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7BA88" w14:textId="77777777" w:rsidR="00952F7D" w:rsidRPr="009A16E2" w:rsidRDefault="005526B1" w:rsidP="00A602AF">
      <w:pPr>
        <w:pStyle w:val="a3"/>
      </w:pPr>
      <w:r w:rsidRPr="009A16E2">
        <w:rPr>
          <w:noProof/>
          <w:lang w:bidi="ru-RU"/>
        </w:rPr>
        <w:drawing>
          <wp:anchor distT="0" distB="0" distL="114300" distR="114300" simplePos="0" relativeHeight="251665407" behindDoc="1" locked="0" layoutInCell="1" allowOverlap="1" wp14:anchorId="1A42000B" wp14:editId="710876FE">
            <wp:simplePos x="0" y="0"/>
            <wp:positionH relativeFrom="margin">
              <wp:posOffset>-466090</wp:posOffset>
            </wp:positionH>
            <wp:positionV relativeFrom="margin">
              <wp:posOffset>0</wp:posOffset>
            </wp:positionV>
            <wp:extent cx="6846570" cy="9132570"/>
            <wp:effectExtent l="0" t="0" r="0" b="0"/>
            <wp:wrapNone/>
            <wp:docPr id="4" name="Рисунок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6570" cy="9132570"/>
                    </a:xfrm>
                    <a:prstGeom prst="rect">
                      <a:avLst/>
                    </a:prstGeom>
                  </pic:spPr>
                </pic:pic>
              </a:graphicData>
            </a:graphic>
            <wp14:sizeRelH relativeFrom="page">
              <wp14:pctWidth>0</wp14:pctWidth>
            </wp14:sizeRelH>
            <wp14:sizeRelV relativeFrom="page">
              <wp14:pctHeight>0</wp14:pctHeight>
            </wp14:sizeRelV>
          </wp:anchor>
        </w:drawing>
      </w:r>
      <w:r w:rsidRPr="009A16E2">
        <w:rPr>
          <w:noProof/>
          <w:lang w:bidi="ru-RU"/>
        </w:rPr>
        <mc:AlternateContent>
          <mc:Choice Requires="wps">
            <w:drawing>
              <wp:anchor distT="0" distB="0" distL="114300" distR="114300" simplePos="0" relativeHeight="251673600" behindDoc="1" locked="0" layoutInCell="1" allowOverlap="1" wp14:anchorId="6CC9D5AC" wp14:editId="682CB159">
                <wp:simplePos x="0" y="0"/>
                <wp:positionH relativeFrom="column">
                  <wp:posOffset>-466090</wp:posOffset>
                </wp:positionH>
                <wp:positionV relativeFrom="paragraph">
                  <wp:posOffset>2509520</wp:posOffset>
                </wp:positionV>
                <wp:extent cx="5735320" cy="6426200"/>
                <wp:effectExtent l="0" t="0" r="0" b="0"/>
                <wp:wrapNone/>
                <wp:docPr id="2" name="Фигура">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rgbClr val="92D050"/>
                        </a:solidFill>
                        <a:ln w="12700">
                          <a:miter lim="400000"/>
                        </a:ln>
                      </wps:spPr>
                      <wps:txbx>
                        <w:txbxContent>
                          <w:p w14:paraId="17E2859E" w14:textId="74971974" w:rsidR="00D256CF" w:rsidRDefault="00D256CF" w:rsidP="002F23E8"/>
                        </w:txbxContent>
                      </wps:txbx>
                      <wps:bodyPr lIns="38100" tIns="38100" rIns="38100" bIns="38100" anchor="ctr"/>
                    </wps:wsp>
                  </a:graphicData>
                </a:graphic>
              </wp:anchor>
            </w:drawing>
          </mc:Choice>
          <mc:Fallback>
            <w:pict>
              <v:shape w14:anchorId="6CC9D5AC" id="Фигура" o:spid="_x0000_s1026" alt="&quot;&quot;"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" adj="-11796480,,5400" path="m,l21600,14168r,7432l,21600,,xe" fillcolor="#92d050" stroked="f" strokeweight="1pt">
                <v:stroke miterlimit="4" joinstyle="miter"/>
                <v:formulas/>
                <v:path arrowok="t" o:extrusionok="f" o:connecttype="custom" o:connectlocs="2867660,3213100;2867660,3213100;2867660,3213100;2867660,3213100" o:connectangles="0,90,180,270" textboxrect="0,0,21600,21600"/>
                <v:textbox inset="3pt,3pt,3pt,3pt">
                  <w:txbxContent>
                    <w:p w14:paraId="17E2859E" w14:textId="74971974" w:rsidR="00D256CF" w:rsidRDefault="00D256CF" w:rsidP="002F23E8"/>
                  </w:txbxContent>
                </v:textbox>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9A16E2" w14:paraId="1367D04F" w14:textId="77777777" w:rsidTr="002F23E8">
        <w:trPr>
          <w:trHeight w:val="2341"/>
        </w:trPr>
        <w:tc>
          <w:tcPr>
            <w:tcW w:w="9350" w:type="dxa"/>
            <w:gridSpan w:val="2"/>
            <w:vAlign w:val="center"/>
          </w:tcPr>
          <w:p w14:paraId="132BD3C4" w14:textId="23275313" w:rsidR="00A602AF" w:rsidRPr="009A16E2" w:rsidRDefault="00A602AF" w:rsidP="00A123DD">
            <w:pPr>
              <w:pStyle w:val="1"/>
            </w:pPr>
          </w:p>
        </w:tc>
      </w:tr>
      <w:tr w:rsidR="002F23E8" w:rsidRPr="009A16E2" w14:paraId="56B4693C" w14:textId="77777777" w:rsidTr="002F23E8">
        <w:trPr>
          <w:trHeight w:val="8895"/>
        </w:trPr>
        <w:tc>
          <w:tcPr>
            <w:tcW w:w="4675" w:type="dxa"/>
          </w:tcPr>
          <w:p w14:paraId="3A05BD77" w14:textId="77777777" w:rsidR="002F23E8" w:rsidRPr="0014246D" w:rsidRDefault="002F23E8" w:rsidP="002F23E8">
            <w:pPr>
              <w:rPr>
                <w:rFonts w:asciiTheme="majorHAnsi" w:hAnsiTheme="majorHAnsi"/>
                <w:sz w:val="60"/>
                <w:szCs w:val="60"/>
              </w:rPr>
            </w:pPr>
          </w:p>
          <w:p w14:paraId="4F9B8ED5" w14:textId="77777777" w:rsidR="002F23E8" w:rsidRPr="0014246D" w:rsidRDefault="002F23E8" w:rsidP="002F23E8">
            <w:pPr>
              <w:rPr>
                <w:rFonts w:asciiTheme="majorHAnsi" w:hAnsiTheme="majorHAnsi"/>
                <w:sz w:val="60"/>
                <w:szCs w:val="60"/>
              </w:rPr>
            </w:pPr>
          </w:p>
          <w:p w14:paraId="6D2FE6C0" w14:textId="77777777" w:rsidR="002F23E8" w:rsidRPr="0014246D" w:rsidRDefault="002F23E8" w:rsidP="002F23E8">
            <w:pPr>
              <w:rPr>
                <w:rFonts w:asciiTheme="majorHAnsi" w:hAnsiTheme="majorHAnsi"/>
                <w:sz w:val="60"/>
                <w:szCs w:val="60"/>
              </w:rPr>
            </w:pPr>
          </w:p>
          <w:p w14:paraId="5D2B1337" w14:textId="77777777" w:rsidR="002F23E8" w:rsidRPr="0014246D" w:rsidRDefault="002F23E8" w:rsidP="002F23E8">
            <w:pPr>
              <w:rPr>
                <w:rFonts w:asciiTheme="majorHAnsi" w:hAnsiTheme="majorHAnsi"/>
                <w:sz w:val="60"/>
                <w:szCs w:val="60"/>
              </w:rPr>
            </w:pPr>
          </w:p>
          <w:p w14:paraId="360419D9" w14:textId="77777777" w:rsidR="002F23E8" w:rsidRPr="0014246D" w:rsidRDefault="002F23E8" w:rsidP="002F23E8">
            <w:pPr>
              <w:rPr>
                <w:rFonts w:asciiTheme="majorHAnsi" w:hAnsiTheme="majorHAnsi"/>
                <w:sz w:val="60"/>
                <w:szCs w:val="60"/>
              </w:rPr>
            </w:pPr>
          </w:p>
          <w:p w14:paraId="4B11D860" w14:textId="77777777" w:rsidR="002F23E8" w:rsidRPr="0014246D" w:rsidRDefault="002F23E8" w:rsidP="002F23E8">
            <w:pPr>
              <w:rPr>
                <w:rFonts w:asciiTheme="majorHAnsi" w:hAnsiTheme="majorHAnsi"/>
                <w:sz w:val="60"/>
                <w:szCs w:val="60"/>
              </w:rPr>
            </w:pPr>
          </w:p>
          <w:p w14:paraId="4410C66C" w14:textId="77777777" w:rsidR="002F23E8" w:rsidRPr="0014246D" w:rsidRDefault="002F23E8" w:rsidP="002F23E8">
            <w:pPr>
              <w:rPr>
                <w:rFonts w:asciiTheme="majorHAnsi" w:hAnsiTheme="majorHAnsi"/>
                <w:sz w:val="60"/>
                <w:szCs w:val="60"/>
              </w:rPr>
            </w:pPr>
          </w:p>
          <w:p w14:paraId="4E9C647C" w14:textId="77777777" w:rsidR="002F23E8" w:rsidRPr="0014246D" w:rsidRDefault="002F23E8" w:rsidP="002F23E8">
            <w:pPr>
              <w:rPr>
                <w:rFonts w:asciiTheme="majorHAnsi" w:hAnsiTheme="majorHAnsi"/>
                <w:sz w:val="60"/>
                <w:szCs w:val="60"/>
              </w:rPr>
            </w:pPr>
          </w:p>
          <w:p w14:paraId="689B0682" w14:textId="77777777" w:rsidR="002F23E8" w:rsidRPr="0014246D" w:rsidRDefault="002F23E8" w:rsidP="002F23E8">
            <w:pPr>
              <w:rPr>
                <w:rFonts w:asciiTheme="majorHAnsi" w:hAnsiTheme="majorHAnsi"/>
                <w:sz w:val="60"/>
                <w:szCs w:val="60"/>
              </w:rPr>
            </w:pPr>
          </w:p>
          <w:p w14:paraId="10AF32D4" w14:textId="084D7805" w:rsidR="002F23E8" w:rsidRPr="0014246D" w:rsidRDefault="002F23E8" w:rsidP="002F23E8">
            <w:pPr>
              <w:rPr>
                <w:rFonts w:asciiTheme="majorHAnsi" w:hAnsiTheme="majorHAnsi"/>
                <w:sz w:val="60"/>
                <w:szCs w:val="60"/>
              </w:rPr>
            </w:pPr>
            <w:r w:rsidRPr="0014246D">
              <w:rPr>
                <w:rFonts w:asciiTheme="majorHAnsi" w:hAnsiTheme="majorHAnsi"/>
                <w:sz w:val="60"/>
                <w:szCs w:val="60"/>
              </w:rPr>
              <w:t>Система сбора обратной связи</w:t>
            </w:r>
          </w:p>
        </w:tc>
        <w:tc>
          <w:tcPr>
            <w:tcW w:w="4675" w:type="dxa"/>
          </w:tcPr>
          <w:p w14:paraId="2C3DB779" w14:textId="77777777" w:rsidR="002F23E8" w:rsidRPr="009A16E2" w:rsidRDefault="002F23E8" w:rsidP="002F23E8"/>
        </w:tc>
      </w:tr>
      <w:tr w:rsidR="002F23E8" w:rsidRPr="009A16E2" w14:paraId="040671CD" w14:textId="77777777" w:rsidTr="002F23E8">
        <w:trPr>
          <w:trHeight w:val="2718"/>
        </w:trPr>
        <w:tc>
          <w:tcPr>
            <w:tcW w:w="9350" w:type="dxa"/>
            <w:gridSpan w:val="2"/>
          </w:tcPr>
          <w:p w14:paraId="1F3F922A" w14:textId="77777777" w:rsidR="002F23E8" w:rsidRPr="0014246D" w:rsidRDefault="002F23E8" w:rsidP="002F23E8">
            <w:pPr>
              <w:rPr>
                <w:rFonts w:asciiTheme="majorHAnsi" w:hAnsiTheme="majorHAnsi"/>
                <w:sz w:val="60"/>
                <w:szCs w:val="60"/>
              </w:rPr>
            </w:pPr>
            <w:r w:rsidRPr="0014246D">
              <w:rPr>
                <w:rFonts w:asciiTheme="majorHAnsi" w:hAnsiTheme="majorHAnsi"/>
                <w:sz w:val="60"/>
                <w:szCs w:val="60"/>
              </w:rPr>
              <w:t xml:space="preserve">БФ «Волонтеры в помощь </w:t>
            </w:r>
          </w:p>
          <w:p w14:paraId="353D1975" w14:textId="025F5B56" w:rsidR="002F23E8" w:rsidRPr="0014246D" w:rsidRDefault="002F23E8" w:rsidP="002F23E8">
            <w:pPr>
              <w:rPr>
                <w:rFonts w:asciiTheme="majorHAnsi" w:hAnsiTheme="majorHAnsi"/>
              </w:rPr>
            </w:pPr>
            <w:r w:rsidRPr="0014246D">
              <w:rPr>
                <w:rFonts w:asciiTheme="majorHAnsi" w:hAnsiTheme="majorHAnsi"/>
                <w:sz w:val="60"/>
                <w:szCs w:val="60"/>
              </w:rPr>
              <w:t>детям-сиротам»</w:t>
            </w:r>
          </w:p>
        </w:tc>
      </w:tr>
    </w:tbl>
    <w:p w14:paraId="06488637" w14:textId="77777777" w:rsidR="00A602AF" w:rsidRPr="009A16E2" w:rsidRDefault="00A602AF"/>
    <w:p w14:paraId="27519D0F" w14:textId="77777777" w:rsidR="009B2968" w:rsidRPr="009A16E2" w:rsidRDefault="009B296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1559"/>
        <w:gridCol w:w="1558"/>
        <w:gridCol w:w="3117"/>
      </w:tblGrid>
      <w:tr w:rsidR="009B2968" w:rsidRPr="009A16E2" w14:paraId="5E24AFF2" w14:textId="77777777" w:rsidTr="00A07DCE">
        <w:trPr>
          <w:trHeight w:val="780"/>
        </w:trPr>
        <w:tc>
          <w:tcPr>
            <w:tcW w:w="3116" w:type="dxa"/>
          </w:tcPr>
          <w:p w14:paraId="01032151" w14:textId="77777777" w:rsidR="009B2968" w:rsidRPr="009A16E2" w:rsidRDefault="009B2968"/>
        </w:tc>
        <w:tc>
          <w:tcPr>
            <w:tcW w:w="3117" w:type="dxa"/>
            <w:gridSpan w:val="2"/>
          </w:tcPr>
          <w:p w14:paraId="7021E43C" w14:textId="77777777" w:rsidR="009B2968" w:rsidRPr="009A16E2" w:rsidRDefault="009B2968"/>
        </w:tc>
        <w:tc>
          <w:tcPr>
            <w:tcW w:w="3117" w:type="dxa"/>
          </w:tcPr>
          <w:p w14:paraId="5F3DBA65" w14:textId="77777777" w:rsidR="009B2968" w:rsidRPr="009A16E2" w:rsidRDefault="009B2968"/>
        </w:tc>
      </w:tr>
      <w:tr w:rsidR="009B2968" w:rsidRPr="009A16E2" w14:paraId="5BE758E4" w14:textId="77777777" w:rsidTr="008A0C3E">
        <w:trPr>
          <w:trHeight w:val="1576"/>
        </w:trPr>
        <w:tc>
          <w:tcPr>
            <w:tcW w:w="9350" w:type="dxa"/>
            <w:gridSpan w:val="4"/>
          </w:tcPr>
          <w:p w14:paraId="5B8476EB" w14:textId="77777777" w:rsidR="0014246D" w:rsidRDefault="0014246D" w:rsidP="00A123DD">
            <w:pPr>
              <w:pStyle w:val="3"/>
            </w:pPr>
            <w:r w:rsidRPr="0014246D">
              <w:t xml:space="preserve">ОБРАТНАЯ СВЯЗЬ ОТ БЛАГОПОЛУЧАТЕЛЕЙ: </w:t>
            </w:r>
          </w:p>
          <w:p w14:paraId="407ECF66" w14:textId="4CD9D31A" w:rsidR="009B2968" w:rsidRPr="009A16E2" w:rsidRDefault="0014246D" w:rsidP="00A123DD">
            <w:pPr>
              <w:pStyle w:val="3"/>
            </w:pPr>
            <w:r w:rsidRPr="0014246D">
              <w:t>«ВЫ НАХОДИТЕСЬ ЗДЕСЬ»</w:t>
            </w:r>
          </w:p>
        </w:tc>
      </w:tr>
      <w:tr w:rsidR="009B2968" w:rsidRPr="00266273" w14:paraId="61DA4F87" w14:textId="77777777" w:rsidTr="008A0C3E">
        <w:trPr>
          <w:trHeight w:val="8256"/>
        </w:trPr>
        <w:tc>
          <w:tcPr>
            <w:tcW w:w="4675" w:type="dxa"/>
            <w:gridSpan w:val="2"/>
          </w:tcPr>
          <w:p w14:paraId="14188521" w14:textId="0E7F8277" w:rsidR="0014246D" w:rsidRPr="00266273" w:rsidRDefault="0014246D" w:rsidP="008A0C3E">
            <w:pPr>
              <w:pStyle w:val="11"/>
              <w:jc w:val="both"/>
              <w:rPr>
                <w:rFonts w:ascii="Arial Nova Light" w:hAnsi="Arial Nova Light"/>
                <w:sz w:val="24"/>
                <w:szCs w:val="24"/>
              </w:rPr>
            </w:pPr>
            <w:r w:rsidRPr="00266273">
              <w:rPr>
                <w:rFonts w:ascii="Arial Nova Light" w:hAnsi="Arial Nova Light"/>
                <w:sz w:val="24"/>
                <w:szCs w:val="24"/>
              </w:rPr>
              <w:t xml:space="preserve">В 2020 г. мы создали систему сбора обратной связи во всех основных программах нашего фонда. Почему это важно? </w:t>
            </w:r>
          </w:p>
          <w:p w14:paraId="4CBCD5BD" w14:textId="77777777" w:rsidR="008A0C3E" w:rsidRPr="00266273" w:rsidRDefault="008A0C3E" w:rsidP="008A0C3E">
            <w:pPr>
              <w:pStyle w:val="11"/>
              <w:jc w:val="both"/>
              <w:rPr>
                <w:rFonts w:ascii="Arial Nova Light" w:hAnsi="Arial Nova Light"/>
                <w:sz w:val="24"/>
                <w:szCs w:val="24"/>
              </w:rPr>
            </w:pPr>
          </w:p>
          <w:p w14:paraId="0BB80FF1" w14:textId="03608A95" w:rsidR="0014246D" w:rsidRPr="00266273" w:rsidRDefault="0014246D" w:rsidP="008A0C3E">
            <w:pPr>
              <w:pStyle w:val="11"/>
              <w:jc w:val="both"/>
              <w:rPr>
                <w:rFonts w:ascii="Arial Nova Light" w:hAnsi="Arial Nova Light"/>
                <w:sz w:val="24"/>
                <w:szCs w:val="24"/>
              </w:rPr>
            </w:pPr>
            <w:r w:rsidRPr="00266273">
              <w:rPr>
                <w:rFonts w:ascii="Arial Nova Light" w:hAnsi="Arial Nova Light"/>
                <w:sz w:val="24"/>
                <w:szCs w:val="24"/>
              </w:rPr>
              <w:t xml:space="preserve">Во-первых, мы стараемся понять не только то, скольким детям и семьям мы помогли, как быстро и какими усилиями, но и то, как наша помощь повлияла на их жизнь. Что улучшилось? Какое изменение было самым важным? Какие возможности открылись после того, как семья преодолела трудную жизненную ситуацию или у ребенка-сироты появился наставник? Нельзя ответить на эти вопросы, глядя только с позиции помогающего специалиста – пришло время оценить результаты глазами </w:t>
            </w:r>
            <w:proofErr w:type="spellStart"/>
            <w:r w:rsidRPr="00266273">
              <w:rPr>
                <w:rFonts w:ascii="Arial Nova Light" w:hAnsi="Arial Nova Light"/>
                <w:sz w:val="24"/>
                <w:szCs w:val="24"/>
              </w:rPr>
              <w:t>благополучателей</w:t>
            </w:r>
            <w:proofErr w:type="spellEnd"/>
            <w:r w:rsidRPr="00266273">
              <w:rPr>
                <w:rFonts w:ascii="Arial Nova Light" w:hAnsi="Arial Nova Light"/>
                <w:sz w:val="24"/>
                <w:szCs w:val="24"/>
              </w:rPr>
              <w:t xml:space="preserve"> (а в некоторых проектах – и глазами партнеров).</w:t>
            </w:r>
          </w:p>
          <w:p w14:paraId="29B11E38" w14:textId="77777777" w:rsidR="008A0C3E" w:rsidRPr="00266273" w:rsidRDefault="008A0C3E" w:rsidP="008A0C3E">
            <w:pPr>
              <w:pStyle w:val="11"/>
              <w:jc w:val="both"/>
              <w:rPr>
                <w:rFonts w:ascii="Arial Nova Light" w:hAnsi="Arial Nova Light"/>
                <w:sz w:val="24"/>
                <w:szCs w:val="24"/>
              </w:rPr>
            </w:pPr>
          </w:p>
          <w:p w14:paraId="1323F512" w14:textId="27822BE5" w:rsidR="008A0C3E" w:rsidRPr="00266273" w:rsidRDefault="0014246D" w:rsidP="008A0C3E">
            <w:pPr>
              <w:jc w:val="both"/>
              <w:rPr>
                <w:rFonts w:ascii="Arial Nova Light" w:hAnsi="Arial Nova Light"/>
              </w:rPr>
            </w:pPr>
            <w:r w:rsidRPr="00266273">
              <w:rPr>
                <w:rFonts w:ascii="Arial Nova Light" w:hAnsi="Arial Nova Light"/>
              </w:rPr>
              <w:t>Вторая цель сбора обратной связи – понять «пользовательский опыт»</w:t>
            </w:r>
            <w:r w:rsidR="008A0C3E" w:rsidRPr="00266273">
              <w:rPr>
                <w:rFonts w:ascii="Arial Nova Light" w:hAnsi="Arial Nova Light"/>
              </w:rPr>
              <w:t xml:space="preserve"> работы с нами. Что именно помогало, а что мешало достигать желаемых изменений? Удавалось ли почувствовать себя услышанным, поработать вместе (а не просто «получить услугу») или даже конструктивно поспорить? Кстати, каково быть партнером фонда? А что мотивирует волонтеров?  </w:t>
            </w:r>
          </w:p>
          <w:p w14:paraId="47DAA996" w14:textId="2AA8BE94" w:rsidR="008A0C3E" w:rsidRPr="00266273" w:rsidRDefault="008A0C3E" w:rsidP="008A0C3E">
            <w:pPr>
              <w:jc w:val="both"/>
              <w:rPr>
                <w:rFonts w:ascii="Arial Nova Light" w:hAnsi="Arial Nova Light"/>
              </w:rPr>
            </w:pPr>
          </w:p>
          <w:p w14:paraId="726B81EF" w14:textId="402DB367" w:rsidR="009B2968" w:rsidRPr="00266273" w:rsidRDefault="008A0C3E" w:rsidP="008A0C3E">
            <w:pPr>
              <w:jc w:val="both"/>
              <w:rPr>
                <w:rFonts w:ascii="Arial Nova Light" w:hAnsi="Arial Nova Light"/>
              </w:rPr>
            </w:pPr>
            <w:r w:rsidRPr="00266273">
              <w:rPr>
                <w:rFonts w:ascii="Arial Nova Light" w:hAnsi="Arial Nova Light"/>
              </w:rPr>
              <w:t>Собирая обратную связь, мы вдохновлялись любознательностью, но использовали ее гораздо более прагматично:</w:t>
            </w:r>
          </w:p>
        </w:tc>
        <w:tc>
          <w:tcPr>
            <w:tcW w:w="4675" w:type="dxa"/>
            <w:gridSpan w:val="2"/>
            <w:vAlign w:val="bottom"/>
          </w:tcPr>
          <w:p w14:paraId="2164A8DC" w14:textId="67E82D90" w:rsidR="009B2968" w:rsidRPr="00266273" w:rsidRDefault="009B2968" w:rsidP="00211CE6">
            <w:pPr>
              <w:pStyle w:val="ac"/>
              <w:rPr>
                <w:rFonts w:ascii="Arial Nova Light" w:hAnsi="Arial Nova Light"/>
              </w:rPr>
            </w:pPr>
          </w:p>
          <w:p w14:paraId="2DAEBD4A" w14:textId="77777777" w:rsidR="00211CE6" w:rsidRPr="00266273" w:rsidRDefault="00211CE6" w:rsidP="00211CE6">
            <w:pPr>
              <w:pStyle w:val="ac"/>
              <w:jc w:val="both"/>
              <w:rPr>
                <w:rFonts w:ascii="Arial Nova Light" w:hAnsi="Arial Nova Light"/>
              </w:rPr>
            </w:pPr>
          </w:p>
          <w:p w14:paraId="23A090A8" w14:textId="77777777" w:rsidR="00211CE6" w:rsidRPr="00266273" w:rsidRDefault="00211CE6" w:rsidP="00211CE6">
            <w:pPr>
              <w:pStyle w:val="ac"/>
              <w:rPr>
                <w:rFonts w:ascii="Arial Nova Light" w:hAnsi="Arial Nova Light"/>
              </w:rPr>
            </w:pPr>
            <w:r w:rsidRPr="00266273">
              <w:rPr>
                <w:rFonts w:ascii="Arial Nova Light" w:hAnsi="Arial Nova Light"/>
                <w:noProof/>
                <w:lang w:bidi="ru-RU"/>
              </w:rPr>
              <w:drawing>
                <wp:inline distT="0" distB="0" distL="0" distR="0" wp14:anchorId="08B3090E" wp14:editId="576F221F">
                  <wp:extent cx="2781300" cy="4368800"/>
                  <wp:effectExtent l="0" t="0" r="0" b="0"/>
                  <wp:docPr id="7" name="Рисунок 7"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5D972A74" w14:textId="3D22F0E8" w:rsidR="0014246D" w:rsidRPr="00266273" w:rsidRDefault="0014246D" w:rsidP="0014246D">
      <w:pPr>
        <w:rPr>
          <w:rFonts w:ascii="Arial Nova Light" w:hAnsi="Arial Nova Light"/>
        </w:rPr>
      </w:pPr>
    </w:p>
    <w:p w14:paraId="11E81ABA" w14:textId="77777777" w:rsidR="008A0C3E" w:rsidRPr="00266273" w:rsidRDefault="008A0C3E" w:rsidP="0014246D">
      <w:pPr>
        <w:rPr>
          <w:rFonts w:ascii="Arial Nova Light" w:hAnsi="Arial Nova Light"/>
        </w:rPr>
      </w:pPr>
    </w:p>
    <w:p w14:paraId="528A66CF" w14:textId="77777777" w:rsidR="008A0C3E" w:rsidRPr="00266273" w:rsidRDefault="008A0C3E" w:rsidP="0014246D">
      <w:pPr>
        <w:rPr>
          <w:rFonts w:ascii="Arial Nova Light" w:hAnsi="Arial Nova Light"/>
        </w:rPr>
      </w:pPr>
    </w:p>
    <w:p w14:paraId="61732BE2" w14:textId="10561C5A" w:rsidR="0014246D" w:rsidRPr="00266273" w:rsidRDefault="0014246D" w:rsidP="008A0C3E">
      <w:pPr>
        <w:jc w:val="both"/>
        <w:rPr>
          <w:rFonts w:ascii="Arial Nova Light" w:hAnsi="Arial Nova Light"/>
        </w:rPr>
      </w:pPr>
      <w:r w:rsidRPr="00266273">
        <w:rPr>
          <w:rFonts w:ascii="Arial Nova Light" w:hAnsi="Arial Nova Light"/>
        </w:rPr>
        <w:lastRenderedPageBreak/>
        <w:t>•</w:t>
      </w:r>
      <w:r w:rsidRPr="00266273">
        <w:rPr>
          <w:rFonts w:ascii="Arial Nova Light" w:hAnsi="Arial Nova Light"/>
        </w:rPr>
        <w:tab/>
        <w:t xml:space="preserve">Чтобы внести изменения в работу проектов – в содержание деятельности, в количество мероприятий, в форматы взаимодействия с </w:t>
      </w:r>
      <w:proofErr w:type="spellStart"/>
      <w:r w:rsidRPr="00266273">
        <w:rPr>
          <w:rFonts w:ascii="Arial Nova Light" w:hAnsi="Arial Nova Light"/>
        </w:rPr>
        <w:t>благополучателями</w:t>
      </w:r>
      <w:proofErr w:type="spellEnd"/>
      <w:r w:rsidRPr="00266273">
        <w:rPr>
          <w:rFonts w:ascii="Arial Nova Light" w:hAnsi="Arial Nova Light"/>
        </w:rPr>
        <w:t>, партнерами и волонтерами.</w:t>
      </w:r>
    </w:p>
    <w:p w14:paraId="1A6768C7" w14:textId="77777777" w:rsidR="0014246D" w:rsidRPr="00266273" w:rsidRDefault="0014246D" w:rsidP="008A0C3E">
      <w:pPr>
        <w:jc w:val="both"/>
        <w:rPr>
          <w:rFonts w:ascii="Arial Nova Light" w:hAnsi="Arial Nova Light"/>
        </w:rPr>
      </w:pPr>
      <w:r w:rsidRPr="00266273">
        <w:rPr>
          <w:rFonts w:ascii="Arial Nova Light" w:hAnsi="Arial Nova Light"/>
        </w:rPr>
        <w:t>•</w:t>
      </w:r>
      <w:r w:rsidRPr="00266273">
        <w:rPr>
          <w:rFonts w:ascii="Arial Nova Light" w:hAnsi="Arial Nova Light"/>
        </w:rPr>
        <w:tab/>
        <w:t>Чтобы проверить некоторые гипотезы, догадки и сомнения об эффективности тех или иных методов работы, чаще делать то, что оказалось эффективным, и делиться с коллегами именно этим, проверенным опытом.</w:t>
      </w:r>
    </w:p>
    <w:p w14:paraId="0C2B4E72" w14:textId="77777777" w:rsidR="0014246D" w:rsidRPr="00266273" w:rsidRDefault="0014246D" w:rsidP="008A0C3E">
      <w:pPr>
        <w:jc w:val="both"/>
        <w:rPr>
          <w:rFonts w:ascii="Arial Nova Light" w:hAnsi="Arial Nova Light"/>
        </w:rPr>
      </w:pPr>
      <w:r w:rsidRPr="00266273">
        <w:rPr>
          <w:rFonts w:ascii="Arial Nova Light" w:hAnsi="Arial Nova Light"/>
        </w:rPr>
        <w:t>•</w:t>
      </w:r>
      <w:r w:rsidRPr="00266273">
        <w:rPr>
          <w:rFonts w:ascii="Arial Nova Light" w:hAnsi="Arial Nova Light"/>
        </w:rPr>
        <w:tab/>
        <w:t>Чтобы понять, стоит ли вкладываться в новые сложные и ресурсоемкие проекты. Например, желание значительной части волонтеров повышать квалификацию или даже поменять сферу профессиональной деятельности на социальную – это сильный аргумент для получения образовательной лицензии.</w:t>
      </w:r>
    </w:p>
    <w:p w14:paraId="166623E6" w14:textId="77777777" w:rsidR="008A0C3E" w:rsidRPr="00266273" w:rsidRDefault="008A0C3E" w:rsidP="008A0C3E">
      <w:pPr>
        <w:jc w:val="both"/>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460"/>
      </w:tblGrid>
      <w:tr w:rsidR="0077744E" w:rsidRPr="00266273" w14:paraId="7263F470" w14:textId="77777777" w:rsidTr="0077744E">
        <w:tc>
          <w:tcPr>
            <w:tcW w:w="920" w:type="dxa"/>
          </w:tcPr>
          <w:p w14:paraId="5AD1A912" w14:textId="7FA54F84" w:rsidR="0077744E" w:rsidRPr="00266273" w:rsidRDefault="0077744E" w:rsidP="008A0C3E">
            <w:pPr>
              <w:pStyle w:val="ac"/>
              <w:ind w:left="0"/>
              <w:jc w:val="center"/>
              <w:rPr>
                <w:rFonts w:ascii="Arial Nova Light" w:hAnsi="Arial Nova Light"/>
                <w:color w:val="00B050"/>
              </w:rPr>
            </w:pPr>
            <w:r w:rsidRPr="00266273">
              <w:rPr>
                <w:rFonts w:ascii="Arial Nova Light" w:hAnsi="Arial Nova Light"/>
                <w:noProof/>
                <w:lang w:bidi="ru-RU"/>
              </w:rPr>
              <mc:AlternateContent>
                <mc:Choice Requires="wps">
                  <w:drawing>
                    <wp:inline distT="0" distB="0" distL="0" distR="0" wp14:anchorId="03E86B46" wp14:editId="1865727A">
                      <wp:extent cx="447333" cy="414440"/>
                      <wp:effectExtent l="0" t="0" r="0" b="5080"/>
                      <wp:docPr id="21" name="Фигура" descr="значок центра мишени"/>
                      <wp:cNvGraphicFramePr/>
                      <a:graphic xmlns:a="http://schemas.openxmlformats.org/drawingml/2006/main">
                        <a:graphicData uri="http://schemas.microsoft.com/office/word/2010/wordprocessingShape">
                          <wps:wsp>
                            <wps:cNvSpPr/>
                            <wps:spPr>
                              <a:xfrm>
                                <a:off x="0" y="0"/>
                                <a:ext cx="447333" cy="41444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00B050"/>
                              </a:solidFill>
                              <a:ln w="12700">
                                <a:miter lim="400000"/>
                              </a:ln>
                            </wps:spPr>
                            <wps:bodyPr lIns="38100" tIns="38100" rIns="38100" bIns="38100" anchor="ctr"/>
                          </wps:wsp>
                        </a:graphicData>
                      </a:graphic>
                    </wp:inline>
                  </w:drawing>
                </mc:Choice>
                <mc:Fallback>
                  <w:pict>
                    <v:shape w14:anchorId="546D8C1B" id="Фигура" o:spid="_x0000_s1026" alt="значок центра мишени" style="width:35.2pt;height:32.65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00b050" stroked="f" strokeweight="1pt">
                      <v:stroke miterlimit="4" joinstyle="miter"/>
                      <v:path arrowok="t" o:extrusionok="f" o:connecttype="custom" o:connectlocs="223667,207220;223667,207220;223667,207220;223667,207220" o:connectangles="0,90,180,270"/>
                      <w10:anchorlock/>
                    </v:shape>
                  </w:pict>
                </mc:Fallback>
              </mc:AlternateContent>
            </w:r>
          </w:p>
        </w:tc>
        <w:tc>
          <w:tcPr>
            <w:tcW w:w="8460" w:type="dxa"/>
          </w:tcPr>
          <w:p w14:paraId="38500F33" w14:textId="5770E2A1" w:rsidR="0077744E" w:rsidRPr="00266273" w:rsidRDefault="0077744E" w:rsidP="0077744E">
            <w:pPr>
              <w:pStyle w:val="ac"/>
              <w:jc w:val="center"/>
              <w:rPr>
                <w:rFonts w:ascii="Arial Nova Light" w:hAnsi="Arial Nova Light"/>
                <w:color w:val="00B050"/>
              </w:rPr>
            </w:pPr>
            <w:r w:rsidRPr="00266273">
              <w:rPr>
                <w:rFonts w:ascii="Arial Nova Light" w:hAnsi="Arial Nova Light"/>
                <w:color w:val="00B050"/>
              </w:rPr>
              <w:t>Главный критерий удачно собранной обратной связи для нас: не только подтвердить или опровергнуть свои предположения, но и узнать что-то новое о своей работе</w:t>
            </w:r>
          </w:p>
        </w:tc>
      </w:tr>
    </w:tbl>
    <w:p w14:paraId="1716B905" w14:textId="77777777" w:rsidR="008A0C3E" w:rsidRPr="00266273" w:rsidRDefault="008A0C3E" w:rsidP="0014246D">
      <w:pPr>
        <w:rPr>
          <w:rFonts w:ascii="Arial Nova Light" w:hAnsi="Arial Nova Light"/>
        </w:rPr>
      </w:pPr>
    </w:p>
    <w:p w14:paraId="1BB3C691" w14:textId="784B1C79" w:rsidR="0014246D" w:rsidRPr="00266273" w:rsidRDefault="0014246D" w:rsidP="008A0C3E">
      <w:pPr>
        <w:jc w:val="both"/>
        <w:rPr>
          <w:rFonts w:ascii="Arial Nova Light" w:hAnsi="Arial Nova Light"/>
        </w:rPr>
      </w:pPr>
      <w:r w:rsidRPr="00266273">
        <w:rPr>
          <w:rFonts w:ascii="Arial Nova Light" w:hAnsi="Arial Nova Light"/>
        </w:rPr>
        <w:t xml:space="preserve">Как устроено это пособие? Мы кратко рассказываем о каждом из проектов, в котором собирали обратную связь, а затем идем по 3 этапам сбора обратной связи: </w:t>
      </w:r>
    </w:p>
    <w:p w14:paraId="749048FD" w14:textId="77777777" w:rsidR="008A0C3E" w:rsidRPr="00266273" w:rsidRDefault="008A0C3E" w:rsidP="008A0C3E">
      <w:pPr>
        <w:jc w:val="both"/>
        <w:rPr>
          <w:rFonts w:ascii="Arial Nova Light" w:hAnsi="Arial Nova Light"/>
        </w:rPr>
      </w:pPr>
    </w:p>
    <w:p w14:paraId="5AD57A6C" w14:textId="5246D0DF" w:rsidR="0014246D" w:rsidRPr="00266273" w:rsidRDefault="0014246D" w:rsidP="008A0C3E">
      <w:pPr>
        <w:jc w:val="both"/>
        <w:rPr>
          <w:rFonts w:ascii="Arial Nova Light" w:hAnsi="Arial Nova Light"/>
        </w:rPr>
      </w:pPr>
      <w:r w:rsidRPr="00266273">
        <w:rPr>
          <w:rFonts w:ascii="Arial Nova Light" w:hAnsi="Arial Nova Light"/>
        </w:rPr>
        <w:t>•</w:t>
      </w:r>
      <w:r w:rsidRPr="00266273">
        <w:rPr>
          <w:rFonts w:ascii="Arial Nova Light" w:hAnsi="Arial Nova Light"/>
        </w:rPr>
        <w:tab/>
        <w:t>Планирование: какие задачи решает сбор обратной связи</w:t>
      </w:r>
      <w:r w:rsidR="00A42897" w:rsidRPr="00266273">
        <w:rPr>
          <w:rFonts w:ascii="Arial Nova Light" w:hAnsi="Arial Nova Light"/>
        </w:rPr>
        <w:t>?</w:t>
      </w:r>
    </w:p>
    <w:p w14:paraId="4AC66198" w14:textId="01C7DE72" w:rsidR="0014246D" w:rsidRPr="00266273" w:rsidRDefault="0014246D" w:rsidP="008A0C3E">
      <w:pPr>
        <w:jc w:val="both"/>
        <w:rPr>
          <w:rFonts w:ascii="Arial Nova Light" w:hAnsi="Arial Nova Light"/>
        </w:rPr>
      </w:pPr>
      <w:r w:rsidRPr="00266273">
        <w:rPr>
          <w:rFonts w:ascii="Arial Nova Light" w:hAnsi="Arial Nova Light"/>
        </w:rPr>
        <w:t>•</w:t>
      </w:r>
      <w:r w:rsidRPr="00266273">
        <w:rPr>
          <w:rFonts w:ascii="Arial Nova Light" w:hAnsi="Arial Nova Light"/>
        </w:rPr>
        <w:tab/>
        <w:t>Сбор данных: кто, когда и как собирает данные; какими инструментами</w:t>
      </w:r>
      <w:r w:rsidR="00A42897" w:rsidRPr="00266273">
        <w:rPr>
          <w:rFonts w:ascii="Arial Nova Light" w:hAnsi="Arial Nova Light"/>
        </w:rPr>
        <w:t>?</w:t>
      </w:r>
      <w:r w:rsidRPr="00266273">
        <w:rPr>
          <w:rFonts w:ascii="Arial Nova Light" w:hAnsi="Arial Nova Light"/>
        </w:rPr>
        <w:t xml:space="preserve">  </w:t>
      </w:r>
    </w:p>
    <w:p w14:paraId="379ACE53" w14:textId="77777777" w:rsidR="0014246D" w:rsidRPr="00266273" w:rsidRDefault="0014246D" w:rsidP="008A0C3E">
      <w:pPr>
        <w:jc w:val="both"/>
        <w:rPr>
          <w:rFonts w:ascii="Arial Nova Light" w:hAnsi="Arial Nova Light"/>
        </w:rPr>
      </w:pPr>
      <w:r w:rsidRPr="00266273">
        <w:rPr>
          <w:rFonts w:ascii="Arial Nova Light" w:hAnsi="Arial Nova Light"/>
        </w:rPr>
        <w:t>•</w:t>
      </w:r>
      <w:r w:rsidRPr="00266273">
        <w:rPr>
          <w:rFonts w:ascii="Arial Nova Light" w:hAnsi="Arial Nova Light"/>
        </w:rPr>
        <w:tab/>
        <w:t>Обсуждение и использование полученных данных: описание результатов и выводы. Выводы касаются:</w:t>
      </w:r>
    </w:p>
    <w:p w14:paraId="48EA1247" w14:textId="21ADFFE6" w:rsidR="0014246D" w:rsidRPr="00266273" w:rsidRDefault="0014246D" w:rsidP="008A0C3E">
      <w:pPr>
        <w:ind w:left="720" w:firstLine="720"/>
        <w:jc w:val="both"/>
        <w:rPr>
          <w:rFonts w:ascii="Arial Nova Light" w:hAnsi="Arial Nova Light"/>
        </w:rPr>
      </w:pPr>
      <w:r w:rsidRPr="00266273">
        <w:rPr>
          <w:rFonts w:ascii="Arial Nova Light" w:hAnsi="Arial Nova Light"/>
        </w:rPr>
        <w:t xml:space="preserve">содержания обратной связи – что думают наши респонденты и что мы </w:t>
      </w:r>
      <w:proofErr w:type="gramStart"/>
      <w:r w:rsidRPr="00266273">
        <w:rPr>
          <w:rFonts w:ascii="Arial Nova Light" w:hAnsi="Arial Nova Light"/>
        </w:rPr>
        <w:t>должны</w:t>
      </w:r>
      <w:proofErr w:type="gramEnd"/>
      <w:r w:rsidRPr="00266273">
        <w:rPr>
          <w:rFonts w:ascii="Arial Nova Light" w:hAnsi="Arial Nova Light"/>
        </w:rPr>
        <w:t xml:space="preserve"> в связи с этим сделать</w:t>
      </w:r>
      <w:r w:rsidR="00DE207A" w:rsidRPr="00266273">
        <w:rPr>
          <w:rFonts w:ascii="Arial Nova Light" w:hAnsi="Arial Nova Light"/>
        </w:rPr>
        <w:t>?</w:t>
      </w:r>
    </w:p>
    <w:p w14:paraId="605E5FF9" w14:textId="2B3EDDB1" w:rsidR="0014246D" w:rsidRPr="00266273" w:rsidRDefault="0014246D" w:rsidP="008A0C3E">
      <w:pPr>
        <w:ind w:left="720" w:firstLine="720"/>
        <w:jc w:val="both"/>
        <w:rPr>
          <w:rFonts w:ascii="Arial Nova Light" w:hAnsi="Arial Nova Light"/>
        </w:rPr>
      </w:pPr>
      <w:r w:rsidRPr="00266273">
        <w:rPr>
          <w:rFonts w:ascii="Arial Nova Light" w:hAnsi="Arial Nova Light"/>
        </w:rPr>
        <w:t>инструментария и процедуры сбора обратной связи – какие вопросы сработали особенно удачно или, наоборот, не сработали, и что можно изменить в следующем цикла</w:t>
      </w:r>
      <w:r w:rsidR="00DE207A" w:rsidRPr="00266273">
        <w:rPr>
          <w:rFonts w:ascii="Arial Nova Light" w:hAnsi="Arial Nova Light"/>
        </w:rPr>
        <w:t>?</w:t>
      </w:r>
      <w:r w:rsidRPr="00266273">
        <w:rPr>
          <w:rFonts w:ascii="Arial Nova Light" w:hAnsi="Arial Nova Light"/>
        </w:rPr>
        <w:t xml:space="preserve">  </w:t>
      </w:r>
    </w:p>
    <w:p w14:paraId="2E657EE7" w14:textId="77777777" w:rsidR="009B2968" w:rsidRPr="009A16E2" w:rsidRDefault="009B2968"/>
    <w:p w14:paraId="3FB6889F" w14:textId="77777777" w:rsidR="00211CE6" w:rsidRPr="009A16E2" w:rsidRDefault="00211CE6" w:rsidP="00211CE6">
      <w:pPr>
        <w:pStyle w:val="a3"/>
      </w:pPr>
    </w:p>
    <w:p w14:paraId="58A424E3" w14:textId="77777777" w:rsidR="00CE7F24" w:rsidRPr="009A16E2" w:rsidRDefault="00CE7F24" w:rsidP="00211CE6">
      <w:pPr>
        <w:pStyle w:val="a3"/>
      </w:pPr>
    </w:p>
    <w:p w14:paraId="2C27EC3C" w14:textId="1808C47E" w:rsidR="0048090B" w:rsidRDefault="0048090B">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6"/>
        <w:gridCol w:w="1559"/>
        <w:gridCol w:w="1558"/>
        <w:gridCol w:w="3117"/>
      </w:tblGrid>
      <w:tr w:rsidR="0048090B" w:rsidRPr="009A16E2" w14:paraId="7292ED7C" w14:textId="77777777" w:rsidTr="00EB5BEF">
        <w:trPr>
          <w:trHeight w:val="780"/>
        </w:trPr>
        <w:tc>
          <w:tcPr>
            <w:tcW w:w="3116" w:type="dxa"/>
          </w:tcPr>
          <w:p w14:paraId="09491738" w14:textId="77777777" w:rsidR="0048090B" w:rsidRPr="009A16E2" w:rsidRDefault="0048090B" w:rsidP="00EB5BEF"/>
        </w:tc>
        <w:tc>
          <w:tcPr>
            <w:tcW w:w="3117" w:type="dxa"/>
            <w:gridSpan w:val="2"/>
          </w:tcPr>
          <w:p w14:paraId="540C6C26" w14:textId="77777777" w:rsidR="0048090B" w:rsidRPr="009A16E2" w:rsidRDefault="0048090B" w:rsidP="00EB5BEF"/>
        </w:tc>
        <w:tc>
          <w:tcPr>
            <w:tcW w:w="3117" w:type="dxa"/>
          </w:tcPr>
          <w:p w14:paraId="7B9DDF78" w14:textId="77777777" w:rsidR="0048090B" w:rsidRPr="009A16E2" w:rsidRDefault="0048090B" w:rsidP="00EB5BEF"/>
        </w:tc>
      </w:tr>
      <w:tr w:rsidR="0048090B" w:rsidRPr="009A16E2" w14:paraId="0266169F" w14:textId="77777777" w:rsidTr="00EB5BEF">
        <w:trPr>
          <w:trHeight w:val="1576"/>
        </w:trPr>
        <w:tc>
          <w:tcPr>
            <w:tcW w:w="9350" w:type="dxa"/>
            <w:gridSpan w:val="4"/>
          </w:tcPr>
          <w:p w14:paraId="63C8D1E2" w14:textId="77777777" w:rsidR="0048090B" w:rsidRDefault="0048090B" w:rsidP="0048090B">
            <w:pPr>
              <w:pStyle w:val="3"/>
            </w:pPr>
            <w:r>
              <w:t xml:space="preserve">ПРОГРАММА </w:t>
            </w:r>
          </w:p>
          <w:p w14:paraId="66E866AA" w14:textId="1B4CF8A6" w:rsidR="00016443" w:rsidRDefault="0048090B" w:rsidP="00016443">
            <w:pPr>
              <w:pStyle w:val="3"/>
            </w:pPr>
            <w:r>
              <w:t>«ПРОФИЛАКТИКА СОЦИАЛЬНОГО СИРОТСТВА»</w:t>
            </w:r>
            <w:r w:rsidR="00016443">
              <w:t>:</w:t>
            </w:r>
            <w:r w:rsidR="00016443" w:rsidRPr="00016443">
              <w:t xml:space="preserve"> </w:t>
            </w:r>
            <w:r w:rsidR="00016443">
              <w:t xml:space="preserve">ПРОЕКТ «ПОМОЩЬ СЕМЬЯМ </w:t>
            </w:r>
          </w:p>
          <w:p w14:paraId="6605AA60" w14:textId="258E809A" w:rsidR="00016443" w:rsidRPr="00016443" w:rsidRDefault="00016443" w:rsidP="00016443">
            <w:pPr>
              <w:pStyle w:val="3"/>
            </w:pPr>
            <w:r>
              <w:t>В СЛОЖНОЙ ЖИЗНЕННОЙ СИТУАЦИИ»</w:t>
            </w:r>
          </w:p>
        </w:tc>
      </w:tr>
      <w:tr w:rsidR="0048090B" w:rsidRPr="00886933" w14:paraId="7EF27103" w14:textId="77777777" w:rsidTr="00EB5BEF">
        <w:trPr>
          <w:trHeight w:val="8256"/>
        </w:trPr>
        <w:tc>
          <w:tcPr>
            <w:tcW w:w="4675" w:type="dxa"/>
            <w:gridSpan w:val="2"/>
          </w:tcPr>
          <w:p w14:paraId="2535D914" w14:textId="77777777" w:rsidR="00016443" w:rsidRPr="00886933" w:rsidRDefault="00016443" w:rsidP="00EB5BEF">
            <w:pPr>
              <w:pStyle w:val="11"/>
              <w:jc w:val="both"/>
              <w:rPr>
                <w:rFonts w:ascii="Arial Nova Light" w:hAnsi="Arial Nova Light"/>
                <w:sz w:val="24"/>
                <w:szCs w:val="24"/>
              </w:rPr>
            </w:pPr>
          </w:p>
          <w:p w14:paraId="262CC2EA" w14:textId="26284E73" w:rsidR="00016443" w:rsidRPr="00886933" w:rsidRDefault="00016443" w:rsidP="00016443">
            <w:pPr>
              <w:pStyle w:val="5"/>
              <w:rPr>
                <w:rFonts w:ascii="Arial Nova Light" w:hAnsi="Arial Nova Light"/>
                <w:color w:val="00B050"/>
              </w:rPr>
            </w:pPr>
            <w:r w:rsidRPr="00886933">
              <w:rPr>
                <w:rFonts w:ascii="Arial Nova Light" w:hAnsi="Arial Nova Light"/>
                <w:color w:val="00B050"/>
              </w:rPr>
              <w:t>О проекте</w:t>
            </w:r>
          </w:p>
          <w:p w14:paraId="735649F9" w14:textId="77777777" w:rsidR="00016443" w:rsidRPr="00886933" w:rsidRDefault="00016443" w:rsidP="00016443">
            <w:pPr>
              <w:rPr>
                <w:rFonts w:ascii="Arial Nova Light" w:hAnsi="Arial Nova Light"/>
              </w:rPr>
            </w:pPr>
          </w:p>
          <w:p w14:paraId="325947E8" w14:textId="77777777"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Мы оказываем комплексную поддержку семьям, которые находятся в ситуации угрозы отобрания или отказа от ребенка. Куратор семьи, психолог и юрист совместно помогают родителям решить проблемы и не допустить попадание ребенка в государственное учреждение.</w:t>
            </w:r>
          </w:p>
          <w:p w14:paraId="19A38CB2" w14:textId="77777777" w:rsidR="00016443" w:rsidRPr="00886933" w:rsidRDefault="00016443" w:rsidP="00016443">
            <w:pPr>
              <w:rPr>
                <w:rFonts w:ascii="Arial Nova Light" w:hAnsi="Arial Nova Light"/>
              </w:rPr>
            </w:pPr>
          </w:p>
          <w:p w14:paraId="7A77C795" w14:textId="57E27845" w:rsidR="00016443" w:rsidRPr="00886933" w:rsidRDefault="00016443" w:rsidP="00016443">
            <w:pPr>
              <w:pStyle w:val="5"/>
              <w:rPr>
                <w:rFonts w:ascii="Arial Nova Light" w:hAnsi="Arial Nova Light"/>
                <w:color w:val="00B050"/>
              </w:rPr>
            </w:pPr>
            <w:r w:rsidRPr="00886933">
              <w:rPr>
                <w:rFonts w:ascii="Arial Nova Light" w:hAnsi="Arial Nova Light"/>
                <w:color w:val="00B050"/>
              </w:rPr>
              <w:t>Целевая группа</w:t>
            </w:r>
          </w:p>
          <w:p w14:paraId="44493275" w14:textId="77777777" w:rsidR="00016443" w:rsidRPr="00886933" w:rsidRDefault="00016443" w:rsidP="00016443">
            <w:pPr>
              <w:rPr>
                <w:rFonts w:ascii="Arial Nova Light" w:hAnsi="Arial Nova Light"/>
              </w:rPr>
            </w:pPr>
          </w:p>
          <w:p w14:paraId="0092369C" w14:textId="05286A04"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Семьи (женщины), в отношении которых сопровождение ведется более 6 месяцев.</w:t>
            </w:r>
          </w:p>
          <w:p w14:paraId="563288F0" w14:textId="77777777" w:rsidR="00016443" w:rsidRPr="00886933" w:rsidRDefault="00016443" w:rsidP="00016443">
            <w:pPr>
              <w:pStyle w:val="11"/>
              <w:jc w:val="both"/>
              <w:rPr>
                <w:rFonts w:ascii="Arial Nova Light" w:hAnsi="Arial Nova Light"/>
                <w:sz w:val="24"/>
                <w:szCs w:val="24"/>
              </w:rPr>
            </w:pPr>
          </w:p>
          <w:p w14:paraId="0445C15D" w14:textId="47218261" w:rsidR="00016443" w:rsidRPr="00886933" w:rsidRDefault="00016443" w:rsidP="00016443">
            <w:pPr>
              <w:pStyle w:val="5"/>
              <w:rPr>
                <w:rFonts w:ascii="Arial Nova Light" w:hAnsi="Arial Nova Light"/>
                <w:color w:val="00B050"/>
              </w:rPr>
            </w:pPr>
            <w:r w:rsidRPr="00886933">
              <w:rPr>
                <w:rFonts w:ascii="Arial Nova Light" w:hAnsi="Arial Nova Light"/>
                <w:color w:val="00B050"/>
              </w:rPr>
              <w:t>Цели сбора обратной связи</w:t>
            </w:r>
          </w:p>
          <w:p w14:paraId="6B938ED7" w14:textId="77777777" w:rsidR="00016443" w:rsidRPr="00886933" w:rsidRDefault="00016443" w:rsidP="00016443">
            <w:pPr>
              <w:rPr>
                <w:rFonts w:ascii="Arial Nova Light" w:hAnsi="Arial Nova Light"/>
              </w:rPr>
            </w:pPr>
          </w:p>
          <w:p w14:paraId="0317B33B" w14:textId="16DBB283"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Изучение мнения женщин о том:</w:t>
            </w:r>
          </w:p>
          <w:p w14:paraId="055C0E5B" w14:textId="77777777" w:rsidR="00016443" w:rsidRPr="00886933" w:rsidRDefault="00016443" w:rsidP="00016443">
            <w:pPr>
              <w:pStyle w:val="11"/>
              <w:jc w:val="both"/>
              <w:rPr>
                <w:rFonts w:ascii="Arial Nova Light" w:hAnsi="Arial Nova Light"/>
                <w:sz w:val="24"/>
                <w:szCs w:val="24"/>
              </w:rPr>
            </w:pPr>
          </w:p>
          <w:p w14:paraId="3F437E03" w14:textId="379F6677"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w:t>
            </w:r>
            <w:r w:rsidRPr="00886933">
              <w:rPr>
                <w:rFonts w:ascii="Arial Nova Light" w:hAnsi="Arial Nova Light"/>
                <w:sz w:val="24"/>
                <w:szCs w:val="24"/>
              </w:rPr>
              <w:tab/>
              <w:t>В какой мере женщины берут на себя инициативу в составлении плана, текущей работе со случаем и в планировании будущего</w:t>
            </w:r>
          </w:p>
          <w:p w14:paraId="792ABFEA" w14:textId="77777777" w:rsidR="00016443" w:rsidRPr="00886933" w:rsidRDefault="00016443" w:rsidP="00016443">
            <w:pPr>
              <w:pStyle w:val="11"/>
              <w:jc w:val="both"/>
              <w:rPr>
                <w:rFonts w:ascii="Arial Nova Light" w:hAnsi="Arial Nova Light"/>
                <w:sz w:val="24"/>
                <w:szCs w:val="24"/>
              </w:rPr>
            </w:pPr>
          </w:p>
          <w:p w14:paraId="1B460DAA" w14:textId="7811684B"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w:t>
            </w:r>
            <w:r w:rsidRPr="00886933">
              <w:rPr>
                <w:rFonts w:ascii="Arial Nova Light" w:hAnsi="Arial Nova Light"/>
                <w:sz w:val="24"/>
                <w:szCs w:val="24"/>
              </w:rPr>
              <w:tab/>
              <w:t>Какие социальные результаты и какую помощь они выделяют, как особо значимые</w:t>
            </w:r>
          </w:p>
          <w:p w14:paraId="4EDB01DA" w14:textId="77777777" w:rsidR="00016443" w:rsidRPr="00886933" w:rsidRDefault="00016443" w:rsidP="00016443">
            <w:pPr>
              <w:pStyle w:val="11"/>
              <w:jc w:val="both"/>
              <w:rPr>
                <w:rFonts w:ascii="Arial Nova Light" w:hAnsi="Arial Nova Light"/>
                <w:sz w:val="24"/>
                <w:szCs w:val="24"/>
              </w:rPr>
            </w:pPr>
          </w:p>
          <w:p w14:paraId="156DC04A" w14:textId="77777777"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w:t>
            </w:r>
            <w:r w:rsidRPr="00886933">
              <w:rPr>
                <w:rFonts w:ascii="Arial Nova Light" w:hAnsi="Arial Nova Light"/>
                <w:sz w:val="24"/>
                <w:szCs w:val="24"/>
              </w:rPr>
              <w:tab/>
              <w:t xml:space="preserve">Как выстраиваются отношения с куратором с точки зрения </w:t>
            </w:r>
          </w:p>
          <w:p w14:paraId="1558F514" w14:textId="77777777" w:rsidR="00016443"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 xml:space="preserve">(а) возможности быть услышанной в ситуации разногласий, </w:t>
            </w:r>
          </w:p>
          <w:p w14:paraId="2BD34C2C" w14:textId="2984F919" w:rsidR="0048090B" w:rsidRPr="00886933" w:rsidRDefault="00016443" w:rsidP="00016443">
            <w:pPr>
              <w:pStyle w:val="11"/>
              <w:jc w:val="both"/>
              <w:rPr>
                <w:rFonts w:ascii="Arial Nova Light" w:hAnsi="Arial Nova Light"/>
                <w:sz w:val="24"/>
                <w:szCs w:val="24"/>
              </w:rPr>
            </w:pPr>
            <w:r w:rsidRPr="00886933">
              <w:rPr>
                <w:rFonts w:ascii="Arial Nova Light" w:hAnsi="Arial Nova Light"/>
                <w:sz w:val="24"/>
                <w:szCs w:val="24"/>
              </w:rPr>
              <w:t>(б) качества услуг (регулярности общения и оперативности реагирования на просьбы)</w:t>
            </w:r>
          </w:p>
        </w:tc>
        <w:tc>
          <w:tcPr>
            <w:tcW w:w="4675" w:type="dxa"/>
            <w:gridSpan w:val="2"/>
            <w:vAlign w:val="bottom"/>
          </w:tcPr>
          <w:p w14:paraId="641DF34C" w14:textId="17065CE7" w:rsidR="0048090B" w:rsidRPr="00886933" w:rsidRDefault="0048090B" w:rsidP="00EB5BEF">
            <w:pPr>
              <w:pStyle w:val="ac"/>
              <w:rPr>
                <w:rFonts w:ascii="Arial Nova Light" w:hAnsi="Arial Nova Light"/>
              </w:rPr>
            </w:pPr>
          </w:p>
          <w:p w14:paraId="6C0B971A" w14:textId="77777777" w:rsidR="0048090B" w:rsidRPr="00886933" w:rsidRDefault="0048090B" w:rsidP="00EB5BEF">
            <w:pPr>
              <w:pStyle w:val="ac"/>
              <w:jc w:val="both"/>
              <w:rPr>
                <w:rFonts w:ascii="Arial Nova Light" w:hAnsi="Arial Nova Light"/>
              </w:rPr>
            </w:pPr>
          </w:p>
          <w:p w14:paraId="13B0C140" w14:textId="77777777" w:rsidR="0048090B" w:rsidRPr="00886933" w:rsidRDefault="0048090B" w:rsidP="00EB5BEF">
            <w:pPr>
              <w:pStyle w:val="ac"/>
              <w:rPr>
                <w:rFonts w:ascii="Arial Nova Light" w:hAnsi="Arial Nova Light"/>
              </w:rPr>
            </w:pPr>
            <w:r w:rsidRPr="00886933">
              <w:rPr>
                <w:rFonts w:ascii="Arial Nova Light" w:hAnsi="Arial Nova Light"/>
                <w:noProof/>
                <w:lang w:bidi="ru-RU"/>
              </w:rPr>
              <w:drawing>
                <wp:inline distT="0" distB="0" distL="0" distR="0" wp14:anchorId="35E68C35" wp14:editId="689D9A81">
                  <wp:extent cx="2781300" cy="4368800"/>
                  <wp:effectExtent l="0" t="0" r="0" b="0"/>
                  <wp:docPr id="1" name="Рисунок 1"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649B115A" w14:textId="77777777" w:rsidR="00211CE6" w:rsidRPr="00886933" w:rsidRDefault="00211CE6">
      <w:pPr>
        <w:rPr>
          <w:rFonts w:ascii="Arial Nova Light" w:hAnsi="Arial Nova Light"/>
        </w:rPr>
      </w:pPr>
    </w:p>
    <w:p w14:paraId="5312FB5D" w14:textId="1C04DAD9" w:rsidR="0014246D" w:rsidRPr="00886933" w:rsidRDefault="0014246D">
      <w:pPr>
        <w:rPr>
          <w:rFonts w:ascii="Arial Nova Light" w:hAnsi="Arial Nova Light"/>
        </w:rPr>
      </w:pPr>
      <w:r w:rsidRPr="00886933">
        <w:rPr>
          <w:rFonts w:ascii="Arial Nova Light" w:hAnsi="Arial Nova Light"/>
        </w:rPr>
        <w:tab/>
      </w:r>
      <w:r w:rsidRPr="00886933">
        <w:rPr>
          <w:rFonts w:ascii="Arial Nova Light" w:hAnsi="Arial Nova Light"/>
        </w:rPr>
        <w:tab/>
      </w:r>
      <w:r w:rsidRPr="00886933">
        <w:rPr>
          <w:rFonts w:ascii="Arial Nova Light" w:hAnsi="Arial Nova Light"/>
        </w:rPr>
        <w:tab/>
      </w:r>
    </w:p>
    <w:p w14:paraId="6ABD845D" w14:textId="77777777" w:rsidR="00DE429E" w:rsidRDefault="00DE429E">
      <w:pPr>
        <w:rPr>
          <w:rFonts w:ascii="Arial Nova Light" w:hAnsi="Arial Nova Light"/>
          <w:color w:val="00B050"/>
          <w:sz w:val="36"/>
          <w:szCs w:val="36"/>
        </w:rPr>
      </w:pPr>
      <w:r>
        <w:rPr>
          <w:rFonts w:ascii="Arial Nova Light" w:hAnsi="Arial Nova Light"/>
          <w:color w:val="00B050"/>
        </w:rPr>
        <w:br w:type="page"/>
      </w:r>
    </w:p>
    <w:p w14:paraId="1FF6B305" w14:textId="618C9F06" w:rsidR="00016443" w:rsidRPr="00886933" w:rsidRDefault="001E0A3A" w:rsidP="005A54C5">
      <w:pPr>
        <w:pStyle w:val="2"/>
        <w:rPr>
          <w:rFonts w:ascii="Arial Nova Light" w:hAnsi="Arial Nova Light"/>
          <w:color w:val="00B050"/>
        </w:rPr>
      </w:pPr>
      <w:r w:rsidRPr="00886933">
        <w:rPr>
          <w:rFonts w:ascii="Arial Nova Light" w:hAnsi="Arial Nova Light"/>
          <w:color w:val="00B050"/>
        </w:rPr>
        <w:lastRenderedPageBreak/>
        <w:t>Организация работы с обратной связью</w:t>
      </w:r>
    </w:p>
    <w:p w14:paraId="370E7399" w14:textId="77777777" w:rsidR="00016443" w:rsidRPr="00886933" w:rsidRDefault="00016443">
      <w:pPr>
        <w:rPr>
          <w:rFonts w:ascii="Arial Nova Light" w:hAnsi="Arial Nova Light"/>
        </w:rPr>
      </w:pPr>
    </w:p>
    <w:tbl>
      <w:tblPr>
        <w:tblStyle w:val="a4"/>
        <w:tblW w:w="10060" w:type="dxa"/>
        <w:tblLook w:val="04A0" w:firstRow="1" w:lastRow="0" w:firstColumn="1" w:lastColumn="0" w:noHBand="0" w:noVBand="1"/>
      </w:tblPr>
      <w:tblGrid>
        <w:gridCol w:w="1938"/>
        <w:gridCol w:w="4153"/>
        <w:gridCol w:w="3969"/>
      </w:tblGrid>
      <w:tr w:rsidR="00016443" w:rsidRPr="00886933" w14:paraId="62212BF3" w14:textId="77777777" w:rsidTr="00EB5BEF">
        <w:tc>
          <w:tcPr>
            <w:tcW w:w="1938" w:type="dxa"/>
          </w:tcPr>
          <w:p w14:paraId="40758B80" w14:textId="77777777" w:rsidR="00016443" w:rsidRPr="00886933" w:rsidRDefault="00016443" w:rsidP="00EB5BEF">
            <w:pPr>
              <w:rPr>
                <w:rFonts w:ascii="Arial Nova Light" w:hAnsi="Arial Nova Light" w:cs="Times New Roman"/>
                <w:b/>
              </w:rPr>
            </w:pPr>
          </w:p>
        </w:tc>
        <w:tc>
          <w:tcPr>
            <w:tcW w:w="4153" w:type="dxa"/>
          </w:tcPr>
          <w:p w14:paraId="78757BF2" w14:textId="77777777" w:rsidR="00016443" w:rsidRPr="00886933" w:rsidRDefault="00016443" w:rsidP="00016443">
            <w:pPr>
              <w:rPr>
                <w:rFonts w:ascii="Arial Nova Light" w:hAnsi="Arial Nova Light" w:cs="Times New Roman"/>
                <w:b/>
              </w:rPr>
            </w:pPr>
            <w:r w:rsidRPr="00886933">
              <w:rPr>
                <w:rFonts w:ascii="Arial Nova Light" w:hAnsi="Arial Nova Light" w:cs="Times New Roman"/>
                <w:b/>
              </w:rPr>
              <w:t>Договоренность об интервью и его проведение</w:t>
            </w:r>
          </w:p>
        </w:tc>
        <w:tc>
          <w:tcPr>
            <w:tcW w:w="3969" w:type="dxa"/>
          </w:tcPr>
          <w:p w14:paraId="4E20F9EF" w14:textId="77777777" w:rsidR="00016443" w:rsidRPr="00886933" w:rsidRDefault="00016443" w:rsidP="00016443">
            <w:pPr>
              <w:rPr>
                <w:rFonts w:ascii="Arial Nova Light" w:hAnsi="Arial Nova Light" w:cs="Times New Roman"/>
                <w:b/>
              </w:rPr>
            </w:pPr>
            <w:r w:rsidRPr="00886933">
              <w:rPr>
                <w:rFonts w:ascii="Arial Nova Light" w:hAnsi="Arial Nova Light" w:cs="Times New Roman"/>
                <w:b/>
              </w:rPr>
              <w:t>Обработка и анализ данных</w:t>
            </w:r>
          </w:p>
        </w:tc>
      </w:tr>
      <w:tr w:rsidR="00016443" w:rsidRPr="00886933" w14:paraId="0A668701" w14:textId="77777777" w:rsidTr="00EB5BEF">
        <w:tc>
          <w:tcPr>
            <w:tcW w:w="1938" w:type="dxa"/>
          </w:tcPr>
          <w:p w14:paraId="2D9FF939" w14:textId="77777777" w:rsidR="00016443" w:rsidRPr="00886933" w:rsidRDefault="00016443" w:rsidP="00EB5BEF">
            <w:pPr>
              <w:rPr>
                <w:rFonts w:ascii="Arial Nova Light" w:hAnsi="Arial Nova Light" w:cs="Times New Roman"/>
                <w:b/>
              </w:rPr>
            </w:pPr>
            <w:r w:rsidRPr="00886933">
              <w:rPr>
                <w:rFonts w:ascii="Arial Nova Light" w:hAnsi="Arial Nova Light" w:cs="Times New Roman"/>
                <w:b/>
              </w:rPr>
              <w:t>Ответственный</w:t>
            </w:r>
          </w:p>
        </w:tc>
        <w:tc>
          <w:tcPr>
            <w:tcW w:w="4153" w:type="dxa"/>
          </w:tcPr>
          <w:p w14:paraId="6D28C16B" w14:textId="77777777" w:rsidR="00016443" w:rsidRPr="00886933" w:rsidRDefault="00016443" w:rsidP="00EB5BEF">
            <w:pPr>
              <w:rPr>
                <w:rFonts w:ascii="Arial Nova Light" w:hAnsi="Arial Nova Light" w:cs="Times New Roman"/>
              </w:rPr>
            </w:pPr>
            <w:r w:rsidRPr="00886933">
              <w:rPr>
                <w:rFonts w:ascii="Arial Nova Light" w:hAnsi="Arial Nova Light" w:cs="Times New Roman"/>
              </w:rPr>
              <w:t>Координатор проекта – передает информацию через кураторов семьям</w:t>
            </w:r>
          </w:p>
        </w:tc>
        <w:tc>
          <w:tcPr>
            <w:tcW w:w="3969" w:type="dxa"/>
          </w:tcPr>
          <w:p w14:paraId="4F910B2C" w14:textId="77777777" w:rsidR="00016443" w:rsidRPr="00886933" w:rsidRDefault="00016443" w:rsidP="00EB5BEF">
            <w:pPr>
              <w:rPr>
                <w:rFonts w:ascii="Arial Nova Light" w:hAnsi="Arial Nova Light" w:cs="Times New Roman"/>
              </w:rPr>
            </w:pPr>
            <w:r w:rsidRPr="00886933">
              <w:rPr>
                <w:rFonts w:ascii="Arial Nova Light" w:hAnsi="Arial Nova Light" w:cs="Times New Roman"/>
              </w:rPr>
              <w:t>Координатор проекта, методист</w:t>
            </w:r>
          </w:p>
        </w:tc>
      </w:tr>
      <w:tr w:rsidR="00016443" w:rsidRPr="00886933" w14:paraId="31B4B8A7" w14:textId="77777777" w:rsidTr="00EB5BEF">
        <w:tc>
          <w:tcPr>
            <w:tcW w:w="1938" w:type="dxa"/>
          </w:tcPr>
          <w:p w14:paraId="1A55FA0C" w14:textId="77777777" w:rsidR="00016443" w:rsidRPr="00886933" w:rsidRDefault="00016443" w:rsidP="00EB5BEF">
            <w:pPr>
              <w:rPr>
                <w:rFonts w:ascii="Arial Nova Light" w:hAnsi="Arial Nova Light" w:cs="Times New Roman"/>
                <w:b/>
              </w:rPr>
            </w:pPr>
            <w:r w:rsidRPr="00886933">
              <w:rPr>
                <w:rFonts w:ascii="Arial Nova Light" w:hAnsi="Arial Nova Light" w:cs="Times New Roman"/>
                <w:b/>
              </w:rPr>
              <w:t>Инструмент и процедура сбора / анализа данных</w:t>
            </w:r>
          </w:p>
        </w:tc>
        <w:tc>
          <w:tcPr>
            <w:tcW w:w="4153" w:type="dxa"/>
          </w:tcPr>
          <w:p w14:paraId="6F66592D" w14:textId="77777777" w:rsidR="00016443" w:rsidRPr="00886933" w:rsidRDefault="00016443" w:rsidP="00EB5BEF">
            <w:pPr>
              <w:rPr>
                <w:rFonts w:ascii="Arial Nova Light" w:hAnsi="Arial Nova Light" w:cs="Times New Roman"/>
              </w:rPr>
            </w:pPr>
            <w:r w:rsidRPr="00886933">
              <w:rPr>
                <w:rFonts w:ascii="Arial Nova Light" w:hAnsi="Arial Nova Light" w:cs="Times New Roman"/>
              </w:rPr>
              <w:t xml:space="preserve">Интервью по </w:t>
            </w:r>
            <w:proofErr w:type="spellStart"/>
            <w:r w:rsidRPr="00886933">
              <w:rPr>
                <w:rFonts w:ascii="Arial Nova Light" w:hAnsi="Arial Nova Light" w:cs="Times New Roman"/>
              </w:rPr>
              <w:t>гайду</w:t>
            </w:r>
            <w:proofErr w:type="spellEnd"/>
            <w:r w:rsidRPr="00886933">
              <w:rPr>
                <w:rFonts w:ascii="Arial Nova Light" w:hAnsi="Arial Nova Light" w:cs="Times New Roman"/>
              </w:rPr>
              <w:t xml:space="preserve"> (очно, по телефону или видеосвязи) </w:t>
            </w:r>
          </w:p>
        </w:tc>
        <w:tc>
          <w:tcPr>
            <w:tcW w:w="3969" w:type="dxa"/>
          </w:tcPr>
          <w:p w14:paraId="447803BD" w14:textId="77777777" w:rsidR="00016443" w:rsidRPr="00886933" w:rsidRDefault="00016443" w:rsidP="00EB5BEF">
            <w:pPr>
              <w:rPr>
                <w:rFonts w:ascii="Arial Nova Light" w:hAnsi="Arial Nova Light" w:cs="Times New Roman"/>
              </w:rPr>
            </w:pPr>
            <w:r w:rsidRPr="00886933">
              <w:rPr>
                <w:rFonts w:ascii="Arial Nova Light" w:hAnsi="Arial Nova Light" w:cs="Times New Roman"/>
              </w:rPr>
              <w:t>Аудиозапись с текстовой расшифровкой в сводной таблице, на основании которой делаются обобщенные выводы по итогам интервью за прошедший год</w:t>
            </w:r>
          </w:p>
          <w:p w14:paraId="4B34552F" w14:textId="77777777" w:rsidR="00016443" w:rsidRPr="00886933" w:rsidRDefault="00016443" w:rsidP="00EB5BEF">
            <w:pPr>
              <w:rPr>
                <w:rFonts w:ascii="Arial Nova Light" w:hAnsi="Arial Nova Light" w:cs="Times New Roman"/>
              </w:rPr>
            </w:pPr>
          </w:p>
        </w:tc>
      </w:tr>
      <w:tr w:rsidR="00016443" w:rsidRPr="00886933" w14:paraId="0366C434" w14:textId="77777777" w:rsidTr="00EB5BEF">
        <w:tc>
          <w:tcPr>
            <w:tcW w:w="1938" w:type="dxa"/>
          </w:tcPr>
          <w:p w14:paraId="7D1CAA91" w14:textId="77777777" w:rsidR="00016443" w:rsidRPr="00886933" w:rsidRDefault="00016443" w:rsidP="00EB5BEF">
            <w:pPr>
              <w:rPr>
                <w:rFonts w:ascii="Arial Nova Light" w:hAnsi="Arial Nova Light" w:cs="Times New Roman"/>
                <w:b/>
                <w:lang w:val="en-US"/>
              </w:rPr>
            </w:pPr>
            <w:r w:rsidRPr="00886933">
              <w:rPr>
                <w:rFonts w:ascii="Arial Nova Light" w:hAnsi="Arial Nova Light" w:cs="Times New Roman"/>
                <w:b/>
              </w:rPr>
              <w:t>Сроки</w:t>
            </w:r>
          </w:p>
        </w:tc>
        <w:tc>
          <w:tcPr>
            <w:tcW w:w="4153" w:type="dxa"/>
          </w:tcPr>
          <w:p w14:paraId="4FC87CF4" w14:textId="77777777" w:rsidR="00016443" w:rsidRPr="00886933" w:rsidRDefault="00016443" w:rsidP="00EB5BEF">
            <w:pPr>
              <w:rPr>
                <w:rFonts w:ascii="Arial Nova Light" w:hAnsi="Arial Nova Light" w:cs="Times New Roman"/>
              </w:rPr>
            </w:pPr>
            <w:r w:rsidRPr="00886933">
              <w:rPr>
                <w:rFonts w:ascii="Arial Nova Light" w:hAnsi="Arial Nova Light" w:cs="Times New Roman"/>
              </w:rPr>
              <w:t>1 раз в год</w:t>
            </w:r>
          </w:p>
        </w:tc>
        <w:tc>
          <w:tcPr>
            <w:tcW w:w="3969" w:type="dxa"/>
          </w:tcPr>
          <w:p w14:paraId="596E7548" w14:textId="77777777" w:rsidR="00016443" w:rsidRPr="00886933" w:rsidRDefault="00016443" w:rsidP="00EB5BEF">
            <w:pPr>
              <w:rPr>
                <w:rFonts w:ascii="Arial Nova Light" w:hAnsi="Arial Nova Light" w:cs="Times New Roman"/>
              </w:rPr>
            </w:pPr>
            <w:r w:rsidRPr="00886933">
              <w:rPr>
                <w:rFonts w:ascii="Arial Nova Light" w:hAnsi="Arial Nova Light" w:cs="Times New Roman"/>
              </w:rPr>
              <w:t>Расшифровка интервью и сводный анализ выполняются 1 раз в год</w:t>
            </w:r>
          </w:p>
          <w:p w14:paraId="7D96206C" w14:textId="77777777" w:rsidR="00016443" w:rsidRPr="00886933" w:rsidRDefault="00016443" w:rsidP="00EB5BEF">
            <w:pPr>
              <w:rPr>
                <w:rFonts w:ascii="Arial Nova Light" w:hAnsi="Arial Nova Light" w:cs="Times New Roman"/>
              </w:rPr>
            </w:pPr>
          </w:p>
        </w:tc>
      </w:tr>
      <w:tr w:rsidR="00016443" w:rsidRPr="00886933" w14:paraId="0CB5E340" w14:textId="77777777" w:rsidTr="00EB5BEF">
        <w:tc>
          <w:tcPr>
            <w:tcW w:w="1938" w:type="dxa"/>
          </w:tcPr>
          <w:p w14:paraId="1881A0D6" w14:textId="77777777" w:rsidR="00016443" w:rsidRPr="00886933" w:rsidRDefault="00016443" w:rsidP="00EB5BEF">
            <w:pPr>
              <w:rPr>
                <w:rFonts w:ascii="Arial Nova Light" w:hAnsi="Arial Nova Light" w:cs="Times New Roman"/>
                <w:b/>
              </w:rPr>
            </w:pPr>
            <w:r w:rsidRPr="00886933">
              <w:rPr>
                <w:rFonts w:ascii="Arial Nova Light" w:hAnsi="Arial Nova Light" w:cs="Times New Roman"/>
                <w:b/>
              </w:rPr>
              <w:t>Использование обратной связи</w:t>
            </w:r>
          </w:p>
        </w:tc>
        <w:tc>
          <w:tcPr>
            <w:tcW w:w="8122" w:type="dxa"/>
            <w:gridSpan w:val="2"/>
          </w:tcPr>
          <w:p w14:paraId="4003F015" w14:textId="77777777" w:rsidR="00016443" w:rsidRPr="00886933" w:rsidRDefault="00016443" w:rsidP="00FB0D41">
            <w:pPr>
              <w:pStyle w:val="ae"/>
              <w:numPr>
                <w:ilvl w:val="0"/>
                <w:numId w:val="1"/>
              </w:numPr>
              <w:rPr>
                <w:rFonts w:ascii="Arial Nova Light" w:hAnsi="Arial Nova Light" w:cs="Times New Roman"/>
                <w:sz w:val="24"/>
                <w:szCs w:val="24"/>
              </w:rPr>
            </w:pPr>
            <w:r w:rsidRPr="00886933">
              <w:rPr>
                <w:rFonts w:ascii="Arial Nova Light" w:hAnsi="Arial Nova Light" w:cs="Times New Roman"/>
                <w:sz w:val="24"/>
                <w:szCs w:val="24"/>
              </w:rPr>
              <w:t>Координатор может вносить оперативные изменения в работу проекта «Помощь семьям в СЖС»</w:t>
            </w:r>
          </w:p>
          <w:p w14:paraId="0BC7D7FE" w14:textId="0003FB2B" w:rsidR="00016443" w:rsidRPr="00886933" w:rsidRDefault="00016443" w:rsidP="00FB0D41">
            <w:pPr>
              <w:pStyle w:val="ae"/>
              <w:numPr>
                <w:ilvl w:val="0"/>
                <w:numId w:val="1"/>
              </w:numPr>
              <w:rPr>
                <w:rFonts w:ascii="Arial Nova Light" w:hAnsi="Arial Nova Light" w:cs="Times New Roman"/>
                <w:sz w:val="24"/>
                <w:szCs w:val="24"/>
              </w:rPr>
            </w:pPr>
            <w:r w:rsidRPr="00886933">
              <w:rPr>
                <w:rFonts w:ascii="Arial Nova Light" w:hAnsi="Arial Nova Light" w:cs="Times New Roman"/>
                <w:sz w:val="24"/>
                <w:szCs w:val="24"/>
              </w:rPr>
              <w:t>Обобщенные результаты за год обсуждаются со всеми сотрудниками на рабочей встрече</w:t>
            </w:r>
          </w:p>
        </w:tc>
      </w:tr>
    </w:tbl>
    <w:p w14:paraId="1F03A9C0" w14:textId="77777777" w:rsidR="00016443" w:rsidRPr="00886933" w:rsidRDefault="00016443" w:rsidP="00016443">
      <w:pPr>
        <w:textAlignment w:val="baseline"/>
        <w:rPr>
          <w:rFonts w:ascii="Arial Nova Light" w:hAnsi="Arial Nova Light"/>
        </w:rPr>
      </w:pPr>
    </w:p>
    <w:p w14:paraId="0FB90C88" w14:textId="34222F87" w:rsidR="00016443" w:rsidRPr="00886933" w:rsidRDefault="00016443" w:rsidP="00016443">
      <w:pPr>
        <w:pStyle w:val="5"/>
        <w:rPr>
          <w:rFonts w:ascii="Arial Nova Light" w:hAnsi="Arial Nova Light"/>
          <w:color w:val="00B050"/>
          <w:lang w:eastAsia="ru-RU"/>
        </w:rPr>
      </w:pPr>
      <w:proofErr w:type="spellStart"/>
      <w:r w:rsidRPr="00886933">
        <w:rPr>
          <w:rFonts w:ascii="Arial Nova Light" w:hAnsi="Arial Nova Light"/>
          <w:color w:val="00B050"/>
          <w:sz w:val="24"/>
          <w:szCs w:val="24"/>
          <w:lang w:eastAsia="ru-RU"/>
        </w:rPr>
        <w:t>Г</w:t>
      </w:r>
      <w:r w:rsidRPr="00886933">
        <w:rPr>
          <w:rFonts w:ascii="Arial Nova Light" w:hAnsi="Arial Nova Light"/>
          <w:color w:val="00B050"/>
          <w:lang w:eastAsia="ru-RU"/>
        </w:rPr>
        <w:t>айд</w:t>
      </w:r>
      <w:proofErr w:type="spellEnd"/>
      <w:r w:rsidRPr="00886933">
        <w:rPr>
          <w:rFonts w:ascii="Arial Nova Light" w:hAnsi="Arial Nova Light"/>
          <w:color w:val="00B050"/>
          <w:lang w:eastAsia="ru-RU"/>
        </w:rPr>
        <w:t xml:space="preserve"> интервью</w:t>
      </w:r>
    </w:p>
    <w:p w14:paraId="058C136D" w14:textId="77777777" w:rsidR="00016443" w:rsidRPr="00886933" w:rsidRDefault="00016443" w:rsidP="00016443">
      <w:pPr>
        <w:jc w:val="center"/>
        <w:rPr>
          <w:rFonts w:ascii="Arial Nova Light" w:eastAsia="Times New Roman" w:hAnsi="Arial Nova Light" w:cs="Times New Roman"/>
          <w:lang w:eastAsia="ru-RU"/>
        </w:rPr>
      </w:pPr>
    </w:p>
    <w:p w14:paraId="49227AEC" w14:textId="0FC98BBA" w:rsidR="00016443" w:rsidRPr="00886933" w:rsidRDefault="001E0A3A" w:rsidP="001E0A3A">
      <w:pPr>
        <w:pStyle w:val="ac"/>
        <w:rPr>
          <w:rFonts w:ascii="Arial Nova Light" w:hAnsi="Arial Nova Light"/>
          <w:color w:val="00B050"/>
          <w:lang w:eastAsia="ru-RU"/>
        </w:rPr>
      </w:pPr>
      <w:r w:rsidRPr="00886933">
        <w:rPr>
          <w:rFonts w:ascii="Arial Nova Light" w:hAnsi="Arial Nova Light"/>
          <w:color w:val="00B050"/>
          <w:lang w:eastAsia="ru-RU"/>
        </w:rPr>
        <w:t xml:space="preserve">Решаемые задачи: </w:t>
      </w:r>
      <w:r w:rsidR="00016443" w:rsidRPr="00886933">
        <w:rPr>
          <w:rFonts w:ascii="Arial Nova Light" w:hAnsi="Arial Nova Light"/>
          <w:color w:val="00B050"/>
          <w:lang w:eastAsia="ru-RU"/>
        </w:rPr>
        <w:t>У</w:t>
      </w:r>
      <w:r w:rsidRPr="00886933">
        <w:rPr>
          <w:rFonts w:ascii="Arial Nova Light" w:hAnsi="Arial Nova Light"/>
          <w:color w:val="00B050"/>
          <w:lang w:eastAsia="ru-RU"/>
        </w:rPr>
        <w:t>чет мнения (вклад в создание плана)</w:t>
      </w:r>
    </w:p>
    <w:p w14:paraId="4AD28E72" w14:textId="77777777" w:rsidR="00016443" w:rsidRPr="00886933" w:rsidRDefault="00016443" w:rsidP="00F43FB7">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У вашей семьи есть план выхода из сложной жизненной ситуации. Скажите, пожалуйста, как вы участвовали в составлении этого плана?</w:t>
      </w:r>
    </w:p>
    <w:tbl>
      <w:tblPr>
        <w:tblW w:w="0" w:type="auto"/>
        <w:tblCellMar>
          <w:top w:w="15" w:type="dxa"/>
          <w:left w:w="15" w:type="dxa"/>
          <w:bottom w:w="15" w:type="dxa"/>
          <w:right w:w="15" w:type="dxa"/>
        </w:tblCellMar>
        <w:tblLook w:val="04A0" w:firstRow="1" w:lastRow="0" w:firstColumn="1" w:lastColumn="0" w:noHBand="0" w:noVBand="1"/>
      </w:tblPr>
      <w:tblGrid>
        <w:gridCol w:w="2262"/>
        <w:gridCol w:w="2137"/>
        <w:gridCol w:w="2392"/>
        <w:gridCol w:w="2571"/>
      </w:tblGrid>
      <w:tr w:rsidR="00016443" w:rsidRPr="00886933" w14:paraId="762E4303"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F75AC"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1FB30"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E20A6"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773B1"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4</w:t>
            </w:r>
          </w:p>
        </w:tc>
      </w:tr>
      <w:tr w:rsidR="00016443" w:rsidRPr="00886933" w14:paraId="2341E2D5"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DB1A3"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Я говорила о том, что я хочу сделать или поменять, а куратор помогал записать задачи </w:t>
            </w:r>
          </w:p>
          <w:p w14:paraId="5924BB9D" w14:textId="77777777" w:rsidR="00016443" w:rsidRPr="00886933" w:rsidRDefault="00016443" w:rsidP="00EB5BEF">
            <w:pPr>
              <w:rPr>
                <w:rFonts w:ascii="Arial Nova Light" w:eastAsia="Times New Roman" w:hAnsi="Arial Nova Light"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E6A79"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Что-то предлагала сделать я, а что-то куратор предлагал от себя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78824"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В основном куратор предлагал, что надо делать, а я говорила, что из этого мне подходит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E7B03"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План составлял куратор, потому что я чувствовала себя потерянной и не знала, с чего начать</w:t>
            </w:r>
          </w:p>
        </w:tc>
      </w:tr>
    </w:tbl>
    <w:p w14:paraId="2C57C056" w14:textId="77777777" w:rsidR="001E0A3A" w:rsidRPr="00886933" w:rsidRDefault="001E0A3A" w:rsidP="00016443">
      <w:pPr>
        <w:rPr>
          <w:rFonts w:ascii="Arial Nova Light" w:hAnsi="Arial Nova Light"/>
          <w:color w:val="00B050"/>
          <w:lang w:eastAsia="ru-RU"/>
        </w:rPr>
      </w:pPr>
    </w:p>
    <w:p w14:paraId="0D81F7AB" w14:textId="23723AA8" w:rsidR="00016443" w:rsidRPr="00886933" w:rsidRDefault="001E0A3A" w:rsidP="00F43FB7">
      <w:pPr>
        <w:pStyle w:val="ac"/>
        <w:jc w:val="both"/>
        <w:rPr>
          <w:rFonts w:ascii="Arial Nova Light" w:hAnsi="Arial Nova Light"/>
          <w:color w:val="00B050"/>
          <w:lang w:eastAsia="ru-RU"/>
        </w:rPr>
      </w:pPr>
      <w:r w:rsidRPr="00886933">
        <w:rPr>
          <w:rFonts w:ascii="Arial Nova Light" w:hAnsi="Arial Nova Light"/>
          <w:color w:val="00B050"/>
          <w:lang w:eastAsia="ru-RU"/>
        </w:rPr>
        <w:t xml:space="preserve">Решаемые задачи: </w:t>
      </w:r>
      <w:r w:rsidR="00016443" w:rsidRPr="00886933">
        <w:rPr>
          <w:rFonts w:ascii="Arial Nova Light" w:hAnsi="Arial Nova Light"/>
          <w:color w:val="00B050"/>
          <w:lang w:eastAsia="ru-RU"/>
        </w:rPr>
        <w:t>С</w:t>
      </w:r>
      <w:r w:rsidRPr="00886933">
        <w:rPr>
          <w:rFonts w:ascii="Arial Nova Light" w:hAnsi="Arial Nova Light"/>
          <w:color w:val="00B050"/>
          <w:lang w:eastAsia="ru-RU"/>
        </w:rPr>
        <w:t>оциальные результаты, механизмы и ресурсы их достижения</w:t>
      </w:r>
    </w:p>
    <w:p w14:paraId="4E071FC1" w14:textId="77777777" w:rsidR="00016443" w:rsidRPr="00886933" w:rsidRDefault="00016443" w:rsidP="00F43FB7">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Что уже удалось вам сделать по плану? Что из этого вы считаете самым важным результатом?</w:t>
      </w:r>
    </w:p>
    <w:p w14:paraId="025A17A4" w14:textId="77777777" w:rsidR="00016443" w:rsidRPr="00886933" w:rsidRDefault="00016443" w:rsidP="00016443">
      <w:pPr>
        <w:rPr>
          <w:rFonts w:ascii="Arial Nova Light" w:eastAsia="Times New Roman" w:hAnsi="Arial Nova Light" w:cs="Times New Roman"/>
          <w:color w:val="000000"/>
          <w:lang w:eastAsia="ru-RU"/>
        </w:rPr>
      </w:pPr>
    </w:p>
    <w:p w14:paraId="0716CB07"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За какие задачи в плане отвечали вы?</w:t>
      </w:r>
    </w:p>
    <w:p w14:paraId="1077871D" w14:textId="77777777" w:rsidR="00016443" w:rsidRPr="00886933" w:rsidRDefault="00016443" w:rsidP="00016443">
      <w:pPr>
        <w:rPr>
          <w:rFonts w:ascii="Arial Nova Light" w:eastAsia="Times New Roman" w:hAnsi="Arial Nova Light" w:cs="Times New Roman"/>
          <w:lang w:eastAsia="ru-RU"/>
        </w:rPr>
      </w:pPr>
    </w:p>
    <w:p w14:paraId="54872685"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Какая помощь от сотрудников фонда была для вас самой полезной?</w:t>
      </w:r>
    </w:p>
    <w:p w14:paraId="5FDDA4FD" w14:textId="77777777" w:rsidR="00016443" w:rsidRPr="00886933" w:rsidRDefault="00016443" w:rsidP="00016443">
      <w:pPr>
        <w:rPr>
          <w:rFonts w:ascii="Arial Nova Light" w:eastAsia="Times New Roman" w:hAnsi="Arial Nova Light" w:cs="Times New Roman"/>
          <w:lang w:eastAsia="ru-RU"/>
        </w:rPr>
      </w:pPr>
    </w:p>
    <w:p w14:paraId="550F7498"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Что помогало вам, кроме помощи от фонда? </w:t>
      </w:r>
    </w:p>
    <w:p w14:paraId="4CF8E0A2"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i/>
          <w:iCs/>
          <w:color w:val="000000"/>
          <w:lang w:eastAsia="ru-RU"/>
        </w:rPr>
        <w:t>Уточняющие вопросы, если затрудняется ответить:</w:t>
      </w:r>
    </w:p>
    <w:p w14:paraId="02CE7288" w14:textId="77777777" w:rsidR="00016443" w:rsidRPr="00886933" w:rsidRDefault="00016443" w:rsidP="00FB0D41">
      <w:pPr>
        <w:numPr>
          <w:ilvl w:val="0"/>
          <w:numId w:val="2"/>
        </w:numPr>
        <w:textAlignment w:val="baseline"/>
        <w:rPr>
          <w:rFonts w:ascii="Arial Nova Light" w:eastAsia="Times New Roman" w:hAnsi="Arial Nova Light" w:cs="Times New Roman"/>
          <w:i/>
          <w:iCs/>
          <w:color w:val="000000"/>
          <w:lang w:eastAsia="ru-RU"/>
        </w:rPr>
      </w:pPr>
      <w:r w:rsidRPr="00886933">
        <w:rPr>
          <w:rFonts w:ascii="Arial Nova Light" w:eastAsia="Times New Roman" w:hAnsi="Arial Nova Light" w:cs="Times New Roman"/>
          <w:i/>
          <w:iCs/>
          <w:color w:val="000000"/>
          <w:lang w:eastAsia="ru-RU"/>
        </w:rPr>
        <w:t>То, что вы знаете и умеете?</w:t>
      </w:r>
    </w:p>
    <w:p w14:paraId="450C906A" w14:textId="77777777" w:rsidR="00016443" w:rsidRPr="00886933" w:rsidRDefault="00016443" w:rsidP="00FB0D41">
      <w:pPr>
        <w:numPr>
          <w:ilvl w:val="0"/>
          <w:numId w:val="2"/>
        </w:numPr>
        <w:textAlignment w:val="baseline"/>
        <w:rPr>
          <w:rFonts w:ascii="Arial Nova Light" w:eastAsia="Times New Roman" w:hAnsi="Arial Nova Light" w:cs="Times New Roman"/>
          <w:i/>
          <w:iCs/>
          <w:color w:val="000000"/>
          <w:lang w:eastAsia="ru-RU"/>
        </w:rPr>
      </w:pPr>
      <w:r w:rsidRPr="00886933">
        <w:rPr>
          <w:rFonts w:ascii="Arial Nova Light" w:eastAsia="Times New Roman" w:hAnsi="Arial Nova Light" w:cs="Times New Roman"/>
          <w:i/>
          <w:iCs/>
          <w:color w:val="000000"/>
          <w:lang w:eastAsia="ru-RU"/>
        </w:rPr>
        <w:lastRenderedPageBreak/>
        <w:t>Ваши черты характера?</w:t>
      </w:r>
    </w:p>
    <w:p w14:paraId="0E0D1784" w14:textId="77777777" w:rsidR="00016443" w:rsidRPr="00886933" w:rsidRDefault="00016443" w:rsidP="00FB0D41">
      <w:pPr>
        <w:numPr>
          <w:ilvl w:val="0"/>
          <w:numId w:val="2"/>
        </w:numPr>
        <w:textAlignment w:val="baseline"/>
        <w:rPr>
          <w:rFonts w:ascii="Arial Nova Light" w:eastAsia="Times New Roman" w:hAnsi="Arial Nova Light" w:cs="Times New Roman"/>
          <w:i/>
          <w:iCs/>
          <w:color w:val="000000"/>
          <w:lang w:eastAsia="ru-RU"/>
        </w:rPr>
      </w:pPr>
      <w:r w:rsidRPr="00886933">
        <w:rPr>
          <w:rFonts w:ascii="Arial Nova Light" w:eastAsia="Times New Roman" w:hAnsi="Arial Nova Light" w:cs="Times New Roman"/>
          <w:i/>
          <w:iCs/>
          <w:color w:val="000000"/>
          <w:lang w:eastAsia="ru-RU"/>
        </w:rPr>
        <w:t>Помощь других людей?</w:t>
      </w:r>
    </w:p>
    <w:p w14:paraId="274BE7BD" w14:textId="77777777" w:rsidR="00016443" w:rsidRPr="00886933" w:rsidRDefault="00016443" w:rsidP="00016443">
      <w:pPr>
        <w:rPr>
          <w:rFonts w:ascii="Arial Nova Light" w:eastAsia="Times New Roman" w:hAnsi="Arial Nova Light" w:cs="Times New Roman"/>
          <w:lang w:eastAsia="ru-RU"/>
        </w:rPr>
      </w:pPr>
    </w:p>
    <w:p w14:paraId="48335ED6" w14:textId="77777777" w:rsidR="00DA1851" w:rsidRPr="00886933" w:rsidRDefault="001E0A3A" w:rsidP="001E0A3A">
      <w:pPr>
        <w:pStyle w:val="ac"/>
        <w:rPr>
          <w:rFonts w:ascii="Arial Nova Light" w:hAnsi="Arial Nova Light"/>
          <w:color w:val="00B050"/>
          <w:lang w:eastAsia="ru-RU"/>
        </w:rPr>
      </w:pPr>
      <w:r w:rsidRPr="00886933">
        <w:rPr>
          <w:rFonts w:ascii="Arial Nova Light" w:hAnsi="Arial Nova Light"/>
          <w:color w:val="00B050"/>
          <w:lang w:eastAsia="ru-RU"/>
        </w:rPr>
        <w:t>Решаемые задачи: Социальные</w:t>
      </w:r>
      <w:r w:rsidR="00DA1851" w:rsidRPr="00886933">
        <w:rPr>
          <w:rFonts w:ascii="Arial Nova Light" w:hAnsi="Arial Nova Light"/>
          <w:color w:val="00B050"/>
          <w:lang w:eastAsia="ru-RU"/>
        </w:rPr>
        <w:t xml:space="preserve"> результаты и готовность продолжать менять жизнь</w:t>
      </w:r>
    </w:p>
    <w:p w14:paraId="514AABFC" w14:textId="56C78ED9"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Как изменились ваши возможности за время работы по плану? </w:t>
      </w:r>
    </w:p>
    <w:tbl>
      <w:tblPr>
        <w:tblW w:w="0" w:type="auto"/>
        <w:tblCellMar>
          <w:top w:w="15" w:type="dxa"/>
          <w:left w:w="15" w:type="dxa"/>
          <w:bottom w:w="15" w:type="dxa"/>
          <w:right w:w="15" w:type="dxa"/>
        </w:tblCellMar>
        <w:tblLook w:val="04A0" w:firstRow="1" w:lastRow="0" w:firstColumn="1" w:lastColumn="0" w:noHBand="0" w:noVBand="1"/>
      </w:tblPr>
      <w:tblGrid>
        <w:gridCol w:w="2661"/>
        <w:gridCol w:w="2711"/>
        <w:gridCol w:w="1694"/>
        <w:gridCol w:w="2296"/>
      </w:tblGrid>
      <w:tr w:rsidR="00016443" w:rsidRPr="00886933" w14:paraId="0A79BFAB"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4BA97"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F6BF"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4A03A"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3BCAB"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4</w:t>
            </w:r>
          </w:p>
        </w:tc>
      </w:tr>
      <w:tr w:rsidR="00016443" w:rsidRPr="00886933" w14:paraId="2D65577F"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ACAE6"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Я научилась справляться со всеми задачами сама или всегда могу попросить о помощи своих родных (друзей, соседей)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6DA35"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Я научилась справляться с некоторыми задачами сама или иногда могу попросить о помощи своих родных (друзей, соседей)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DF872"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Пока что ничего не изменилось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11B69"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Стало еще сложнее справляться или стало меньше людей, готовых меня поддержать</w:t>
            </w:r>
          </w:p>
        </w:tc>
      </w:tr>
    </w:tbl>
    <w:p w14:paraId="23DA8080" w14:textId="77777777" w:rsidR="00016443" w:rsidRPr="00886933" w:rsidRDefault="00016443" w:rsidP="00016443">
      <w:pPr>
        <w:rPr>
          <w:rFonts w:ascii="Arial Nova Light" w:eastAsia="Times New Roman" w:hAnsi="Arial Nova Light" w:cs="Times New Roman"/>
          <w:lang w:eastAsia="ru-RU"/>
        </w:rPr>
      </w:pPr>
    </w:p>
    <w:p w14:paraId="2A18B007"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Я готова планировать новые задачи и продолжать менять свою жизнь</w:t>
      </w:r>
    </w:p>
    <w:tbl>
      <w:tblPr>
        <w:tblW w:w="0" w:type="auto"/>
        <w:tblCellMar>
          <w:top w:w="15" w:type="dxa"/>
          <w:left w:w="15" w:type="dxa"/>
          <w:bottom w:w="15" w:type="dxa"/>
          <w:right w:w="15" w:type="dxa"/>
        </w:tblCellMar>
        <w:tblLook w:val="04A0" w:firstRow="1" w:lastRow="0" w:firstColumn="1" w:lastColumn="0" w:noHBand="0" w:noVBand="1"/>
      </w:tblPr>
      <w:tblGrid>
        <w:gridCol w:w="1830"/>
        <w:gridCol w:w="3054"/>
        <w:gridCol w:w="2891"/>
        <w:gridCol w:w="1587"/>
      </w:tblGrid>
      <w:tr w:rsidR="00016443" w:rsidRPr="00886933" w14:paraId="064E534E"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5B604"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47725"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B890E"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5A3EB"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4</w:t>
            </w:r>
          </w:p>
        </w:tc>
      </w:tr>
      <w:tr w:rsidR="00016443" w:rsidRPr="00886933" w14:paraId="60975ABF"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E7E3A"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Да, я уже начала это делать</w:t>
            </w:r>
          </w:p>
          <w:p w14:paraId="439D34F6" w14:textId="77777777" w:rsidR="00016443" w:rsidRPr="00886933" w:rsidRDefault="00016443" w:rsidP="00EB5BEF">
            <w:pPr>
              <w:rPr>
                <w:rFonts w:ascii="Arial Nova Light" w:eastAsia="Times New Roman" w:hAnsi="Arial Nova Light" w:cs="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59C8F"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Да, но сначала надо доделать то, что уже есть в плане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3CF99"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Прямо сейчас – не готова, подумаю об этом позже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FFC85"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Нет, совсем не готова</w:t>
            </w:r>
          </w:p>
        </w:tc>
      </w:tr>
    </w:tbl>
    <w:p w14:paraId="298148D3" w14:textId="77777777" w:rsidR="00016443" w:rsidRPr="00886933" w:rsidRDefault="00016443" w:rsidP="00016443">
      <w:pPr>
        <w:rPr>
          <w:rFonts w:ascii="Arial Nova Light" w:eastAsia="Times New Roman" w:hAnsi="Arial Nova Light" w:cs="Times New Roman"/>
          <w:lang w:eastAsia="ru-RU"/>
        </w:rPr>
      </w:pPr>
    </w:p>
    <w:p w14:paraId="20F7824E" w14:textId="14A5B994" w:rsidR="00DA1851" w:rsidRPr="00886933" w:rsidRDefault="00DA1851" w:rsidP="00DA1851">
      <w:pPr>
        <w:pStyle w:val="ac"/>
        <w:rPr>
          <w:rFonts w:ascii="Arial Nova Light" w:hAnsi="Arial Nova Light"/>
          <w:color w:val="00B050"/>
          <w:lang w:eastAsia="ru-RU"/>
        </w:rPr>
      </w:pPr>
      <w:r w:rsidRPr="00886933">
        <w:rPr>
          <w:rFonts w:ascii="Arial Nova Light" w:hAnsi="Arial Nova Light"/>
          <w:color w:val="00B050"/>
          <w:lang w:eastAsia="ru-RU"/>
        </w:rPr>
        <w:t>Решаемые задачи: Качество сотрудничества</w:t>
      </w:r>
    </w:p>
    <w:p w14:paraId="7F0623D2"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Кто из фонда сопровождает вашу семью?</w:t>
      </w:r>
    </w:p>
    <w:p w14:paraId="29993DCE" w14:textId="77777777" w:rsidR="00016443" w:rsidRPr="00886933" w:rsidRDefault="00016443" w:rsidP="00016443">
      <w:pPr>
        <w:rPr>
          <w:rFonts w:ascii="Arial Nova Light" w:eastAsia="Times New Roman" w:hAnsi="Arial Nova Light" w:cs="Times New Roman"/>
          <w:lang w:eastAsia="ru-RU"/>
        </w:rPr>
      </w:pPr>
    </w:p>
    <w:p w14:paraId="76E4CDE4" w14:textId="77777777" w:rsidR="00016443" w:rsidRPr="00886933" w:rsidRDefault="00016443" w:rsidP="00F43FB7">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 xml:space="preserve">К кому из них вы в первую очередь обратитесь, если у вас </w:t>
      </w:r>
      <w:r w:rsidRPr="00886933">
        <w:rPr>
          <w:rFonts w:ascii="Arial Nova Light" w:eastAsia="Times New Roman" w:hAnsi="Arial Nova Light" w:cs="Times New Roman"/>
          <w:b/>
          <w:bCs/>
          <w:color w:val="000000"/>
          <w:lang w:eastAsia="ru-RU"/>
        </w:rPr>
        <w:t>возникнут проблемы</w:t>
      </w:r>
      <w:r w:rsidRPr="00886933">
        <w:rPr>
          <w:rFonts w:ascii="Arial Nova Light" w:eastAsia="Times New Roman" w:hAnsi="Arial Nova Light" w:cs="Times New Roman"/>
          <w:color w:val="000000"/>
          <w:lang w:eastAsia="ru-RU"/>
        </w:rPr>
        <w:t>?</w:t>
      </w:r>
    </w:p>
    <w:p w14:paraId="42BB9DA9" w14:textId="77777777" w:rsidR="00016443" w:rsidRPr="00886933" w:rsidRDefault="00016443" w:rsidP="00F43FB7">
      <w:pPr>
        <w:jc w:val="both"/>
        <w:rPr>
          <w:rFonts w:ascii="Arial Nova Light" w:eastAsia="Times New Roman" w:hAnsi="Arial Nova Light" w:cs="Times New Roman"/>
          <w:lang w:eastAsia="ru-RU"/>
        </w:rPr>
      </w:pPr>
    </w:p>
    <w:p w14:paraId="329C43B9" w14:textId="77777777" w:rsidR="00016443" w:rsidRPr="00886933" w:rsidRDefault="00016443" w:rsidP="00F43FB7">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Я всегда могу спросить этого человека, если что-то непонятно. А если мне не нравится то, что он предлагает, то могу ему об этом сказать.</w:t>
      </w:r>
    </w:p>
    <w:tbl>
      <w:tblPr>
        <w:tblW w:w="0" w:type="auto"/>
        <w:tblCellMar>
          <w:top w:w="15" w:type="dxa"/>
          <w:left w:w="15" w:type="dxa"/>
          <w:bottom w:w="15" w:type="dxa"/>
          <w:right w:w="15" w:type="dxa"/>
        </w:tblCellMar>
        <w:tblLook w:val="04A0" w:firstRow="1" w:lastRow="0" w:firstColumn="1" w:lastColumn="0" w:noHBand="0" w:noVBand="1"/>
      </w:tblPr>
      <w:tblGrid>
        <w:gridCol w:w="1719"/>
        <w:gridCol w:w="2630"/>
        <w:gridCol w:w="2676"/>
        <w:gridCol w:w="2337"/>
      </w:tblGrid>
      <w:tr w:rsidR="00016443" w:rsidRPr="00886933" w14:paraId="707D45B5"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D631"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BE24E"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58F45"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2819"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4</w:t>
            </w:r>
          </w:p>
        </w:tc>
      </w:tr>
      <w:tr w:rsidR="00016443" w:rsidRPr="00886933" w14:paraId="1E79117F"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8300F"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Да, всегда так делаю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87A4E"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Скорее, да, но зависит от ситуации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8C76C"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Скорее, нет, но зависит от ситуации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73FD8"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Нет, мне неудобно так делать</w:t>
            </w:r>
          </w:p>
        </w:tc>
      </w:tr>
    </w:tbl>
    <w:p w14:paraId="25A0E851" w14:textId="77777777" w:rsidR="00016443" w:rsidRPr="00886933" w:rsidRDefault="00016443" w:rsidP="00016443">
      <w:pPr>
        <w:rPr>
          <w:rFonts w:ascii="Arial Nova Light" w:eastAsia="Times New Roman" w:hAnsi="Arial Nova Light" w:cs="Times New Roman"/>
          <w:lang w:eastAsia="ru-RU"/>
        </w:rPr>
      </w:pPr>
    </w:p>
    <w:p w14:paraId="28FD213A"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Хотели бы вы чаще или реже обсуждать ваши планы с этим человеком?</w:t>
      </w:r>
    </w:p>
    <w:tbl>
      <w:tblPr>
        <w:tblW w:w="0" w:type="auto"/>
        <w:tblCellMar>
          <w:top w:w="15" w:type="dxa"/>
          <w:left w:w="15" w:type="dxa"/>
          <w:bottom w:w="15" w:type="dxa"/>
          <w:right w:w="15" w:type="dxa"/>
        </w:tblCellMar>
        <w:tblLook w:val="04A0" w:firstRow="1" w:lastRow="0" w:firstColumn="1" w:lastColumn="0" w:noHBand="0" w:noVBand="1"/>
      </w:tblPr>
      <w:tblGrid>
        <w:gridCol w:w="1767"/>
        <w:gridCol w:w="2117"/>
        <w:gridCol w:w="1576"/>
        <w:gridCol w:w="2126"/>
        <w:gridCol w:w="1776"/>
      </w:tblGrid>
      <w:tr w:rsidR="00016443" w:rsidRPr="00886933" w14:paraId="5F2D0197"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07195"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22DDB"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60467"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38EBA"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74EF6"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5</w:t>
            </w:r>
          </w:p>
        </w:tc>
      </w:tr>
      <w:tr w:rsidR="00016443" w:rsidRPr="00886933" w14:paraId="13337460"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2EFF8"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Очень хочется делать это 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CEF6E"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Наверное, можно делать это и 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A5635"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Так, как сейчас – удобно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03D9"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Наверное, можно делать это и чаще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27872"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Очень хочется делать это чаще</w:t>
            </w:r>
          </w:p>
        </w:tc>
      </w:tr>
    </w:tbl>
    <w:p w14:paraId="38043AE0" w14:textId="77777777" w:rsidR="00016443" w:rsidRPr="00886933" w:rsidRDefault="00016443" w:rsidP="00016443">
      <w:pPr>
        <w:rPr>
          <w:rFonts w:ascii="Arial Nova Light" w:eastAsia="Times New Roman" w:hAnsi="Arial Nova Light" w:cs="Times New Roman"/>
          <w:lang w:eastAsia="ru-RU"/>
        </w:rPr>
      </w:pPr>
    </w:p>
    <w:p w14:paraId="15537F77" w14:textId="77777777" w:rsidR="00016443" w:rsidRPr="00886933" w:rsidRDefault="00016443" w:rsidP="00016443">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Хотели бы вы, чтобы этот человек быстрее или медленнее отвечал на ваши просьбы и принимал решения?</w:t>
      </w:r>
    </w:p>
    <w:tbl>
      <w:tblPr>
        <w:tblW w:w="0" w:type="auto"/>
        <w:tblCellMar>
          <w:top w:w="15" w:type="dxa"/>
          <w:left w:w="15" w:type="dxa"/>
          <w:bottom w:w="15" w:type="dxa"/>
          <w:right w:w="15" w:type="dxa"/>
        </w:tblCellMar>
        <w:tblLook w:val="04A0" w:firstRow="1" w:lastRow="0" w:firstColumn="1" w:lastColumn="0" w:noHBand="0" w:noVBand="1"/>
      </w:tblPr>
      <w:tblGrid>
        <w:gridCol w:w="2457"/>
        <w:gridCol w:w="1998"/>
        <w:gridCol w:w="1384"/>
        <w:gridCol w:w="1901"/>
        <w:gridCol w:w="1622"/>
      </w:tblGrid>
      <w:tr w:rsidR="00016443" w:rsidRPr="00886933" w14:paraId="64B87740"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DB4C6"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CE0C8"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80BC2"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7E6AB"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91C1D"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5</w:t>
            </w:r>
          </w:p>
        </w:tc>
      </w:tr>
      <w:tr w:rsidR="00016443" w:rsidRPr="00886933" w14:paraId="3DB1B5CF"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3AFB0"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Очень хочется делать это медленнее, чтобы меня не торопили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7B9D2"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Наверное, можно делать это и медленнее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080AF"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Так, как сейчас – удобно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599C9"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Наверное, можно делать это и быстрее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9702F"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Очень хочется делать это быстрее</w:t>
            </w:r>
          </w:p>
        </w:tc>
      </w:tr>
    </w:tbl>
    <w:p w14:paraId="65988E0E" w14:textId="77777777" w:rsidR="00016443" w:rsidRPr="00886933" w:rsidRDefault="00016443" w:rsidP="00016443">
      <w:pPr>
        <w:rPr>
          <w:rFonts w:ascii="Arial Nova Light" w:eastAsia="Times New Roman" w:hAnsi="Arial Nova Light" w:cs="Times New Roman"/>
          <w:lang w:eastAsia="ru-RU"/>
        </w:rPr>
      </w:pPr>
    </w:p>
    <w:p w14:paraId="288E9058" w14:textId="77777777" w:rsidR="00016443" w:rsidRPr="00886933" w:rsidRDefault="00016443" w:rsidP="00F43FB7">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 xml:space="preserve">Какой способ общения с волонтерами / сотрудниками фонда вам удобнее? </w:t>
      </w:r>
      <w:r w:rsidRPr="00886933">
        <w:rPr>
          <w:rFonts w:ascii="Arial Nova Light" w:eastAsia="Times New Roman" w:hAnsi="Arial Nova Light" w:cs="Times New Roman"/>
          <w:i/>
          <w:iCs/>
          <w:color w:val="000000"/>
          <w:lang w:eastAsia="ru-RU"/>
        </w:rPr>
        <w:t>Можно выбрать несколько вариантов.</w:t>
      </w:r>
    </w:p>
    <w:tbl>
      <w:tblPr>
        <w:tblW w:w="0" w:type="auto"/>
        <w:tblCellMar>
          <w:top w:w="15" w:type="dxa"/>
          <w:left w:w="15" w:type="dxa"/>
          <w:bottom w:w="15" w:type="dxa"/>
          <w:right w:w="15" w:type="dxa"/>
        </w:tblCellMar>
        <w:tblLook w:val="04A0" w:firstRow="1" w:lastRow="0" w:firstColumn="1" w:lastColumn="0" w:noHBand="0" w:noVBand="1"/>
      </w:tblPr>
      <w:tblGrid>
        <w:gridCol w:w="2308"/>
        <w:gridCol w:w="2376"/>
        <w:gridCol w:w="2069"/>
        <w:gridCol w:w="2609"/>
      </w:tblGrid>
      <w:tr w:rsidR="00016443" w:rsidRPr="00886933" w14:paraId="55A88B52" w14:textId="77777777" w:rsidTr="00EB5BE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450F8"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lastRenderedPageBreak/>
              <w:t>Разговор по телефону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2FB21"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 xml:space="preserve">Переписка в </w:t>
            </w:r>
            <w:proofErr w:type="spellStart"/>
            <w:r w:rsidRPr="00886933">
              <w:rPr>
                <w:rFonts w:ascii="Arial Nova Light" w:eastAsia="Times New Roman" w:hAnsi="Arial Nova Light" w:cs="Times New Roman"/>
                <w:color w:val="000000"/>
                <w:lang w:eastAsia="ru-RU"/>
              </w:rPr>
              <w:t>Whatsapp</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9144E"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Приезд к вам домой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CCB1A" w14:textId="77777777" w:rsidR="00016443" w:rsidRPr="00886933" w:rsidRDefault="00016443" w:rsidP="00EB5BEF">
            <w:pPr>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Приезжать в офис фонда</w:t>
            </w:r>
          </w:p>
        </w:tc>
      </w:tr>
    </w:tbl>
    <w:p w14:paraId="3DF5B1C4" w14:textId="77777777" w:rsidR="00016443" w:rsidRPr="00886933" w:rsidRDefault="00016443" w:rsidP="00016443">
      <w:pPr>
        <w:rPr>
          <w:rFonts w:ascii="Arial Nova Light" w:hAnsi="Arial Nova Light" w:cs="Times New Roman"/>
        </w:rPr>
      </w:pPr>
    </w:p>
    <w:p w14:paraId="76745D1F" w14:textId="77777777" w:rsidR="00016443" w:rsidRPr="00886933" w:rsidRDefault="00016443" w:rsidP="001E0A3A">
      <w:pPr>
        <w:jc w:val="both"/>
        <w:textAlignment w:val="baseline"/>
        <w:rPr>
          <w:rFonts w:ascii="Arial Nova Light" w:eastAsia="Times New Roman" w:hAnsi="Arial Nova Light" w:cs="Times New Roman"/>
          <w:color w:val="000000"/>
          <w:lang w:eastAsia="ru-RU"/>
        </w:rPr>
      </w:pPr>
      <w:r w:rsidRPr="00886933">
        <w:rPr>
          <w:rFonts w:ascii="Arial Nova Light" w:eastAsia="Times New Roman" w:hAnsi="Arial Nova Light" w:cs="Times New Roman"/>
          <w:color w:val="000000"/>
          <w:lang w:eastAsia="ru-RU"/>
        </w:rPr>
        <w:t>Перед интервью мы информировали о нем семьи через куратора, чтобы не провоцировать конфликты лояльности (не пытаться «покрывать» куратора, которого «проверяет начальство») и снизить тревогу.</w:t>
      </w:r>
    </w:p>
    <w:p w14:paraId="692570EF" w14:textId="77777777" w:rsidR="00016443" w:rsidRPr="00886933" w:rsidRDefault="00016443" w:rsidP="00016443">
      <w:pPr>
        <w:jc w:val="center"/>
        <w:rPr>
          <w:rFonts w:ascii="Arial Nova Light" w:eastAsia="Times New Roman" w:hAnsi="Arial Nova Light" w:cs="Times New Roman"/>
          <w:b/>
          <w:bCs/>
          <w:color w:val="000000"/>
          <w:lang w:eastAsia="ru-RU"/>
        </w:rPr>
      </w:pPr>
    </w:p>
    <w:p w14:paraId="5C6A78A2" w14:textId="77777777" w:rsidR="00016443" w:rsidRPr="00886933" w:rsidRDefault="00016443" w:rsidP="00016443">
      <w:pPr>
        <w:pStyle w:val="5"/>
        <w:rPr>
          <w:rFonts w:ascii="Arial Nova Light" w:hAnsi="Arial Nova Light"/>
          <w:color w:val="00B050"/>
          <w:lang w:eastAsia="ru-RU"/>
        </w:rPr>
      </w:pPr>
      <w:r w:rsidRPr="00886933">
        <w:rPr>
          <w:rFonts w:ascii="Arial Nova Light" w:hAnsi="Arial Nova Light"/>
          <w:color w:val="00B050"/>
          <w:lang w:eastAsia="ru-RU"/>
        </w:rPr>
        <w:t xml:space="preserve">Инструкция для кураторов </w:t>
      </w:r>
    </w:p>
    <w:p w14:paraId="7BA2C9B2" w14:textId="77777777" w:rsidR="00016443" w:rsidRPr="00886933" w:rsidRDefault="00016443" w:rsidP="00016443">
      <w:pPr>
        <w:jc w:val="center"/>
        <w:rPr>
          <w:rFonts w:ascii="Arial Nova Light" w:eastAsia="Times New Roman" w:hAnsi="Arial Nova Light" w:cs="Times New Roman"/>
          <w:i/>
          <w:iCs/>
          <w:lang w:eastAsia="ru-RU"/>
        </w:rPr>
      </w:pPr>
    </w:p>
    <w:p w14:paraId="2F20B29E" w14:textId="77777777" w:rsidR="00016443" w:rsidRPr="00886933" w:rsidRDefault="00016443" w:rsidP="001E0A3A">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В ближайшую неделю вам напишет Т. с номера ХХХХХХ. Т. работает у нас в фонде и проводит опрос тех, кому мы помогаем. Этот опрос поможет нам понять, как лучше помогать. Т. договорится с вами про удобное время разговора по телефону – он займет не больше 30 минут. До разговора она пришлет вам вопросы, чтобы вы могли заранее подумать над ответами. </w:t>
      </w:r>
    </w:p>
    <w:p w14:paraId="1471221B" w14:textId="3FF02517" w:rsidR="00016443" w:rsidRPr="00886933" w:rsidRDefault="00016443" w:rsidP="001E0A3A">
      <w:pPr>
        <w:jc w:val="both"/>
        <w:rPr>
          <w:rFonts w:ascii="Arial Nova Light" w:eastAsia="Times New Roman" w:hAnsi="Arial Nova Light" w:cs="Times New Roman"/>
          <w:lang w:eastAsia="ru-RU"/>
        </w:rPr>
      </w:pPr>
      <w:r w:rsidRPr="00886933">
        <w:rPr>
          <w:rFonts w:ascii="Arial Nova Light" w:eastAsia="Times New Roman" w:hAnsi="Arial Nova Light" w:cs="Times New Roman"/>
          <w:color w:val="000000"/>
          <w:lang w:eastAsia="ru-RU"/>
        </w:rPr>
        <w:t>Т</w:t>
      </w:r>
      <w:r w:rsidR="001E0A3A" w:rsidRPr="00886933">
        <w:rPr>
          <w:rFonts w:ascii="Arial Nova Light" w:eastAsia="Times New Roman" w:hAnsi="Arial Nova Light" w:cs="Times New Roman"/>
          <w:color w:val="000000"/>
          <w:lang w:eastAsia="ru-RU"/>
        </w:rPr>
        <w:t>.</w:t>
      </w:r>
      <w:r w:rsidRPr="00886933">
        <w:rPr>
          <w:rFonts w:ascii="Arial Nova Light" w:eastAsia="Times New Roman" w:hAnsi="Arial Nova Light" w:cs="Times New Roman"/>
          <w:color w:val="000000"/>
          <w:lang w:eastAsia="ru-RU"/>
        </w:rPr>
        <w:t xml:space="preserve"> попросит вас рассказать про вашу работу по плану и отношения с сотрудниками фонда. Пожалуйста, говорите все, что думаете. Нам это, правда, очень интересно. Никто не будет ругать или награждать тех, кто с вами работает. Для вас опрос будет анонимным: мы будем смотреть только на общие ответы и не будем знать, кто что ответил. Потом мы обязательно расскажем вам, какая получилась общая картина и какие мы сделали выводы.</w:t>
      </w:r>
    </w:p>
    <w:p w14:paraId="5B74FDF0" w14:textId="77777777" w:rsidR="00016443" w:rsidRPr="00886933" w:rsidRDefault="00016443">
      <w:pPr>
        <w:rPr>
          <w:rFonts w:ascii="Arial Nova Light" w:hAnsi="Arial Nova Light"/>
        </w:rPr>
      </w:pPr>
    </w:p>
    <w:p w14:paraId="01D6367C" w14:textId="40CACDF2" w:rsidR="00985E0D" w:rsidRPr="00886933" w:rsidRDefault="00507D3D" w:rsidP="005A54C5">
      <w:pPr>
        <w:pStyle w:val="2"/>
        <w:rPr>
          <w:rFonts w:ascii="Arial Nova Light" w:hAnsi="Arial Nova Light"/>
          <w:color w:val="00B050"/>
        </w:rPr>
      </w:pPr>
      <w:r>
        <w:rPr>
          <w:rFonts w:ascii="Arial Nova Light" w:hAnsi="Arial Nova Light"/>
          <w:color w:val="00B050"/>
        </w:rPr>
        <w:t>Основные результаты</w:t>
      </w:r>
    </w:p>
    <w:p w14:paraId="3927495A" w14:textId="77777777" w:rsidR="0003652F" w:rsidRPr="00886933" w:rsidRDefault="0003652F" w:rsidP="0003652F">
      <w:pPr>
        <w:rPr>
          <w:rFonts w:ascii="Arial Nova Light" w:hAnsi="Arial Nova Light"/>
        </w:rPr>
      </w:pPr>
    </w:p>
    <w:p w14:paraId="11F4D990" w14:textId="3335E487" w:rsidR="00985E0D" w:rsidRPr="00886933" w:rsidRDefault="00985E0D" w:rsidP="0003652F">
      <w:pPr>
        <w:jc w:val="both"/>
        <w:rPr>
          <w:rFonts w:ascii="Arial Nova Light" w:hAnsi="Arial Nova Light" w:cs="Times New Roman"/>
        </w:rPr>
      </w:pPr>
      <w:r w:rsidRPr="00886933">
        <w:rPr>
          <w:rFonts w:ascii="Arial Nova Light" w:hAnsi="Arial Nova Light" w:cs="Times New Roman"/>
        </w:rPr>
        <w:t xml:space="preserve">Опрос был проведен с 15 женщинами, но одна из них в процессе интервью сочла, что не готова беседовать на эти темы с незнакомым человеком, даже сотрудником фонда, и отказалась продолжать. Это единственный случай прямого отказа участвовать в интервью во всей выборке </w:t>
      </w:r>
      <w:proofErr w:type="spellStart"/>
      <w:r w:rsidRPr="00886933">
        <w:rPr>
          <w:rFonts w:ascii="Arial Nova Light" w:hAnsi="Arial Nova Light" w:cs="Times New Roman"/>
        </w:rPr>
        <w:t>благополучателей</w:t>
      </w:r>
      <w:proofErr w:type="spellEnd"/>
      <w:r w:rsidRPr="00886933">
        <w:rPr>
          <w:rFonts w:ascii="Arial Nova Light" w:hAnsi="Arial Nova Light" w:cs="Times New Roman"/>
        </w:rPr>
        <w:t xml:space="preserve"> программы «Профилактика социального сиротства».</w:t>
      </w:r>
    </w:p>
    <w:p w14:paraId="358CD8EC" w14:textId="77777777" w:rsidR="0003652F" w:rsidRPr="00886933" w:rsidRDefault="0003652F" w:rsidP="00985E0D">
      <w:pPr>
        <w:rPr>
          <w:rFonts w:ascii="Arial Nova Light" w:hAnsi="Arial Nova Light" w:cs="Times New Roman"/>
          <w:i/>
          <w:iCs/>
        </w:rPr>
      </w:pPr>
    </w:p>
    <w:p w14:paraId="794B3639" w14:textId="32238270" w:rsidR="00985E0D" w:rsidRPr="00886933" w:rsidRDefault="0003652F" w:rsidP="008C5D89">
      <w:pPr>
        <w:pStyle w:val="5"/>
        <w:jc w:val="both"/>
        <w:rPr>
          <w:rFonts w:ascii="Arial Nova Light" w:hAnsi="Arial Nova Light"/>
          <w:color w:val="00B050"/>
        </w:rPr>
      </w:pPr>
      <w:r w:rsidRPr="00886933">
        <w:rPr>
          <w:rFonts w:ascii="Arial Nova Light" w:hAnsi="Arial Nova Light"/>
          <w:color w:val="00B050"/>
        </w:rPr>
        <w:t>Участие в</w:t>
      </w:r>
      <w:r w:rsidR="00985E0D" w:rsidRPr="00886933">
        <w:rPr>
          <w:rFonts w:ascii="Arial Nova Light" w:hAnsi="Arial Nova Light"/>
          <w:color w:val="00B050"/>
        </w:rPr>
        <w:t xml:space="preserve"> составлении плана</w:t>
      </w:r>
      <w:r w:rsidRPr="00886933">
        <w:rPr>
          <w:rFonts w:ascii="Arial Nova Light" w:hAnsi="Arial Nova Light"/>
          <w:color w:val="00B050"/>
        </w:rPr>
        <w:t xml:space="preserve"> выхода из сложной жизненной ситуации</w:t>
      </w:r>
    </w:p>
    <w:p w14:paraId="70596FD0" w14:textId="77777777" w:rsidR="0003652F" w:rsidRPr="00886933" w:rsidRDefault="0003652F" w:rsidP="008C5D89">
      <w:pPr>
        <w:pStyle w:val="ac"/>
        <w:jc w:val="both"/>
        <w:rPr>
          <w:rFonts w:ascii="Arial Nova Light" w:hAnsi="Arial Nova Light"/>
          <w:b/>
          <w:bCs/>
          <w:color w:val="00B050"/>
        </w:rPr>
      </w:pPr>
    </w:p>
    <w:p w14:paraId="556C1025" w14:textId="77777777" w:rsidR="00985E0D" w:rsidRPr="00886933" w:rsidRDefault="00985E0D" w:rsidP="00FB0D41">
      <w:pPr>
        <w:pStyle w:val="ae"/>
        <w:numPr>
          <w:ilvl w:val="0"/>
          <w:numId w:val="3"/>
        </w:numPr>
        <w:jc w:val="both"/>
        <w:rPr>
          <w:rFonts w:ascii="Arial Nova Light" w:hAnsi="Arial Nova Light" w:cs="Times New Roman"/>
          <w:sz w:val="24"/>
          <w:szCs w:val="24"/>
        </w:rPr>
      </w:pPr>
      <w:r w:rsidRPr="00886933">
        <w:rPr>
          <w:rFonts w:ascii="Arial Nova Light" w:hAnsi="Arial Nova Light" w:cs="Times New Roman"/>
          <w:sz w:val="24"/>
          <w:szCs w:val="24"/>
        </w:rPr>
        <w:t>Я говорила о том, что я хочу сделать или поменять, а куратор помогал записать задачи – 2 ответа</w:t>
      </w:r>
    </w:p>
    <w:p w14:paraId="2DB43F2C" w14:textId="77777777" w:rsidR="00985E0D" w:rsidRPr="00886933" w:rsidRDefault="00985E0D" w:rsidP="00FB0D41">
      <w:pPr>
        <w:pStyle w:val="ae"/>
        <w:numPr>
          <w:ilvl w:val="0"/>
          <w:numId w:val="3"/>
        </w:numPr>
        <w:jc w:val="both"/>
        <w:rPr>
          <w:rFonts w:ascii="Arial Nova Light" w:hAnsi="Arial Nova Light" w:cs="Times New Roman"/>
          <w:sz w:val="24"/>
          <w:szCs w:val="24"/>
        </w:rPr>
      </w:pPr>
      <w:r w:rsidRPr="00886933">
        <w:rPr>
          <w:rFonts w:ascii="Arial Nova Light" w:hAnsi="Arial Nova Light" w:cs="Times New Roman"/>
          <w:sz w:val="24"/>
          <w:szCs w:val="24"/>
        </w:rPr>
        <w:t>Что-то предлагала сделать я, а что-то куратор предлагал от себя – 4 ответа</w:t>
      </w:r>
    </w:p>
    <w:p w14:paraId="76E84BC1" w14:textId="77777777" w:rsidR="00985E0D" w:rsidRPr="00886933" w:rsidRDefault="00985E0D" w:rsidP="00FB0D41">
      <w:pPr>
        <w:pStyle w:val="ae"/>
        <w:numPr>
          <w:ilvl w:val="0"/>
          <w:numId w:val="3"/>
        </w:numPr>
        <w:jc w:val="both"/>
        <w:rPr>
          <w:rFonts w:ascii="Arial Nova Light" w:hAnsi="Arial Nova Light" w:cs="Times New Roman"/>
          <w:sz w:val="24"/>
          <w:szCs w:val="24"/>
        </w:rPr>
      </w:pPr>
      <w:r w:rsidRPr="00886933">
        <w:rPr>
          <w:rFonts w:ascii="Arial Nova Light" w:hAnsi="Arial Nova Light" w:cs="Times New Roman"/>
          <w:sz w:val="24"/>
          <w:szCs w:val="24"/>
        </w:rPr>
        <w:t>В основном куратор предлагал, что надо делать, а я говорила, что из этого мне подходит –1 ответ</w:t>
      </w:r>
    </w:p>
    <w:p w14:paraId="48AF23F9" w14:textId="77777777" w:rsidR="00985E0D" w:rsidRPr="00886933" w:rsidRDefault="00985E0D" w:rsidP="00FB0D41">
      <w:pPr>
        <w:pStyle w:val="ae"/>
        <w:numPr>
          <w:ilvl w:val="0"/>
          <w:numId w:val="3"/>
        </w:numPr>
        <w:jc w:val="both"/>
        <w:rPr>
          <w:rFonts w:ascii="Arial Nova Light" w:hAnsi="Arial Nova Light" w:cs="Times New Roman"/>
          <w:sz w:val="24"/>
          <w:szCs w:val="24"/>
        </w:rPr>
      </w:pPr>
      <w:r w:rsidRPr="00886933">
        <w:rPr>
          <w:rFonts w:ascii="Arial Nova Light" w:hAnsi="Arial Nova Light" w:cs="Times New Roman"/>
          <w:sz w:val="24"/>
          <w:szCs w:val="24"/>
        </w:rPr>
        <w:t>План составлял куратор, потому что я чувствовала себя потерянной и не знала, с чего начать – 3 ответа</w:t>
      </w:r>
    </w:p>
    <w:p w14:paraId="69D5B30E" w14:textId="21E5F5DA" w:rsidR="00985E0D" w:rsidRPr="00886933" w:rsidRDefault="00985E0D" w:rsidP="008C5D89">
      <w:pPr>
        <w:jc w:val="both"/>
        <w:rPr>
          <w:rFonts w:ascii="Arial Nova Light" w:hAnsi="Arial Nova Light" w:cs="Times New Roman"/>
        </w:rPr>
      </w:pPr>
      <w:r w:rsidRPr="00886933">
        <w:rPr>
          <w:rFonts w:ascii="Arial Nova Light" w:hAnsi="Arial Nova Light" w:cs="Times New Roman"/>
        </w:rPr>
        <w:t xml:space="preserve">Чаще всего женщины видят планирование как самостоятельное действие, </w:t>
      </w:r>
      <w:r w:rsidR="002E3838" w:rsidRPr="00886933">
        <w:rPr>
          <w:rFonts w:ascii="Arial Nova Light" w:hAnsi="Arial Nova Light" w:cs="Times New Roman"/>
        </w:rPr>
        <w:t xml:space="preserve">в </w:t>
      </w:r>
      <w:r w:rsidRPr="00886933">
        <w:rPr>
          <w:rFonts w:ascii="Arial Nova Light" w:hAnsi="Arial Nova Light" w:cs="Times New Roman"/>
        </w:rPr>
        <w:t>к</w:t>
      </w:r>
      <w:r w:rsidR="002E3838" w:rsidRPr="00886933">
        <w:rPr>
          <w:rFonts w:ascii="Arial Nova Light" w:hAnsi="Arial Nova Light" w:cs="Times New Roman"/>
        </w:rPr>
        <w:t>оторое</w:t>
      </w:r>
      <w:r w:rsidRPr="00886933">
        <w:rPr>
          <w:rFonts w:ascii="Arial Nova Light" w:hAnsi="Arial Nova Light" w:cs="Times New Roman"/>
        </w:rPr>
        <w:t xml:space="preserve"> куратор вносит дополнительный вклад. Некоторые </w:t>
      </w:r>
      <w:r w:rsidR="002E3838" w:rsidRPr="00886933">
        <w:rPr>
          <w:rFonts w:ascii="Arial Nova Light" w:hAnsi="Arial Nova Light" w:cs="Times New Roman"/>
        </w:rPr>
        <w:t>отметили</w:t>
      </w:r>
      <w:r w:rsidRPr="00886933">
        <w:rPr>
          <w:rFonts w:ascii="Arial Nova Light" w:hAnsi="Arial Nova Light" w:cs="Times New Roman"/>
        </w:rPr>
        <w:t>, что это был полезный формат</w:t>
      </w:r>
      <w:r w:rsidR="008C5D89" w:rsidRPr="00886933">
        <w:rPr>
          <w:rFonts w:ascii="Arial Nova Light" w:hAnsi="Arial Nova Light" w:cs="Times New Roman"/>
        </w:rPr>
        <w:t>, который помогал планировать.</w:t>
      </w:r>
    </w:p>
    <w:p w14:paraId="2265DE47" w14:textId="77777777" w:rsidR="008C5D89" w:rsidRPr="00886933" w:rsidRDefault="008C5D89" w:rsidP="008C5D89">
      <w:pPr>
        <w:jc w:val="both"/>
        <w:rPr>
          <w:rFonts w:ascii="Arial Nova Light" w:hAnsi="Arial Nova Light" w:cs="Times New Roman"/>
        </w:rPr>
      </w:pPr>
    </w:p>
    <w:p w14:paraId="46431234" w14:textId="6602BD93" w:rsidR="00985E0D" w:rsidRPr="00886933" w:rsidRDefault="00985E0D" w:rsidP="008C5D89">
      <w:pPr>
        <w:jc w:val="both"/>
        <w:rPr>
          <w:rFonts w:ascii="Arial Nova Light" w:hAnsi="Arial Nova Light" w:cs="Times New Roman"/>
        </w:rPr>
      </w:pPr>
      <w:r w:rsidRPr="00886933">
        <w:rPr>
          <w:rFonts w:ascii="Arial Nova Light" w:hAnsi="Arial Nova Light" w:cs="Times New Roman"/>
        </w:rPr>
        <w:t>Те, кто не знал</w:t>
      </w:r>
      <w:r w:rsidR="00236AD3" w:rsidRPr="00886933">
        <w:rPr>
          <w:rFonts w:ascii="Arial Nova Light" w:hAnsi="Arial Nova Light" w:cs="Times New Roman"/>
        </w:rPr>
        <w:t>и</w:t>
      </w:r>
      <w:r w:rsidRPr="00886933">
        <w:rPr>
          <w:rFonts w:ascii="Arial Nova Light" w:hAnsi="Arial Nova Light" w:cs="Times New Roman"/>
        </w:rPr>
        <w:t xml:space="preserve"> с чего начать</w:t>
      </w:r>
      <w:r w:rsidR="00236AD3" w:rsidRPr="00886933">
        <w:rPr>
          <w:rFonts w:ascii="Arial Nova Light" w:hAnsi="Arial Nova Light" w:cs="Times New Roman"/>
        </w:rPr>
        <w:t xml:space="preserve"> и полностью положились на куратора</w:t>
      </w:r>
      <w:r w:rsidRPr="00886933">
        <w:rPr>
          <w:rFonts w:ascii="Arial Nova Light" w:hAnsi="Arial Nova Light" w:cs="Times New Roman"/>
        </w:rPr>
        <w:t>, либо оказались в ситуации резкого слома всех прошлых планов, либо имели негативный опыт работы со специалистами, создава</w:t>
      </w:r>
      <w:r w:rsidR="00236AD3" w:rsidRPr="00886933">
        <w:rPr>
          <w:rFonts w:ascii="Arial Nova Light" w:hAnsi="Arial Nova Light" w:cs="Times New Roman"/>
        </w:rPr>
        <w:t>вший</w:t>
      </w:r>
      <w:r w:rsidRPr="00886933">
        <w:rPr>
          <w:rFonts w:ascii="Arial Nova Light" w:hAnsi="Arial Nova Light" w:cs="Times New Roman"/>
        </w:rPr>
        <w:t xml:space="preserve"> тревогу в общении</w:t>
      </w:r>
      <w:r w:rsidR="008C5D89" w:rsidRPr="00886933">
        <w:rPr>
          <w:rFonts w:ascii="Arial Nova Light" w:hAnsi="Arial Nova Light" w:cs="Times New Roman"/>
        </w:rPr>
        <w:t>.</w:t>
      </w:r>
    </w:p>
    <w:p w14:paraId="421AF4B7" w14:textId="77777777" w:rsidR="008C5D89" w:rsidRPr="00886933" w:rsidRDefault="008C5D89" w:rsidP="008C5D89">
      <w:pPr>
        <w:jc w:val="both"/>
        <w:rPr>
          <w:rFonts w:ascii="Arial Nova Light" w:hAnsi="Arial Nova Light" w:cs="Times New Roman"/>
        </w:rPr>
      </w:pPr>
    </w:p>
    <w:p w14:paraId="394C5562" w14:textId="75D92CC0" w:rsidR="00985E0D" w:rsidRPr="00886933" w:rsidRDefault="00516979" w:rsidP="008C5D89">
      <w:pPr>
        <w:jc w:val="both"/>
        <w:rPr>
          <w:rFonts w:ascii="Arial Nova Light" w:hAnsi="Arial Nova Light" w:cs="Times New Roman"/>
        </w:rPr>
      </w:pPr>
      <w:r w:rsidRPr="00886933">
        <w:rPr>
          <w:rFonts w:ascii="Arial Nova Light" w:hAnsi="Arial Nova Light" w:cs="Times New Roman"/>
        </w:rPr>
        <w:lastRenderedPageBreak/>
        <w:t>Четыре</w:t>
      </w:r>
      <w:r w:rsidR="00985E0D" w:rsidRPr="00886933">
        <w:rPr>
          <w:rFonts w:ascii="Arial Nova Light" w:hAnsi="Arial Nova Light" w:cs="Times New Roman"/>
        </w:rPr>
        <w:t xml:space="preserve"> женщины сказали, что плана сопровождения у них не было. В двух случаях это обусловлено тем, что сейчас фонд оказывает им только один вид помощи</w:t>
      </w:r>
      <w:r w:rsidR="00CD7914" w:rsidRPr="00886933">
        <w:rPr>
          <w:rFonts w:ascii="Arial Nova Light" w:hAnsi="Arial Nova Light" w:cs="Times New Roman"/>
        </w:rPr>
        <w:t>.</w:t>
      </w:r>
      <w:r w:rsidR="008C5D89" w:rsidRPr="00886933">
        <w:rPr>
          <w:rFonts w:ascii="Arial Nova Light" w:hAnsi="Arial Nova Light" w:cs="Times New Roman"/>
        </w:rPr>
        <w:t xml:space="preserve"> </w:t>
      </w:r>
      <w:r w:rsidR="00985E0D" w:rsidRPr="00886933">
        <w:rPr>
          <w:rFonts w:ascii="Arial Nova Light" w:hAnsi="Arial Nova Light" w:cs="Times New Roman"/>
        </w:rPr>
        <w:t>Еще в двух случаях план сопровождения не выделяется из массы планов и документов, которые возникают в процессе юридической помощи</w:t>
      </w:r>
      <w:r w:rsidR="005A54C5" w:rsidRPr="00886933">
        <w:rPr>
          <w:rFonts w:ascii="Arial Nova Light" w:hAnsi="Arial Nova Light" w:cs="Times New Roman"/>
        </w:rPr>
        <w:t>.</w:t>
      </w:r>
    </w:p>
    <w:p w14:paraId="494FE149" w14:textId="77777777" w:rsidR="008C5D89" w:rsidRPr="00886933" w:rsidRDefault="008C5D89" w:rsidP="008C5D89">
      <w:pPr>
        <w:jc w:val="both"/>
        <w:rPr>
          <w:rFonts w:ascii="Arial Nova Light" w:hAnsi="Arial Nova Light" w:cs="Times New Roman"/>
        </w:rPr>
      </w:pPr>
    </w:p>
    <w:p w14:paraId="2EA29FFC" w14:textId="52CE8857" w:rsidR="00985E0D" w:rsidRPr="00886933" w:rsidRDefault="00985E0D" w:rsidP="008C5D89">
      <w:pPr>
        <w:jc w:val="both"/>
        <w:rPr>
          <w:rFonts w:ascii="Arial Nova Light" w:hAnsi="Arial Nova Light" w:cs="Times New Roman"/>
        </w:rPr>
      </w:pPr>
      <w:r w:rsidRPr="00886933">
        <w:rPr>
          <w:rFonts w:ascii="Arial Nova Light" w:hAnsi="Arial Nova Light" w:cs="Times New Roman"/>
        </w:rPr>
        <w:t xml:space="preserve">Иногда </w:t>
      </w:r>
      <w:r w:rsidRPr="00886933">
        <w:rPr>
          <w:rFonts w:ascii="Arial Nova Light" w:hAnsi="Arial Nova Light" w:cs="Times New Roman"/>
          <w:i/>
          <w:iCs/>
        </w:rPr>
        <w:t>процесс</w:t>
      </w:r>
      <w:r w:rsidRPr="00886933">
        <w:rPr>
          <w:rFonts w:ascii="Arial Nova Light" w:hAnsi="Arial Nova Light" w:cs="Times New Roman"/>
        </w:rPr>
        <w:t xml:space="preserve"> обсуждения плана просто трудно вспомнить даже тем, кто активно работает над содержательными задачами, которые там зафиксированы</w:t>
      </w:r>
      <w:r w:rsidR="005A54C5" w:rsidRPr="00886933">
        <w:rPr>
          <w:rFonts w:ascii="Arial Nova Light" w:hAnsi="Arial Nova Light" w:cs="Times New Roman"/>
        </w:rPr>
        <w:t>, з</w:t>
      </w:r>
      <w:r w:rsidRPr="00886933">
        <w:rPr>
          <w:rFonts w:ascii="Arial Nova Light" w:hAnsi="Arial Nova Light" w:cs="Times New Roman"/>
        </w:rPr>
        <w:t>ато тем, у кого уже был опыт планирования выхода из сложной жизненной ситуации, удается довольно подробно отрефлексировать все взаимодействие по поводу плана</w:t>
      </w:r>
      <w:r w:rsidR="001F0BBB" w:rsidRPr="00886933">
        <w:rPr>
          <w:rFonts w:ascii="Arial Nova Light" w:hAnsi="Arial Nova Light" w:cs="Times New Roman"/>
        </w:rPr>
        <w:t xml:space="preserve"> и то, как менялся уровень вовлеченности в его разработку</w:t>
      </w:r>
      <w:r w:rsidR="005A54C5" w:rsidRPr="00886933">
        <w:rPr>
          <w:rFonts w:ascii="Arial Nova Light" w:hAnsi="Arial Nova Light" w:cs="Times New Roman"/>
        </w:rPr>
        <w:t>.</w:t>
      </w:r>
      <w:r w:rsidRPr="00886933">
        <w:rPr>
          <w:rFonts w:ascii="Arial Nova Light" w:hAnsi="Arial Nova Light" w:cs="Times New Roman"/>
        </w:rPr>
        <w:t xml:space="preserve"> </w:t>
      </w:r>
    </w:p>
    <w:p w14:paraId="40DF5090" w14:textId="77777777" w:rsidR="001F0BBB" w:rsidRPr="00886933" w:rsidRDefault="001F0BBB" w:rsidP="002E3838">
      <w:pPr>
        <w:jc w:val="both"/>
        <w:rPr>
          <w:rFonts w:ascii="Arial Nova Light" w:hAnsi="Arial Nova Light" w:cs="Times New Roman"/>
          <w:b/>
          <w:bCs/>
        </w:rPr>
      </w:pPr>
    </w:p>
    <w:p w14:paraId="4E010616" w14:textId="58514560" w:rsidR="00985E0D" w:rsidRPr="00886933" w:rsidRDefault="00985E0D" w:rsidP="002E3838">
      <w:pPr>
        <w:jc w:val="both"/>
        <w:rPr>
          <w:rFonts w:ascii="Arial Nova Light" w:hAnsi="Arial Nova Light" w:cs="Times New Roman"/>
          <w:b/>
          <w:bCs/>
        </w:rPr>
      </w:pPr>
      <w:r w:rsidRPr="00886933">
        <w:rPr>
          <w:rFonts w:ascii="Arial Nova Light" w:hAnsi="Arial Nova Light" w:cs="Times New Roman"/>
          <w:b/>
          <w:bCs/>
        </w:rPr>
        <w:t>Мы видим, что женщины в разной степени вовлекаются в процесс создания плана, но основная позиция – это активное сотрудничество. Пассивная роль в работе над планом бывает связана с дезориентацией из-за резкого изменения прошлых планов и с негативным опытом взаимодействия со специалистами до обращения в фонд. Не все помнят процесс обсуждения плана</w:t>
      </w:r>
      <w:r w:rsidR="002E3838" w:rsidRPr="00886933">
        <w:rPr>
          <w:rFonts w:ascii="Arial Nova Light" w:hAnsi="Arial Nova Light" w:cs="Times New Roman"/>
          <w:b/>
          <w:bCs/>
        </w:rPr>
        <w:t xml:space="preserve">, </w:t>
      </w:r>
      <w:r w:rsidRPr="00886933">
        <w:rPr>
          <w:rFonts w:ascii="Arial Nova Light" w:hAnsi="Arial Nova Light" w:cs="Times New Roman"/>
          <w:b/>
          <w:bCs/>
        </w:rPr>
        <w:t xml:space="preserve">но среди забывших </w:t>
      </w:r>
      <w:r w:rsidR="002E3838" w:rsidRPr="00886933">
        <w:rPr>
          <w:rFonts w:ascii="Arial Nova Light" w:hAnsi="Arial Nova Light" w:cs="Times New Roman"/>
          <w:b/>
          <w:bCs/>
        </w:rPr>
        <w:t xml:space="preserve">его </w:t>
      </w:r>
      <w:r w:rsidRPr="00886933">
        <w:rPr>
          <w:rFonts w:ascii="Arial Nova Light" w:hAnsi="Arial Nova Light" w:cs="Times New Roman"/>
          <w:b/>
          <w:bCs/>
        </w:rPr>
        <w:t xml:space="preserve">есть и те, кто активно решает </w:t>
      </w:r>
      <w:r w:rsidR="002E3838" w:rsidRPr="00886933">
        <w:rPr>
          <w:rFonts w:ascii="Arial Nova Light" w:hAnsi="Arial Nova Light" w:cs="Times New Roman"/>
          <w:b/>
          <w:bCs/>
        </w:rPr>
        <w:t xml:space="preserve">включенные в </w:t>
      </w:r>
      <w:r w:rsidR="00B20A55" w:rsidRPr="00886933">
        <w:rPr>
          <w:rFonts w:ascii="Arial Nova Light" w:hAnsi="Arial Nova Light" w:cs="Times New Roman"/>
          <w:b/>
          <w:bCs/>
        </w:rPr>
        <w:t>план</w:t>
      </w:r>
      <w:r w:rsidRPr="00886933">
        <w:rPr>
          <w:rFonts w:ascii="Arial Nova Light" w:hAnsi="Arial Nova Light" w:cs="Times New Roman"/>
          <w:b/>
          <w:bCs/>
        </w:rPr>
        <w:t xml:space="preserve"> задачи. Остается открытым вопрос, насколько нужно подчеркивать создание плана как особый этап работы. Возможно, стоит обращать внимание на то, что перед женщиной – полезный </w:t>
      </w:r>
      <w:r w:rsidRPr="00886933">
        <w:rPr>
          <w:rFonts w:ascii="Arial Nova Light" w:hAnsi="Arial Nova Light" w:cs="Times New Roman"/>
          <w:b/>
          <w:bCs/>
          <w:i/>
          <w:iCs/>
        </w:rPr>
        <w:t>инструмент</w:t>
      </w:r>
      <w:r w:rsidRPr="00886933">
        <w:rPr>
          <w:rFonts w:ascii="Arial Nova Light" w:hAnsi="Arial Nova Light" w:cs="Times New Roman"/>
          <w:b/>
          <w:bCs/>
        </w:rPr>
        <w:t>, и она может просто выполнять свою часть плана, а может сознательно учиться им пользоваться в дальнейшей жизни.</w:t>
      </w:r>
    </w:p>
    <w:p w14:paraId="19A79065" w14:textId="77777777" w:rsidR="00501D17" w:rsidRPr="00886933" w:rsidRDefault="00501D17" w:rsidP="00985E0D">
      <w:pPr>
        <w:rPr>
          <w:rFonts w:ascii="Arial Nova Light" w:hAnsi="Arial Nova Light" w:cs="Times New Roman"/>
          <w:b/>
          <w:bCs/>
        </w:rPr>
      </w:pPr>
    </w:p>
    <w:p w14:paraId="1853484C" w14:textId="4AC31198" w:rsidR="00985E0D" w:rsidRPr="00886933" w:rsidRDefault="00985E0D" w:rsidP="00236AD3">
      <w:pPr>
        <w:pStyle w:val="5"/>
        <w:rPr>
          <w:rFonts w:ascii="Arial Nova Light" w:hAnsi="Arial Nova Light"/>
          <w:color w:val="00B050"/>
        </w:rPr>
      </w:pPr>
      <w:r w:rsidRPr="00886933">
        <w:rPr>
          <w:rFonts w:ascii="Arial Nova Light" w:hAnsi="Arial Nova Light"/>
          <w:color w:val="00B050"/>
        </w:rPr>
        <w:t>Что уже удалось сделать по плану</w:t>
      </w:r>
      <w:r w:rsidR="00236AD3" w:rsidRPr="00886933">
        <w:rPr>
          <w:rFonts w:ascii="Arial Nova Light" w:hAnsi="Arial Nova Light"/>
          <w:color w:val="00B050"/>
        </w:rPr>
        <w:t xml:space="preserve"> и ч</w:t>
      </w:r>
      <w:r w:rsidRPr="00886933">
        <w:rPr>
          <w:rFonts w:ascii="Arial Nova Light" w:hAnsi="Arial Nova Light"/>
          <w:color w:val="00B050"/>
        </w:rPr>
        <w:t xml:space="preserve">то из этого </w:t>
      </w:r>
      <w:r w:rsidR="00236AD3" w:rsidRPr="00886933">
        <w:rPr>
          <w:rFonts w:ascii="Arial Nova Light" w:hAnsi="Arial Nova Light"/>
          <w:color w:val="00B050"/>
        </w:rPr>
        <w:t>является</w:t>
      </w:r>
      <w:r w:rsidRPr="00886933">
        <w:rPr>
          <w:rFonts w:ascii="Arial Nova Light" w:hAnsi="Arial Nova Light"/>
          <w:color w:val="00B050"/>
        </w:rPr>
        <w:t xml:space="preserve"> самым важным результатом</w:t>
      </w:r>
    </w:p>
    <w:p w14:paraId="3886C00C" w14:textId="77777777" w:rsidR="00236AD3" w:rsidRPr="00886933" w:rsidRDefault="00236AD3" w:rsidP="00985E0D">
      <w:pPr>
        <w:rPr>
          <w:rFonts w:ascii="Arial Nova Light" w:hAnsi="Arial Nova Light" w:cs="Times New Roman"/>
          <w:b/>
          <w:bCs/>
        </w:rPr>
      </w:pPr>
    </w:p>
    <w:p w14:paraId="1652BD9C" w14:textId="205E7761" w:rsidR="00985E0D" w:rsidRPr="00886933" w:rsidRDefault="00985E0D" w:rsidP="00361FFB">
      <w:pPr>
        <w:jc w:val="both"/>
        <w:rPr>
          <w:rFonts w:ascii="Arial Nova Light" w:hAnsi="Arial Nova Light" w:cs="Times New Roman"/>
        </w:rPr>
      </w:pPr>
      <w:r w:rsidRPr="00886933">
        <w:rPr>
          <w:rFonts w:ascii="Arial Nova Light" w:hAnsi="Arial Nova Light" w:cs="Times New Roman"/>
        </w:rPr>
        <w:t xml:space="preserve">Комплексные изменения сразу в нескольких сферах жизни видят </w:t>
      </w:r>
      <w:r w:rsidR="00361FFB" w:rsidRPr="00886933">
        <w:rPr>
          <w:rFonts w:ascii="Arial Nova Light" w:hAnsi="Arial Nova Light" w:cs="Times New Roman"/>
        </w:rPr>
        <w:t xml:space="preserve">четыре </w:t>
      </w:r>
      <w:r w:rsidRPr="00886933">
        <w:rPr>
          <w:rFonts w:ascii="Arial Nova Light" w:hAnsi="Arial Nova Light" w:cs="Times New Roman"/>
        </w:rPr>
        <w:t>женщины:</w:t>
      </w:r>
      <w:r w:rsidR="00361FFB" w:rsidRPr="00886933">
        <w:rPr>
          <w:rFonts w:ascii="Arial Nova Light" w:hAnsi="Arial Nova Light" w:cs="Times New Roman"/>
        </w:rPr>
        <w:t xml:space="preserve"> например, оформление пособий и прописки, улучшение психологического состояния и опыт поддерживающих отношений, нормализация поведения ребенка.</w:t>
      </w:r>
    </w:p>
    <w:p w14:paraId="631677CA" w14:textId="77777777" w:rsidR="00361FFB" w:rsidRPr="00886933" w:rsidRDefault="00361FFB" w:rsidP="00361FFB">
      <w:pPr>
        <w:jc w:val="both"/>
        <w:rPr>
          <w:rFonts w:ascii="Arial Nova Light" w:hAnsi="Arial Nova Light" w:cs="Times New Roman"/>
        </w:rPr>
      </w:pPr>
    </w:p>
    <w:p w14:paraId="3170DD62" w14:textId="33129D9C" w:rsidR="00985E0D" w:rsidRPr="00886933" w:rsidRDefault="00361FFB" w:rsidP="00361FFB">
      <w:pPr>
        <w:jc w:val="both"/>
        <w:rPr>
          <w:rFonts w:ascii="Arial Nova Light" w:hAnsi="Arial Nova Light" w:cs="Times New Roman"/>
        </w:rPr>
      </w:pPr>
      <w:r w:rsidRPr="00886933">
        <w:rPr>
          <w:rFonts w:ascii="Arial Nova Light" w:hAnsi="Arial Nova Light" w:cs="Times New Roman"/>
        </w:rPr>
        <w:t>Пять</w:t>
      </w:r>
      <w:r w:rsidR="00985E0D" w:rsidRPr="00886933">
        <w:rPr>
          <w:rFonts w:ascii="Arial Nova Light" w:hAnsi="Arial Nova Light" w:cs="Times New Roman"/>
        </w:rPr>
        <w:t xml:space="preserve"> женщин выделяют положительные изменения в одной из сфер жизни – психологическое состояние (свое или ребенка), решение юридических или материальных проблем, учеба детей</w:t>
      </w:r>
      <w:r w:rsidRPr="00886933">
        <w:rPr>
          <w:rFonts w:ascii="Arial Nova Light" w:hAnsi="Arial Nova Light" w:cs="Times New Roman"/>
        </w:rPr>
        <w:t xml:space="preserve">. </w:t>
      </w:r>
      <w:r w:rsidR="00985E0D" w:rsidRPr="00886933">
        <w:rPr>
          <w:rFonts w:ascii="Arial Nova Light" w:hAnsi="Arial Nova Light" w:cs="Times New Roman"/>
        </w:rPr>
        <w:t>Самостоятельность</w:t>
      </w:r>
      <w:r w:rsidRPr="00886933">
        <w:rPr>
          <w:rFonts w:ascii="Arial Nova Light" w:hAnsi="Arial Nova Light" w:cs="Times New Roman"/>
        </w:rPr>
        <w:t>, которая достигнута</w:t>
      </w:r>
      <w:r w:rsidR="00985E0D" w:rsidRPr="00886933">
        <w:rPr>
          <w:rFonts w:ascii="Arial Nova Light" w:hAnsi="Arial Nova Light" w:cs="Times New Roman"/>
        </w:rPr>
        <w:t xml:space="preserve"> </w:t>
      </w:r>
      <w:r w:rsidRPr="00886933">
        <w:rPr>
          <w:rFonts w:ascii="Arial Nova Light" w:hAnsi="Arial Nova Light" w:cs="Times New Roman"/>
        </w:rPr>
        <w:t>благодаря трудоустройству</w:t>
      </w:r>
      <w:r w:rsidR="00985E0D" w:rsidRPr="00886933">
        <w:rPr>
          <w:rFonts w:ascii="Arial Nova Light" w:hAnsi="Arial Nova Light" w:cs="Times New Roman"/>
        </w:rPr>
        <w:t xml:space="preserve"> – главное изменение для </w:t>
      </w:r>
      <w:r w:rsidRPr="00886933">
        <w:rPr>
          <w:rFonts w:ascii="Arial Nova Light" w:hAnsi="Arial Nova Light" w:cs="Times New Roman"/>
        </w:rPr>
        <w:t>двух</w:t>
      </w:r>
      <w:r w:rsidR="00985E0D" w:rsidRPr="00886933">
        <w:rPr>
          <w:rFonts w:ascii="Arial Nova Light" w:hAnsi="Arial Nova Light" w:cs="Times New Roman"/>
        </w:rPr>
        <w:t xml:space="preserve"> женщин</w:t>
      </w:r>
      <w:r w:rsidRPr="00886933">
        <w:rPr>
          <w:rFonts w:ascii="Arial Nova Light" w:hAnsi="Arial Nova Light" w:cs="Times New Roman"/>
        </w:rPr>
        <w:t>.</w:t>
      </w:r>
      <w:r w:rsidR="00985E0D" w:rsidRPr="00886933">
        <w:rPr>
          <w:rFonts w:ascii="Arial Nova Light" w:hAnsi="Arial Nova Light" w:cs="Times New Roman"/>
        </w:rPr>
        <w:t xml:space="preserve"> </w:t>
      </w:r>
    </w:p>
    <w:p w14:paraId="2B77A8D0" w14:textId="77777777" w:rsidR="00D07BF2" w:rsidRPr="00886933" w:rsidRDefault="00D07BF2" w:rsidP="00361FFB">
      <w:pPr>
        <w:jc w:val="both"/>
        <w:rPr>
          <w:rFonts w:ascii="Arial Nova Light" w:hAnsi="Arial Nova Light" w:cs="Times New Roman"/>
        </w:rPr>
      </w:pPr>
    </w:p>
    <w:p w14:paraId="0389EFF4" w14:textId="401973AE" w:rsidR="00985E0D" w:rsidRPr="00886933" w:rsidRDefault="00985E0D" w:rsidP="00361FFB">
      <w:pPr>
        <w:jc w:val="both"/>
        <w:rPr>
          <w:rFonts w:ascii="Arial Nova Light" w:hAnsi="Arial Nova Light" w:cs="Times New Roman"/>
        </w:rPr>
      </w:pPr>
      <w:r w:rsidRPr="00886933">
        <w:rPr>
          <w:rFonts w:ascii="Arial Nova Light" w:hAnsi="Arial Nova Light" w:cs="Times New Roman"/>
        </w:rPr>
        <w:t>Еще двое, не видят изменений, потому что получают помощь для поддержания текущего уровня жизни («социальный паллиатив»), но они изначально понимали это и не ожидали заметных улучшений</w:t>
      </w:r>
      <w:r w:rsidR="00CD7914" w:rsidRPr="00886933">
        <w:rPr>
          <w:rFonts w:ascii="Arial Nova Light" w:hAnsi="Arial Nova Light" w:cs="Times New Roman"/>
        </w:rPr>
        <w:t xml:space="preserve">. </w:t>
      </w:r>
    </w:p>
    <w:p w14:paraId="50F33B34" w14:textId="77777777" w:rsidR="00361FFB" w:rsidRPr="00886933" w:rsidRDefault="00361FFB" w:rsidP="00985E0D">
      <w:pPr>
        <w:rPr>
          <w:rFonts w:ascii="Arial Nova Light" w:hAnsi="Arial Nova Light" w:cs="Times New Roman"/>
        </w:rPr>
      </w:pPr>
    </w:p>
    <w:p w14:paraId="5DC7049C" w14:textId="6A8F1043" w:rsidR="00985E0D" w:rsidRPr="00886933" w:rsidRDefault="00985E0D" w:rsidP="00361FFB">
      <w:pPr>
        <w:jc w:val="both"/>
        <w:rPr>
          <w:rFonts w:ascii="Arial Nova Light" w:hAnsi="Arial Nova Light" w:cs="Times New Roman"/>
        </w:rPr>
      </w:pPr>
      <w:r w:rsidRPr="00886933">
        <w:rPr>
          <w:rFonts w:ascii="Arial Nova Light" w:hAnsi="Arial Nova Light" w:cs="Times New Roman"/>
        </w:rPr>
        <w:t>Наконец, одна женщина объясняет отсутствие прогресса собственными (без)действиями</w:t>
      </w:r>
      <w:r w:rsidR="00361FFB" w:rsidRPr="00886933">
        <w:rPr>
          <w:rFonts w:ascii="Arial Nova Light" w:hAnsi="Arial Nova Light" w:cs="Times New Roman"/>
        </w:rPr>
        <w:t>, хотя, судя по описанию, на нее сильно влияет травматический контекст ситуации – мало кто был бы эффективен на ее месте.</w:t>
      </w:r>
    </w:p>
    <w:p w14:paraId="1628A34B" w14:textId="77777777" w:rsidR="00361FFB" w:rsidRPr="00886933" w:rsidRDefault="00361FFB" w:rsidP="00361FFB">
      <w:pPr>
        <w:jc w:val="both"/>
        <w:rPr>
          <w:rFonts w:ascii="Arial Nova Light" w:hAnsi="Arial Nova Light" w:cs="Times New Roman"/>
          <w:b/>
          <w:bCs/>
        </w:rPr>
      </w:pPr>
    </w:p>
    <w:p w14:paraId="62A8AE6F" w14:textId="222F7B99" w:rsidR="00985E0D" w:rsidRPr="00886933" w:rsidRDefault="00985E0D" w:rsidP="00361FFB">
      <w:pPr>
        <w:jc w:val="both"/>
        <w:rPr>
          <w:rFonts w:ascii="Arial Nova Light" w:hAnsi="Arial Nova Light" w:cs="Times New Roman"/>
          <w:b/>
          <w:bCs/>
        </w:rPr>
      </w:pPr>
      <w:r w:rsidRPr="00886933">
        <w:rPr>
          <w:rFonts w:ascii="Arial Nova Light" w:hAnsi="Arial Nova Light" w:cs="Times New Roman"/>
          <w:b/>
          <w:bCs/>
        </w:rPr>
        <w:t xml:space="preserve">В ходе сопровождения семьи приходят к желаемым изменениям. Эти изменения имеют общую направленность (в соответствии с видами помощи – улучшения в эмоциональной сфере, в правовой и др.) и при этом вполне отражают уникальность каждого случая, расстановку приоритетов самими женщинами. Интересно, что кто-то из них открыто признается в своих «недоработках», </w:t>
      </w:r>
      <w:r w:rsidR="00361FFB" w:rsidRPr="00886933">
        <w:rPr>
          <w:rFonts w:ascii="Arial Nova Light" w:hAnsi="Arial Nova Light" w:cs="Times New Roman"/>
          <w:b/>
          <w:bCs/>
        </w:rPr>
        <w:t xml:space="preserve">а кто-то </w:t>
      </w:r>
      <w:r w:rsidR="00B959ED">
        <w:rPr>
          <w:rFonts w:ascii="Arial Nova Light" w:hAnsi="Arial Nova Light" w:cs="Times New Roman"/>
          <w:b/>
          <w:bCs/>
        </w:rPr>
        <w:t>говорит</w:t>
      </w:r>
      <w:r w:rsidR="00361FFB" w:rsidRPr="00886933">
        <w:rPr>
          <w:rFonts w:ascii="Arial Nova Light" w:hAnsi="Arial Nova Light" w:cs="Times New Roman"/>
          <w:b/>
          <w:bCs/>
        </w:rPr>
        <w:t xml:space="preserve"> о важности </w:t>
      </w:r>
      <w:r w:rsidR="00361FFB" w:rsidRPr="00886933">
        <w:rPr>
          <w:rFonts w:ascii="Arial Nova Light" w:hAnsi="Arial Nova Light" w:cs="Times New Roman"/>
          <w:b/>
          <w:bCs/>
        </w:rPr>
        <w:lastRenderedPageBreak/>
        <w:t xml:space="preserve">самостоятельности. Как минимум, часть </w:t>
      </w:r>
      <w:proofErr w:type="spellStart"/>
      <w:r w:rsidR="00361FFB" w:rsidRPr="00886933">
        <w:rPr>
          <w:rFonts w:ascii="Arial Nova Light" w:hAnsi="Arial Nova Light" w:cs="Times New Roman"/>
          <w:b/>
          <w:bCs/>
        </w:rPr>
        <w:t>благополучателей</w:t>
      </w:r>
      <w:proofErr w:type="spellEnd"/>
      <w:r w:rsidR="00361FFB" w:rsidRPr="00886933">
        <w:rPr>
          <w:rFonts w:ascii="Arial Nova Light" w:hAnsi="Arial Nova Light" w:cs="Times New Roman"/>
          <w:b/>
          <w:bCs/>
        </w:rPr>
        <w:t xml:space="preserve"> берет</w:t>
      </w:r>
      <w:r w:rsidRPr="00886933">
        <w:rPr>
          <w:rFonts w:ascii="Arial Nova Light" w:hAnsi="Arial Nova Light" w:cs="Times New Roman"/>
          <w:b/>
          <w:bCs/>
        </w:rPr>
        <w:t xml:space="preserve"> на себя ответственность за достижение изменений.</w:t>
      </w:r>
    </w:p>
    <w:p w14:paraId="596C356C" w14:textId="77777777" w:rsidR="00361FFB" w:rsidRPr="00886933" w:rsidRDefault="00361FFB" w:rsidP="00985E0D">
      <w:pPr>
        <w:rPr>
          <w:rFonts w:ascii="Arial Nova Light" w:hAnsi="Arial Nova Light" w:cs="Times New Roman"/>
          <w:b/>
          <w:bCs/>
        </w:rPr>
      </w:pPr>
    </w:p>
    <w:p w14:paraId="7C38BD19" w14:textId="058450F0" w:rsidR="00985E0D" w:rsidRPr="00886933" w:rsidRDefault="00985E0D" w:rsidP="00361FFB">
      <w:pPr>
        <w:pStyle w:val="5"/>
        <w:rPr>
          <w:rFonts w:ascii="Arial Nova Light" w:hAnsi="Arial Nova Light"/>
          <w:color w:val="00B050"/>
        </w:rPr>
      </w:pPr>
      <w:r w:rsidRPr="00886933">
        <w:rPr>
          <w:rFonts w:ascii="Arial Nova Light" w:hAnsi="Arial Nova Light"/>
          <w:color w:val="00B050"/>
        </w:rPr>
        <w:t>Какая помощь от сотрудников фонда была самой полезной</w:t>
      </w:r>
    </w:p>
    <w:p w14:paraId="4021ABFA" w14:textId="77777777" w:rsidR="00361FFB" w:rsidRPr="00886933" w:rsidRDefault="00361FFB" w:rsidP="00985E0D">
      <w:pPr>
        <w:rPr>
          <w:rFonts w:ascii="Arial Nova Light" w:hAnsi="Arial Nova Light" w:cs="Times New Roman"/>
          <w:b/>
          <w:bCs/>
        </w:rPr>
      </w:pPr>
    </w:p>
    <w:p w14:paraId="1E2C3338" w14:textId="72CAC7B5" w:rsidR="00985E0D" w:rsidRDefault="00C01EDE" w:rsidP="00AE03EE">
      <w:pPr>
        <w:jc w:val="both"/>
        <w:rPr>
          <w:rFonts w:ascii="Arial Nova Light" w:hAnsi="Arial Nova Light" w:cs="Times New Roman"/>
        </w:rPr>
      </w:pPr>
      <w:r>
        <w:rPr>
          <w:rFonts w:ascii="Arial Nova Light" w:hAnsi="Arial Nova Light" w:cs="Times New Roman"/>
        </w:rPr>
        <w:t>Двое женщин ответили, что «в</w:t>
      </w:r>
      <w:r w:rsidR="00985E0D" w:rsidRPr="00886933">
        <w:rPr>
          <w:rFonts w:ascii="Arial Nova Light" w:hAnsi="Arial Nova Light" w:cs="Times New Roman"/>
        </w:rPr>
        <w:t>ся помощь</w:t>
      </w:r>
      <w:r>
        <w:rPr>
          <w:rFonts w:ascii="Arial Nova Light" w:hAnsi="Arial Nova Light" w:cs="Times New Roman"/>
        </w:rPr>
        <w:t>»</w:t>
      </w:r>
      <w:r w:rsidR="00985E0D" w:rsidRPr="00886933">
        <w:rPr>
          <w:rFonts w:ascii="Arial Nova Light" w:hAnsi="Arial Nova Light" w:cs="Times New Roman"/>
        </w:rPr>
        <w:t xml:space="preserve"> была необходимой </w:t>
      </w:r>
      <w:r>
        <w:rPr>
          <w:rFonts w:ascii="Arial Nova Light" w:hAnsi="Arial Nova Light" w:cs="Times New Roman"/>
        </w:rPr>
        <w:t>и</w:t>
      </w:r>
      <w:r w:rsidR="00985E0D" w:rsidRPr="00886933">
        <w:rPr>
          <w:rFonts w:ascii="Arial Nova Light" w:hAnsi="Arial Nova Light" w:cs="Times New Roman"/>
        </w:rPr>
        <w:t xml:space="preserve"> полезной</w:t>
      </w:r>
      <w:r>
        <w:rPr>
          <w:rFonts w:ascii="Arial Nova Light" w:hAnsi="Arial Nova Light" w:cs="Times New Roman"/>
        </w:rPr>
        <w:t xml:space="preserve">. Большинство смогли выделить конкретные услуги и действия. </w:t>
      </w:r>
      <w:r w:rsidR="00985E0D" w:rsidRPr="00886933">
        <w:rPr>
          <w:rFonts w:ascii="Arial Nova Light" w:hAnsi="Arial Nova Light" w:cs="Times New Roman"/>
        </w:rPr>
        <w:t>Среди описаний полезной помощи преоблада</w:t>
      </w:r>
      <w:r>
        <w:rPr>
          <w:rFonts w:ascii="Arial Nova Light" w:hAnsi="Arial Nova Light" w:cs="Times New Roman"/>
        </w:rPr>
        <w:t>ю</w:t>
      </w:r>
      <w:r w:rsidR="00985E0D" w:rsidRPr="00886933">
        <w:rPr>
          <w:rFonts w:ascii="Arial Nova Light" w:hAnsi="Arial Nova Light" w:cs="Times New Roman"/>
        </w:rPr>
        <w:t xml:space="preserve">т перечисления </w:t>
      </w:r>
      <w:r>
        <w:rPr>
          <w:rFonts w:ascii="Arial Nova Light" w:hAnsi="Arial Nova Light" w:cs="Times New Roman"/>
        </w:rPr>
        <w:t>комплексной</w:t>
      </w:r>
      <w:r w:rsidR="00985E0D" w:rsidRPr="00886933">
        <w:rPr>
          <w:rFonts w:ascii="Arial Nova Light" w:hAnsi="Arial Nova Light" w:cs="Times New Roman"/>
        </w:rPr>
        <w:t xml:space="preserve"> помощ</w:t>
      </w:r>
      <w:r>
        <w:rPr>
          <w:rFonts w:ascii="Arial Nova Light" w:hAnsi="Arial Nova Light" w:cs="Times New Roman"/>
        </w:rPr>
        <w:t xml:space="preserve">и сразу </w:t>
      </w:r>
      <w:r w:rsidR="00985E0D" w:rsidRPr="00886933">
        <w:rPr>
          <w:rFonts w:ascii="Arial Nova Light" w:hAnsi="Arial Nova Light" w:cs="Times New Roman"/>
        </w:rPr>
        <w:t>в нескольких сферах жизни</w:t>
      </w:r>
      <w:r w:rsidR="00AE03EE">
        <w:rPr>
          <w:rFonts w:ascii="Arial Nova Light" w:hAnsi="Arial Nova Light" w:cs="Times New Roman"/>
        </w:rPr>
        <w:t xml:space="preserve"> (включая психологическую помощь)</w:t>
      </w:r>
      <w:r w:rsidR="00985E0D" w:rsidRPr="00886933">
        <w:rPr>
          <w:rFonts w:ascii="Arial Nova Light" w:hAnsi="Arial Nova Light" w:cs="Times New Roman"/>
        </w:rPr>
        <w:t xml:space="preserve"> – об этом говорили 8 женщин.</w:t>
      </w:r>
      <w:r>
        <w:rPr>
          <w:rFonts w:ascii="Arial Nova Light" w:hAnsi="Arial Nova Light" w:cs="Times New Roman"/>
        </w:rPr>
        <w:t xml:space="preserve"> Еще двое </w:t>
      </w:r>
      <w:r w:rsidR="00AE03EE">
        <w:rPr>
          <w:rFonts w:ascii="Arial Nova Light" w:hAnsi="Arial Nova Light" w:cs="Times New Roman"/>
        </w:rPr>
        <w:t xml:space="preserve">респонденток </w:t>
      </w:r>
      <w:r>
        <w:rPr>
          <w:rFonts w:ascii="Arial Nova Light" w:hAnsi="Arial Nova Light" w:cs="Times New Roman"/>
        </w:rPr>
        <w:t xml:space="preserve">выделили </w:t>
      </w:r>
      <w:r w:rsidR="00AE03EE">
        <w:rPr>
          <w:rFonts w:ascii="Arial Nova Light" w:hAnsi="Arial Nova Light" w:cs="Times New Roman"/>
        </w:rPr>
        <w:t xml:space="preserve">по </w:t>
      </w:r>
      <w:r>
        <w:rPr>
          <w:rFonts w:ascii="Arial Nova Light" w:hAnsi="Arial Nova Light" w:cs="Times New Roman"/>
        </w:rPr>
        <w:t>одн</w:t>
      </w:r>
      <w:r w:rsidR="00AE03EE">
        <w:rPr>
          <w:rFonts w:ascii="Arial Nova Light" w:hAnsi="Arial Nova Light" w:cs="Times New Roman"/>
        </w:rPr>
        <w:t>ой</w:t>
      </w:r>
      <w:r>
        <w:rPr>
          <w:rFonts w:ascii="Arial Nova Light" w:hAnsi="Arial Nova Light" w:cs="Times New Roman"/>
        </w:rPr>
        <w:t xml:space="preserve"> ключев</w:t>
      </w:r>
      <w:r w:rsidR="00AE03EE">
        <w:rPr>
          <w:rFonts w:ascii="Arial Nova Light" w:hAnsi="Arial Nova Light" w:cs="Times New Roman"/>
        </w:rPr>
        <w:t>ой</w:t>
      </w:r>
      <w:r>
        <w:rPr>
          <w:rFonts w:ascii="Arial Nova Light" w:hAnsi="Arial Nova Light" w:cs="Times New Roman"/>
        </w:rPr>
        <w:t xml:space="preserve"> услуг</w:t>
      </w:r>
      <w:r w:rsidR="00AE03EE">
        <w:rPr>
          <w:rFonts w:ascii="Arial Nova Light" w:hAnsi="Arial Nova Light" w:cs="Times New Roman"/>
        </w:rPr>
        <w:t>е</w:t>
      </w:r>
      <w:r>
        <w:rPr>
          <w:rFonts w:ascii="Arial Nova Light" w:hAnsi="Arial Nova Light" w:cs="Times New Roman"/>
        </w:rPr>
        <w:t xml:space="preserve"> – </w:t>
      </w:r>
      <w:r w:rsidR="00AE03EE">
        <w:rPr>
          <w:rFonts w:ascii="Arial Nova Light" w:hAnsi="Arial Nova Light" w:cs="Times New Roman"/>
        </w:rPr>
        <w:t xml:space="preserve">работу с </w:t>
      </w:r>
      <w:r>
        <w:rPr>
          <w:rFonts w:ascii="Arial Nova Light" w:hAnsi="Arial Nova Light" w:cs="Times New Roman"/>
        </w:rPr>
        <w:t>психолог</w:t>
      </w:r>
      <w:r w:rsidR="00AE03EE">
        <w:rPr>
          <w:rFonts w:ascii="Arial Nova Light" w:hAnsi="Arial Nova Light" w:cs="Times New Roman"/>
        </w:rPr>
        <w:t>ом</w:t>
      </w:r>
      <w:r>
        <w:rPr>
          <w:rFonts w:ascii="Arial Nova Light" w:hAnsi="Arial Nova Light" w:cs="Times New Roman"/>
        </w:rPr>
        <w:t xml:space="preserve"> и покупку</w:t>
      </w:r>
      <w:r w:rsidR="00AE03EE">
        <w:rPr>
          <w:rFonts w:ascii="Arial Nova Light" w:hAnsi="Arial Nova Light" w:cs="Times New Roman"/>
        </w:rPr>
        <w:t xml:space="preserve"> качественных парикмахерских принадлежностей</w:t>
      </w:r>
      <w:r>
        <w:rPr>
          <w:rFonts w:ascii="Arial Nova Light" w:hAnsi="Arial Nova Light" w:cs="Times New Roman"/>
        </w:rPr>
        <w:t xml:space="preserve"> для</w:t>
      </w:r>
      <w:r w:rsidR="00AE03EE">
        <w:rPr>
          <w:rFonts w:ascii="Arial Nova Light" w:hAnsi="Arial Nova Light" w:cs="Times New Roman"/>
        </w:rPr>
        <w:t xml:space="preserve"> дочери – студентки колледжа.</w:t>
      </w:r>
    </w:p>
    <w:p w14:paraId="685C5334" w14:textId="38F0D3D3" w:rsidR="00507D3D" w:rsidRDefault="00507D3D" w:rsidP="00AE03EE">
      <w:pPr>
        <w:jc w:val="both"/>
        <w:rPr>
          <w:rFonts w:ascii="Arial Nova Light" w:hAnsi="Arial Nova Light" w:cs="Times New Roman"/>
        </w:rPr>
      </w:pPr>
    </w:p>
    <w:p w14:paraId="09FB08A4" w14:textId="78DBF369" w:rsidR="00507D3D" w:rsidRDefault="00507D3D" w:rsidP="00AE03EE">
      <w:pPr>
        <w:jc w:val="both"/>
        <w:rPr>
          <w:rFonts w:ascii="Arial Nova Light" w:hAnsi="Arial Nova Light" w:cs="Times New Roman"/>
        </w:rPr>
      </w:pPr>
      <w:r>
        <w:rPr>
          <w:rFonts w:ascii="Arial Nova Light" w:hAnsi="Arial Nova Light" w:cs="Times New Roman"/>
        </w:rPr>
        <w:t>Две семьи</w:t>
      </w:r>
      <w:r w:rsidRPr="00507D3D">
        <w:rPr>
          <w:rFonts w:ascii="Arial Nova Light" w:hAnsi="Arial Nova Light" w:cs="Times New Roman"/>
        </w:rPr>
        <w:t xml:space="preserve"> подчеркну</w:t>
      </w:r>
      <w:r>
        <w:rPr>
          <w:rFonts w:ascii="Arial Nova Light" w:hAnsi="Arial Nova Light" w:cs="Times New Roman"/>
        </w:rPr>
        <w:t>ли</w:t>
      </w:r>
      <w:r w:rsidRPr="00507D3D">
        <w:rPr>
          <w:rFonts w:ascii="Arial Nova Light" w:hAnsi="Arial Nova Light" w:cs="Times New Roman"/>
        </w:rPr>
        <w:t xml:space="preserve"> связку</w:t>
      </w:r>
      <w:r>
        <w:rPr>
          <w:rFonts w:ascii="Arial Nova Light" w:hAnsi="Arial Nova Light" w:cs="Times New Roman"/>
        </w:rPr>
        <w:t xml:space="preserve"> между</w:t>
      </w:r>
      <w:r w:rsidRPr="00507D3D">
        <w:rPr>
          <w:rFonts w:ascii="Arial Nova Light" w:hAnsi="Arial Nova Light" w:cs="Times New Roman"/>
        </w:rPr>
        <w:t xml:space="preserve"> психологическ</w:t>
      </w:r>
      <w:r>
        <w:rPr>
          <w:rFonts w:ascii="Arial Nova Light" w:hAnsi="Arial Nova Light" w:cs="Times New Roman"/>
        </w:rPr>
        <w:t>ой</w:t>
      </w:r>
      <w:r w:rsidRPr="00507D3D">
        <w:rPr>
          <w:rFonts w:ascii="Arial Nova Light" w:hAnsi="Arial Nova Light" w:cs="Times New Roman"/>
        </w:rPr>
        <w:t xml:space="preserve"> помощь</w:t>
      </w:r>
      <w:r>
        <w:rPr>
          <w:rFonts w:ascii="Arial Nova Light" w:hAnsi="Arial Nova Light" w:cs="Times New Roman"/>
        </w:rPr>
        <w:t>ю</w:t>
      </w:r>
      <w:r w:rsidRPr="00507D3D">
        <w:rPr>
          <w:rFonts w:ascii="Arial Nova Light" w:hAnsi="Arial Nova Light" w:cs="Times New Roman"/>
        </w:rPr>
        <w:t xml:space="preserve"> </w:t>
      </w:r>
      <w:r>
        <w:rPr>
          <w:rFonts w:ascii="Arial Nova Light" w:hAnsi="Arial Nova Light" w:cs="Times New Roman"/>
        </w:rPr>
        <w:t>и участием в</w:t>
      </w:r>
      <w:r w:rsidRPr="00507D3D">
        <w:rPr>
          <w:rFonts w:ascii="Arial Nova Light" w:hAnsi="Arial Nova Light" w:cs="Times New Roman"/>
        </w:rPr>
        <w:t xml:space="preserve"> семейн</w:t>
      </w:r>
      <w:r>
        <w:rPr>
          <w:rFonts w:ascii="Arial Nova Light" w:hAnsi="Arial Nova Light" w:cs="Times New Roman"/>
        </w:rPr>
        <w:t>ом</w:t>
      </w:r>
      <w:r w:rsidRPr="00507D3D">
        <w:rPr>
          <w:rFonts w:ascii="Arial Nova Light" w:hAnsi="Arial Nova Light" w:cs="Times New Roman"/>
        </w:rPr>
        <w:t xml:space="preserve"> лагер</w:t>
      </w:r>
      <w:r>
        <w:rPr>
          <w:rFonts w:ascii="Arial Nova Light" w:hAnsi="Arial Nova Light" w:cs="Times New Roman"/>
        </w:rPr>
        <w:t>е.</w:t>
      </w:r>
      <w:r w:rsidRPr="00507D3D">
        <w:rPr>
          <w:rFonts w:ascii="Arial Nova Light" w:hAnsi="Arial Nova Light" w:cs="Times New Roman"/>
        </w:rPr>
        <w:t xml:space="preserve"> Те, кто </w:t>
      </w:r>
      <w:r>
        <w:rPr>
          <w:rFonts w:ascii="Arial Nova Light" w:hAnsi="Arial Nova Light" w:cs="Times New Roman"/>
        </w:rPr>
        <w:t xml:space="preserve">высоко </w:t>
      </w:r>
      <w:r w:rsidRPr="00507D3D">
        <w:rPr>
          <w:rFonts w:ascii="Arial Nova Light" w:hAnsi="Arial Nova Light" w:cs="Times New Roman"/>
        </w:rPr>
        <w:t xml:space="preserve">ценит семейный лагерь, особо внимательно относятся к психологической помощи для детей / в сфере детско-родительских отношений: видят ее важность, формулируют конкретные запросы. Интересно </w:t>
      </w:r>
      <w:r>
        <w:rPr>
          <w:rFonts w:ascii="Arial Nova Light" w:hAnsi="Arial Nova Light" w:cs="Times New Roman"/>
        </w:rPr>
        <w:t>более подробно</w:t>
      </w:r>
      <w:r w:rsidRPr="00507D3D">
        <w:rPr>
          <w:rFonts w:ascii="Arial Nova Light" w:hAnsi="Arial Nova Light" w:cs="Times New Roman"/>
        </w:rPr>
        <w:t xml:space="preserve"> исследовать </w:t>
      </w:r>
      <w:r>
        <w:rPr>
          <w:rFonts w:ascii="Arial Nova Light" w:hAnsi="Arial Nova Light" w:cs="Times New Roman"/>
        </w:rPr>
        <w:t>динамику</w:t>
      </w:r>
      <w:r w:rsidRPr="00507D3D">
        <w:rPr>
          <w:rFonts w:ascii="Arial Nova Light" w:hAnsi="Arial Nova Light" w:cs="Times New Roman"/>
        </w:rPr>
        <w:t xml:space="preserve"> отношения к психологической помощи (переход в позицию «компетентного клиента») именно у семей, которые участвуют в лагере.</w:t>
      </w:r>
    </w:p>
    <w:p w14:paraId="4195824A" w14:textId="77777777" w:rsidR="00AE03EE" w:rsidRPr="00886933" w:rsidRDefault="00AE03EE" w:rsidP="00AE03EE">
      <w:pPr>
        <w:rPr>
          <w:rFonts w:ascii="Arial Nova Light" w:hAnsi="Arial Nova Light" w:cs="Times New Roman"/>
        </w:rPr>
      </w:pPr>
    </w:p>
    <w:p w14:paraId="20B5A69D" w14:textId="49A585A3" w:rsidR="00985E0D" w:rsidRPr="00CA4CB4" w:rsidRDefault="00CA4CB4" w:rsidP="00CA4CB4">
      <w:pPr>
        <w:jc w:val="both"/>
        <w:rPr>
          <w:rFonts w:ascii="Arial Nova Light" w:hAnsi="Arial Nova Light" w:cs="Times New Roman"/>
        </w:rPr>
      </w:pPr>
      <w:r>
        <w:rPr>
          <w:rFonts w:ascii="Arial Nova Light" w:hAnsi="Arial Nova Light" w:cs="Times New Roman"/>
        </w:rPr>
        <w:t xml:space="preserve">Хотя вопрос задавался о полезной помощи, некоторые воспользовались им, чтобы обозначить проблемы. </w:t>
      </w:r>
      <w:r w:rsidR="00985E0D" w:rsidRPr="00CA4CB4">
        <w:rPr>
          <w:rFonts w:ascii="Arial Nova Light" w:hAnsi="Arial Nova Light" w:cs="Times New Roman"/>
        </w:rPr>
        <w:t>Две женщины</w:t>
      </w:r>
      <w:r w:rsidRPr="00CA4CB4">
        <w:rPr>
          <w:rFonts w:ascii="Arial Nova Light" w:hAnsi="Arial Nova Light" w:cs="Times New Roman"/>
        </w:rPr>
        <w:t xml:space="preserve"> </w:t>
      </w:r>
      <w:r w:rsidR="00985E0D" w:rsidRPr="00CA4CB4">
        <w:rPr>
          <w:rFonts w:ascii="Arial Nova Light" w:hAnsi="Arial Nova Light" w:cs="Times New Roman"/>
        </w:rPr>
        <w:t>не разделяют общий энтузиазм в отношении психолог</w:t>
      </w:r>
      <w:r w:rsidR="00AE03EE" w:rsidRPr="00CA4CB4">
        <w:rPr>
          <w:rFonts w:ascii="Arial Nova Light" w:hAnsi="Arial Nova Light" w:cs="Times New Roman"/>
        </w:rPr>
        <w:t xml:space="preserve">ов: </w:t>
      </w:r>
      <w:r w:rsidR="00882DE9" w:rsidRPr="00CA4CB4">
        <w:rPr>
          <w:rFonts w:ascii="Arial Nova Light" w:hAnsi="Arial Nova Light" w:cs="Times New Roman"/>
        </w:rPr>
        <w:t>у</w:t>
      </w:r>
      <w:r w:rsidRPr="00CA4CB4">
        <w:rPr>
          <w:rFonts w:ascii="Arial Nova Light" w:hAnsi="Arial Nova Light" w:cs="Times New Roman"/>
        </w:rPr>
        <w:t xml:space="preserve"> них были свои представления о том, что должны делать психологи, которые не совпали с тем, что психологи фактически делают. Еще две женщины выразили сомнение, что им поможет</w:t>
      </w:r>
      <w:r w:rsidR="00507D3D" w:rsidRPr="00CA4CB4">
        <w:rPr>
          <w:rFonts w:ascii="Arial Nova Light" w:hAnsi="Arial Nova Light" w:cs="Times New Roman"/>
        </w:rPr>
        <w:t xml:space="preserve"> юрист</w:t>
      </w:r>
      <w:r w:rsidRPr="00CA4CB4">
        <w:rPr>
          <w:rFonts w:ascii="Arial Nova Light" w:hAnsi="Arial Nova Light" w:cs="Times New Roman"/>
        </w:rPr>
        <w:t>:</w:t>
      </w:r>
      <w:r w:rsidR="00507D3D" w:rsidRPr="00CA4CB4">
        <w:rPr>
          <w:rFonts w:ascii="Arial Nova Light" w:hAnsi="Arial Nova Light" w:cs="Times New Roman"/>
        </w:rPr>
        <w:t xml:space="preserve"> </w:t>
      </w:r>
      <w:r w:rsidRPr="00CA4CB4">
        <w:rPr>
          <w:rFonts w:ascii="Arial Nova Light" w:hAnsi="Arial Nova Light" w:cs="Times New Roman"/>
        </w:rPr>
        <w:t>одна не ожидала полного понимания от</w:t>
      </w:r>
      <w:r w:rsidR="00507D3D" w:rsidRPr="00CA4CB4">
        <w:rPr>
          <w:rFonts w:ascii="Arial Nova Light" w:hAnsi="Arial Nova Light" w:cs="Times New Roman"/>
        </w:rPr>
        <w:t xml:space="preserve"> юриста-мужчины</w:t>
      </w:r>
      <w:r w:rsidRPr="00CA4CB4">
        <w:rPr>
          <w:rFonts w:ascii="Arial Nova Light" w:hAnsi="Arial Nova Light" w:cs="Times New Roman"/>
        </w:rPr>
        <w:t xml:space="preserve"> в деле о разводе</w:t>
      </w:r>
      <w:r w:rsidR="00507D3D" w:rsidRPr="00CA4CB4">
        <w:rPr>
          <w:rFonts w:ascii="Arial Nova Light" w:hAnsi="Arial Nova Light" w:cs="Times New Roman"/>
        </w:rPr>
        <w:t xml:space="preserve">, </w:t>
      </w:r>
      <w:r w:rsidRPr="00CA4CB4">
        <w:rPr>
          <w:rFonts w:ascii="Arial Nova Light" w:hAnsi="Arial Nova Light" w:cs="Times New Roman"/>
        </w:rPr>
        <w:t xml:space="preserve">другая не соглашалась с тем, что юрист считал некоторые ее предложения </w:t>
      </w:r>
      <w:r w:rsidR="00507D3D" w:rsidRPr="00CA4CB4">
        <w:rPr>
          <w:rFonts w:ascii="Arial Nova Light" w:hAnsi="Arial Nova Light" w:cs="Times New Roman"/>
        </w:rPr>
        <w:t>не</w:t>
      </w:r>
      <w:r w:rsidRPr="00CA4CB4">
        <w:rPr>
          <w:rFonts w:ascii="Arial Nova Light" w:hAnsi="Arial Nova Light" w:cs="Times New Roman"/>
        </w:rPr>
        <w:t>реализуемыми.</w:t>
      </w:r>
    </w:p>
    <w:p w14:paraId="26A02CC0" w14:textId="77777777" w:rsidR="00630728" w:rsidRPr="00886933" w:rsidRDefault="00630728" w:rsidP="00630728">
      <w:pPr>
        <w:jc w:val="both"/>
        <w:rPr>
          <w:rFonts w:ascii="Arial Nova Light" w:hAnsi="Arial Nova Light" w:cs="Times New Roman"/>
          <w:b/>
          <w:bCs/>
        </w:rPr>
      </w:pPr>
    </w:p>
    <w:p w14:paraId="0CFB79F9" w14:textId="77777777" w:rsidR="00630728" w:rsidRPr="00886933" w:rsidRDefault="00630728" w:rsidP="00630728">
      <w:pPr>
        <w:jc w:val="both"/>
        <w:rPr>
          <w:rFonts w:ascii="Arial Nova Light" w:hAnsi="Arial Nova Light" w:cs="Times New Roman"/>
          <w:b/>
          <w:bCs/>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460"/>
      </w:tblGrid>
      <w:tr w:rsidR="00EE0EB3" w14:paraId="6DA7FA87" w14:textId="77777777" w:rsidTr="00F43FB7">
        <w:trPr>
          <w:trHeight w:val="510"/>
        </w:trPr>
        <w:tc>
          <w:tcPr>
            <w:tcW w:w="920" w:type="dxa"/>
          </w:tcPr>
          <w:p w14:paraId="21FA0853" w14:textId="77777777" w:rsidR="00EE0EB3" w:rsidRPr="00DE429E" w:rsidRDefault="00EE0EB3" w:rsidP="00F43FB7">
            <w:pPr>
              <w:pStyle w:val="ac"/>
              <w:ind w:left="0"/>
              <w:jc w:val="center"/>
              <w:rPr>
                <w:color w:val="00B050"/>
              </w:rPr>
            </w:pPr>
            <w:r w:rsidRPr="00DE429E">
              <w:rPr>
                <w:noProof/>
                <w:color w:val="00B050"/>
                <w:lang w:bidi="ru-RU"/>
              </w:rPr>
              <mc:AlternateContent>
                <mc:Choice Requires="wps">
                  <w:drawing>
                    <wp:inline distT="0" distB="0" distL="0" distR="0" wp14:anchorId="6042EE26" wp14:editId="02B7113C">
                      <wp:extent cx="447333" cy="414440"/>
                      <wp:effectExtent l="0" t="0" r="0" b="5080"/>
                      <wp:docPr id="25" name="Фигура" descr="значок центра мишени"/>
                      <wp:cNvGraphicFramePr/>
                      <a:graphic xmlns:a="http://schemas.openxmlformats.org/drawingml/2006/main">
                        <a:graphicData uri="http://schemas.microsoft.com/office/word/2010/wordprocessingShape">
                          <wps:wsp>
                            <wps:cNvSpPr/>
                            <wps:spPr>
                              <a:xfrm>
                                <a:off x="0" y="0"/>
                                <a:ext cx="447333" cy="41444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00B050"/>
                              </a:solidFill>
                              <a:ln w="12700">
                                <a:miter lim="400000"/>
                              </a:ln>
                            </wps:spPr>
                            <wps:bodyPr lIns="38100" tIns="38100" rIns="38100" bIns="38100" anchor="ctr"/>
                          </wps:wsp>
                        </a:graphicData>
                      </a:graphic>
                    </wp:inline>
                  </w:drawing>
                </mc:Choice>
                <mc:Fallback>
                  <w:pict>
                    <v:shape w14:anchorId="7B7ABFDC" id="Фигура" o:spid="_x0000_s1026" alt="значок центра мишени" style="width:35.2pt;height:32.65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00b050" stroked="f" strokeweight="1pt">
                      <v:stroke miterlimit="4" joinstyle="miter"/>
                      <v:path arrowok="t" o:extrusionok="f" o:connecttype="custom" o:connectlocs="223667,207220;223667,207220;223667,207220;223667,207220" o:connectangles="0,90,180,270"/>
                      <w10:anchorlock/>
                    </v:shape>
                  </w:pict>
                </mc:Fallback>
              </mc:AlternateContent>
            </w:r>
          </w:p>
        </w:tc>
        <w:tc>
          <w:tcPr>
            <w:tcW w:w="8460" w:type="dxa"/>
          </w:tcPr>
          <w:p w14:paraId="101E18BE" w14:textId="7626E333" w:rsidR="00EE0EB3" w:rsidRPr="00DE429E" w:rsidRDefault="00EE0EB3" w:rsidP="00F43FB7">
            <w:pPr>
              <w:jc w:val="both"/>
              <w:rPr>
                <w:color w:val="00B050"/>
              </w:rPr>
            </w:pPr>
            <w:r w:rsidRPr="00EE0EB3">
              <w:rPr>
                <w:rFonts w:ascii="Arial Nova Light" w:hAnsi="Arial Nova Light" w:cs="Times New Roman"/>
                <w:i/>
                <w:iCs/>
                <w:color w:val="00B050"/>
              </w:rPr>
              <w:t>Ес</w:t>
            </w:r>
            <w:r w:rsidR="00B959ED">
              <w:rPr>
                <w:rFonts w:ascii="Arial Nova Light" w:hAnsi="Arial Nova Light" w:cs="Times New Roman"/>
                <w:i/>
                <w:iCs/>
                <w:color w:val="00B050"/>
              </w:rPr>
              <w:t>ли</w:t>
            </w:r>
            <w:r w:rsidRPr="00EE0EB3">
              <w:rPr>
                <w:rFonts w:ascii="Arial Nova Light" w:hAnsi="Arial Nova Light" w:cs="Times New Roman"/>
                <w:i/>
                <w:iCs/>
                <w:color w:val="00B050"/>
              </w:rPr>
              <w:t xml:space="preserve"> сложности взаимопонимания возникают на психологических консультациях, то оптимальный инструмент для обсуждения трудностей, позволяющий сразу скорректировать свои действия – это </w:t>
            </w:r>
            <w:hyperlink r:id="rId13" w:history="1">
              <w:r w:rsidRPr="00EE0EB3">
                <w:rPr>
                  <w:rStyle w:val="af1"/>
                  <w:rFonts w:ascii="Arial Nova Light" w:hAnsi="Arial Nova Light" w:cs="Times New Roman"/>
                  <w:i/>
                  <w:iCs/>
                  <w:color w:val="00B050"/>
                </w:rPr>
                <w:t>Шкалы оценки сессии (SRS)</w:t>
              </w:r>
            </w:hyperlink>
            <w:r w:rsidRPr="00EE0EB3">
              <w:rPr>
                <w:rFonts w:ascii="Arial Nova Light" w:hAnsi="Arial Nova Light" w:cs="Times New Roman"/>
                <w:i/>
                <w:iCs/>
                <w:color w:val="00B050"/>
              </w:rPr>
              <w:t>.</w:t>
            </w:r>
          </w:p>
        </w:tc>
      </w:tr>
    </w:tbl>
    <w:p w14:paraId="1FBFF3D5" w14:textId="53B0A675" w:rsidR="00EE0EB3" w:rsidRDefault="00EE0EB3" w:rsidP="00630728">
      <w:pPr>
        <w:jc w:val="both"/>
        <w:rPr>
          <w:rFonts w:ascii="Arial Nova Light" w:hAnsi="Arial Nova Light" w:cs="Times New Roman"/>
          <w:b/>
          <w:bCs/>
        </w:rPr>
      </w:pPr>
    </w:p>
    <w:p w14:paraId="717FD6AE" w14:textId="77777777" w:rsidR="003F5DDA" w:rsidRPr="00886933" w:rsidRDefault="003F5DDA" w:rsidP="003F5DDA">
      <w:pPr>
        <w:jc w:val="both"/>
        <w:rPr>
          <w:rFonts w:ascii="Arial Nova Light" w:hAnsi="Arial Nova Light" w:cs="Times New Roman"/>
          <w:b/>
          <w:bCs/>
        </w:rPr>
      </w:pPr>
      <w:r w:rsidRPr="00886933">
        <w:rPr>
          <w:rFonts w:ascii="Arial Nova Light" w:hAnsi="Arial Nova Light" w:cs="Times New Roman"/>
          <w:b/>
          <w:bCs/>
        </w:rPr>
        <w:t xml:space="preserve">Полезная помощь – комплексная (даже если не приводит к изменениям сразу во всех сфера, в которых оказывается). </w:t>
      </w:r>
      <w:r>
        <w:rPr>
          <w:rFonts w:ascii="Arial Nova Light" w:hAnsi="Arial Nova Light" w:cs="Times New Roman"/>
          <w:b/>
          <w:bCs/>
        </w:rPr>
        <w:t>«Точкой входа» в более тесное общение с психологом может становиться участие в Семейном лагере.</w:t>
      </w:r>
    </w:p>
    <w:p w14:paraId="3AEEAD6C" w14:textId="77777777" w:rsidR="003F5DDA" w:rsidRDefault="003F5DDA" w:rsidP="00630728">
      <w:pPr>
        <w:jc w:val="both"/>
        <w:rPr>
          <w:rFonts w:ascii="Arial Nova Light" w:hAnsi="Arial Nova Light" w:cs="Times New Roman"/>
          <w:b/>
          <w:bCs/>
        </w:rPr>
      </w:pPr>
    </w:p>
    <w:p w14:paraId="3BB7D4C8" w14:textId="32638656" w:rsidR="00985E0D" w:rsidRPr="00886933" w:rsidRDefault="007D4115" w:rsidP="007D4115">
      <w:pPr>
        <w:pStyle w:val="5"/>
        <w:rPr>
          <w:rFonts w:ascii="Arial Nova Light" w:hAnsi="Arial Nova Light"/>
          <w:color w:val="00B050"/>
        </w:rPr>
      </w:pPr>
      <w:r w:rsidRPr="00886933">
        <w:rPr>
          <w:rFonts w:ascii="Arial Nova Light" w:hAnsi="Arial Nova Light"/>
          <w:color w:val="00B050"/>
        </w:rPr>
        <w:t>Зона ответственности самих женщин</w:t>
      </w:r>
    </w:p>
    <w:p w14:paraId="562BD2A8" w14:textId="77777777" w:rsidR="007D4115" w:rsidRPr="00886933" w:rsidRDefault="007D4115" w:rsidP="00985E0D">
      <w:pPr>
        <w:rPr>
          <w:rFonts w:ascii="Arial Nova Light" w:hAnsi="Arial Nova Light" w:cs="Times New Roman"/>
          <w:b/>
          <w:bCs/>
        </w:rPr>
      </w:pPr>
    </w:p>
    <w:p w14:paraId="5D6F5948" w14:textId="29EB2F1E" w:rsidR="00985E0D" w:rsidRPr="00886933" w:rsidRDefault="007D4115" w:rsidP="00E71425">
      <w:pPr>
        <w:jc w:val="both"/>
        <w:rPr>
          <w:rFonts w:ascii="Arial Nova Light" w:hAnsi="Arial Nova Light" w:cs="Times New Roman"/>
        </w:rPr>
      </w:pPr>
      <w:r w:rsidRPr="00886933">
        <w:rPr>
          <w:rFonts w:ascii="Arial Nova Light" w:hAnsi="Arial Nova Light" w:cs="Times New Roman"/>
        </w:rPr>
        <w:t>В</w:t>
      </w:r>
      <w:r w:rsidR="00985E0D" w:rsidRPr="00886933">
        <w:rPr>
          <w:rFonts w:ascii="Arial Nova Light" w:hAnsi="Arial Nova Light" w:cs="Times New Roman"/>
        </w:rPr>
        <w:t>опрос</w:t>
      </w:r>
      <w:r w:rsidRPr="00886933">
        <w:rPr>
          <w:rFonts w:ascii="Arial Nova Light" w:hAnsi="Arial Nova Light" w:cs="Times New Roman"/>
        </w:rPr>
        <w:t>, за какие задачи в плане отвечали они сами,</w:t>
      </w:r>
      <w:r w:rsidR="00985E0D" w:rsidRPr="00886933">
        <w:rPr>
          <w:rFonts w:ascii="Arial Nova Light" w:hAnsi="Arial Nova Light" w:cs="Times New Roman"/>
        </w:rPr>
        <w:t xml:space="preserve"> оказался самым сложным – на него ответили только 7 женщин</w:t>
      </w:r>
      <w:r w:rsidR="00E71425" w:rsidRPr="00886933">
        <w:rPr>
          <w:rFonts w:ascii="Arial Nova Light" w:hAnsi="Arial Nova Light" w:cs="Times New Roman"/>
        </w:rPr>
        <w:t xml:space="preserve">. Их основная зона ответственности – общение с инстанциями (банками, судами, медицинскими учреждениями), которое сложно делегировать посторонним лицам; поиск работы и трудоустройство; выполнение конкретных рекомендаций в разных сферах жизни, а также – ухаживать за детьми, быть «достаточно хорошей матерью». </w:t>
      </w:r>
    </w:p>
    <w:p w14:paraId="3E7B582E" w14:textId="77777777" w:rsidR="00E71425" w:rsidRPr="00886933" w:rsidRDefault="00E71425" w:rsidP="00E71425">
      <w:pPr>
        <w:jc w:val="both"/>
        <w:rPr>
          <w:rFonts w:ascii="Arial Nova Light" w:hAnsi="Arial Nova Light"/>
        </w:rPr>
      </w:pPr>
    </w:p>
    <w:p w14:paraId="360CB1BB" w14:textId="1A0276DE" w:rsidR="00985E0D" w:rsidRPr="00886933" w:rsidRDefault="00985E0D" w:rsidP="00E71425">
      <w:pPr>
        <w:jc w:val="both"/>
        <w:rPr>
          <w:rFonts w:ascii="Arial Nova Light" w:hAnsi="Arial Nova Light" w:cs="Times New Roman"/>
          <w:b/>
          <w:bCs/>
        </w:rPr>
      </w:pPr>
      <w:r w:rsidRPr="00886933">
        <w:rPr>
          <w:rFonts w:ascii="Arial Nova Light" w:hAnsi="Arial Nova Light" w:cs="Times New Roman"/>
        </w:rPr>
        <w:t>Остальные затруднились вспомнить</w:t>
      </w:r>
      <w:r w:rsidR="00E71425" w:rsidRPr="00886933">
        <w:rPr>
          <w:rFonts w:ascii="Arial Nova Light" w:hAnsi="Arial Nova Light" w:cs="Times New Roman"/>
        </w:rPr>
        <w:t xml:space="preserve">, но </w:t>
      </w:r>
      <w:r w:rsidRPr="00886933">
        <w:rPr>
          <w:rFonts w:ascii="Arial Nova Light" w:hAnsi="Arial Nova Light" w:cs="Times New Roman"/>
        </w:rPr>
        <w:t xml:space="preserve">в </w:t>
      </w:r>
      <w:r w:rsidR="00E71425" w:rsidRPr="00886933">
        <w:rPr>
          <w:rFonts w:ascii="Arial Nova Light" w:hAnsi="Arial Nova Light" w:cs="Times New Roman"/>
        </w:rPr>
        <w:t>ответах на другие вопросы</w:t>
      </w:r>
      <w:r w:rsidRPr="00886933">
        <w:rPr>
          <w:rFonts w:ascii="Arial Nova Light" w:hAnsi="Arial Nova Light" w:cs="Times New Roman"/>
        </w:rPr>
        <w:t xml:space="preserve"> </w:t>
      </w:r>
      <w:r w:rsidR="00E71425" w:rsidRPr="00886933">
        <w:rPr>
          <w:rFonts w:ascii="Arial Nova Light" w:hAnsi="Arial Nova Light" w:cs="Times New Roman"/>
        </w:rPr>
        <w:t xml:space="preserve">достаточно много </w:t>
      </w:r>
      <w:r w:rsidRPr="00886933">
        <w:rPr>
          <w:rFonts w:ascii="Arial Nova Light" w:hAnsi="Arial Nova Light" w:cs="Times New Roman"/>
        </w:rPr>
        <w:t>говор</w:t>
      </w:r>
      <w:r w:rsidR="00E71425" w:rsidRPr="00886933">
        <w:rPr>
          <w:rFonts w:ascii="Arial Nova Light" w:hAnsi="Arial Nova Light" w:cs="Times New Roman"/>
        </w:rPr>
        <w:t>или</w:t>
      </w:r>
      <w:r w:rsidRPr="00886933">
        <w:rPr>
          <w:rFonts w:ascii="Arial Nova Light" w:hAnsi="Arial Nova Light" w:cs="Times New Roman"/>
        </w:rPr>
        <w:t xml:space="preserve"> о самостоятельных действиях, о своей инициативе. Похоже, им не подошел </w:t>
      </w:r>
      <w:r w:rsidRPr="00886933">
        <w:rPr>
          <w:rFonts w:ascii="Arial Nova Light" w:hAnsi="Arial Nova Light" w:cs="Times New Roman"/>
        </w:rPr>
        <w:lastRenderedPageBreak/>
        <w:t>формат вопроса, который требует думать в логике индивидуального плана сопровождения, а это сложно, если не пользоваться планом постоянно, как рабочим инструментом.</w:t>
      </w:r>
    </w:p>
    <w:p w14:paraId="62C8C91C" w14:textId="77777777" w:rsidR="00A52F8E" w:rsidRPr="00886933" w:rsidRDefault="00A52F8E" w:rsidP="000A0C87">
      <w:pPr>
        <w:jc w:val="both"/>
        <w:rPr>
          <w:rFonts w:ascii="Arial Nova Light" w:hAnsi="Arial Nova Light" w:cs="Times New Roman"/>
          <w:b/>
          <w:bCs/>
        </w:rPr>
      </w:pPr>
    </w:p>
    <w:p w14:paraId="200B26A1" w14:textId="7D1F091B" w:rsidR="00985E0D" w:rsidRPr="00886933" w:rsidRDefault="006169E0" w:rsidP="000A0C87">
      <w:pPr>
        <w:pStyle w:val="5"/>
        <w:jc w:val="both"/>
        <w:rPr>
          <w:rFonts w:ascii="Arial Nova Light" w:hAnsi="Arial Nova Light"/>
          <w:color w:val="00B050"/>
        </w:rPr>
      </w:pPr>
      <w:r>
        <w:rPr>
          <w:rFonts w:ascii="Arial Nova Light" w:hAnsi="Arial Nova Light"/>
          <w:color w:val="00B050"/>
        </w:rPr>
        <w:t>Источники</w:t>
      </w:r>
      <w:r w:rsidR="00985E0D" w:rsidRPr="00886933">
        <w:rPr>
          <w:rFonts w:ascii="Arial Nova Light" w:hAnsi="Arial Nova Light"/>
          <w:color w:val="00B050"/>
        </w:rPr>
        <w:t xml:space="preserve"> помощи </w:t>
      </w:r>
      <w:r>
        <w:rPr>
          <w:rFonts w:ascii="Arial Nova Light" w:hAnsi="Arial Nova Light"/>
          <w:color w:val="00B050"/>
        </w:rPr>
        <w:t>помимо</w:t>
      </w:r>
      <w:r w:rsidR="00985E0D" w:rsidRPr="00886933">
        <w:rPr>
          <w:rFonts w:ascii="Arial Nova Light" w:hAnsi="Arial Nova Light"/>
          <w:color w:val="00B050"/>
        </w:rPr>
        <w:t xml:space="preserve"> фонда</w:t>
      </w:r>
    </w:p>
    <w:p w14:paraId="5B79E7E5" w14:textId="77777777" w:rsidR="000A0C87" w:rsidRPr="00886933" w:rsidRDefault="000A0C87" w:rsidP="000A0C87">
      <w:pPr>
        <w:jc w:val="both"/>
        <w:rPr>
          <w:rFonts w:ascii="Arial Nova Light" w:hAnsi="Arial Nova Light" w:cs="Times New Roman"/>
          <w:b/>
          <w:bCs/>
        </w:rPr>
      </w:pPr>
    </w:p>
    <w:p w14:paraId="66D5C434" w14:textId="4A3E97F2" w:rsidR="00985E0D" w:rsidRPr="00886933" w:rsidRDefault="00985E0D" w:rsidP="000A0C87">
      <w:pPr>
        <w:jc w:val="both"/>
        <w:rPr>
          <w:rFonts w:ascii="Arial Nova Light" w:hAnsi="Arial Nova Light" w:cs="Times New Roman"/>
        </w:rPr>
      </w:pPr>
      <w:r w:rsidRPr="00886933">
        <w:rPr>
          <w:rFonts w:ascii="Arial Nova Light" w:hAnsi="Arial Nova Light" w:cs="Times New Roman"/>
        </w:rPr>
        <w:t xml:space="preserve">На этот вопрос </w:t>
      </w:r>
      <w:r w:rsidR="000A0C87" w:rsidRPr="00886933">
        <w:rPr>
          <w:rFonts w:ascii="Arial Nova Light" w:hAnsi="Arial Nova Light" w:cs="Times New Roman"/>
        </w:rPr>
        <w:t>две</w:t>
      </w:r>
      <w:r w:rsidRPr="00886933">
        <w:rPr>
          <w:rFonts w:ascii="Arial Nova Light" w:hAnsi="Arial Nova Light" w:cs="Times New Roman"/>
        </w:rPr>
        <w:t xml:space="preserve"> женщины ответили, что</w:t>
      </w:r>
      <w:r w:rsidR="00EC159B">
        <w:rPr>
          <w:rFonts w:ascii="Arial Nova Light" w:hAnsi="Arial Nova Light" w:cs="Times New Roman"/>
        </w:rPr>
        <w:t xml:space="preserve"> им</w:t>
      </w:r>
      <w:r w:rsidRPr="00886933">
        <w:rPr>
          <w:rFonts w:ascii="Arial Nova Light" w:hAnsi="Arial Nova Light" w:cs="Times New Roman"/>
        </w:rPr>
        <w:t xml:space="preserve"> ни</w:t>
      </w:r>
      <w:r w:rsidR="00EC159B">
        <w:rPr>
          <w:rFonts w:ascii="Arial Nova Light" w:hAnsi="Arial Nova Light" w:cs="Times New Roman"/>
        </w:rPr>
        <w:t>кто</w:t>
      </w:r>
      <w:r w:rsidRPr="00886933">
        <w:rPr>
          <w:rFonts w:ascii="Arial Nova Light" w:hAnsi="Arial Nova Light" w:cs="Times New Roman"/>
        </w:rPr>
        <w:t xml:space="preserve"> не помогал, еще </w:t>
      </w:r>
      <w:r w:rsidR="000A0C87" w:rsidRPr="00886933">
        <w:rPr>
          <w:rFonts w:ascii="Arial Nova Light" w:hAnsi="Arial Nova Light" w:cs="Times New Roman"/>
        </w:rPr>
        <w:t>три</w:t>
      </w:r>
      <w:r w:rsidRPr="00886933">
        <w:rPr>
          <w:rFonts w:ascii="Arial Nova Light" w:hAnsi="Arial Nova Light" w:cs="Times New Roman"/>
        </w:rPr>
        <w:t xml:space="preserve"> рассказали о помощи, которую получали или пытались получить до обращения в фонд – </w:t>
      </w:r>
      <w:r w:rsidR="000A0C87" w:rsidRPr="00886933">
        <w:rPr>
          <w:rFonts w:ascii="Arial Nova Light" w:hAnsi="Arial Nova Light" w:cs="Times New Roman"/>
        </w:rPr>
        <w:t>в двух</w:t>
      </w:r>
      <w:r w:rsidRPr="00886933">
        <w:rPr>
          <w:rFonts w:ascii="Arial Nova Light" w:hAnsi="Arial Nova Light" w:cs="Times New Roman"/>
        </w:rPr>
        <w:t xml:space="preserve"> случая</w:t>
      </w:r>
      <w:r w:rsidR="000A0C87" w:rsidRPr="00886933">
        <w:rPr>
          <w:rFonts w:ascii="Arial Nova Light" w:hAnsi="Arial Nova Light" w:cs="Times New Roman"/>
        </w:rPr>
        <w:t>х</w:t>
      </w:r>
      <w:r w:rsidRPr="00886933">
        <w:rPr>
          <w:rFonts w:ascii="Arial Nova Light" w:hAnsi="Arial Nova Light" w:cs="Times New Roman"/>
        </w:rPr>
        <w:t xml:space="preserve"> </w:t>
      </w:r>
      <w:r w:rsidR="000A0C87" w:rsidRPr="00886933">
        <w:rPr>
          <w:rFonts w:ascii="Arial Nova Light" w:hAnsi="Arial Nova Light" w:cs="Times New Roman"/>
        </w:rPr>
        <w:t>эти попытки не принесли ожидаемых результатов</w:t>
      </w:r>
      <w:r w:rsidRPr="00886933">
        <w:rPr>
          <w:rFonts w:ascii="Arial Nova Light" w:hAnsi="Arial Nova Light" w:cs="Times New Roman"/>
        </w:rPr>
        <w:t>, а один, наоборот, оценивается женщиной выше, чем текущая помощь в фонде</w:t>
      </w:r>
      <w:r w:rsidR="000A0C87" w:rsidRPr="00886933">
        <w:rPr>
          <w:rFonts w:ascii="Arial Nova Light" w:hAnsi="Arial Nova Light" w:cs="Times New Roman"/>
        </w:rPr>
        <w:t xml:space="preserve"> – лучше подходил стиль работы психолога.</w:t>
      </w:r>
    </w:p>
    <w:p w14:paraId="71771701" w14:textId="77777777" w:rsidR="000A0C87" w:rsidRPr="00886933" w:rsidRDefault="000A0C87" w:rsidP="000A0C87">
      <w:pPr>
        <w:jc w:val="both"/>
        <w:rPr>
          <w:rFonts w:ascii="Arial Nova Light" w:hAnsi="Arial Nova Light" w:cs="Times New Roman"/>
        </w:rPr>
      </w:pPr>
    </w:p>
    <w:p w14:paraId="10C90231" w14:textId="5315F203" w:rsidR="00985E0D" w:rsidRPr="00886933" w:rsidRDefault="002218B0" w:rsidP="000A0C87">
      <w:pPr>
        <w:jc w:val="both"/>
        <w:rPr>
          <w:rFonts w:ascii="Arial Nova Light" w:hAnsi="Arial Nova Light" w:cs="Times New Roman"/>
        </w:rPr>
      </w:pPr>
      <w:r w:rsidRPr="00886933">
        <w:rPr>
          <w:rFonts w:ascii="Arial Nova Light" w:hAnsi="Arial Nova Light" w:cs="Times New Roman"/>
        </w:rPr>
        <w:t>В</w:t>
      </w:r>
      <w:r w:rsidR="00985E0D" w:rsidRPr="00886933">
        <w:rPr>
          <w:rFonts w:ascii="Arial Nova Light" w:hAnsi="Arial Nova Light" w:cs="Times New Roman"/>
        </w:rPr>
        <w:t xml:space="preserve"> </w:t>
      </w:r>
      <w:r w:rsidR="000A0C87" w:rsidRPr="00886933">
        <w:rPr>
          <w:rFonts w:ascii="Arial Nova Light" w:hAnsi="Arial Nova Light" w:cs="Times New Roman"/>
        </w:rPr>
        <w:t>четырех</w:t>
      </w:r>
      <w:r w:rsidR="00985E0D" w:rsidRPr="00886933">
        <w:rPr>
          <w:rFonts w:ascii="Arial Nova Light" w:hAnsi="Arial Nova Light" w:cs="Times New Roman"/>
        </w:rPr>
        <w:t xml:space="preserve"> случаях помогали другие организации или государственные услуги, которыми семьи пользовались или пользуются сейчас параллельно с сопровождением в фонде:</w:t>
      </w:r>
      <w:r w:rsidR="000A0C87" w:rsidRPr="00886933">
        <w:rPr>
          <w:rFonts w:ascii="Arial Nova Light" w:hAnsi="Arial Nova Light" w:cs="Times New Roman"/>
        </w:rPr>
        <w:t xml:space="preserve"> помощь психолога кризисного центра; занятия для подростка со сложным поведением в БФ «Шалаш»; встречи с ребенком, временно помещенным в приемную семью, на территории службы сопровождения семей; программу «Продуктовые баллы».</w:t>
      </w:r>
    </w:p>
    <w:p w14:paraId="19CA10BA" w14:textId="77777777" w:rsidR="000A0C87" w:rsidRPr="00886933" w:rsidRDefault="000A0C87" w:rsidP="000A0C87">
      <w:pPr>
        <w:rPr>
          <w:rFonts w:ascii="Arial Nova Light" w:hAnsi="Arial Nova Light" w:cs="Times New Roman"/>
        </w:rPr>
      </w:pPr>
    </w:p>
    <w:p w14:paraId="0A65CB33" w14:textId="376C2EC8" w:rsidR="00985E0D" w:rsidRPr="00886933" w:rsidRDefault="00985E0D" w:rsidP="002218B0">
      <w:pPr>
        <w:jc w:val="both"/>
        <w:rPr>
          <w:rFonts w:ascii="Arial Nova Light" w:hAnsi="Arial Nova Light" w:cs="Times New Roman"/>
        </w:rPr>
      </w:pPr>
      <w:r w:rsidRPr="00886933">
        <w:rPr>
          <w:rFonts w:ascii="Arial Nova Light" w:hAnsi="Arial Nova Light" w:cs="Times New Roman"/>
        </w:rPr>
        <w:t xml:space="preserve">Только в </w:t>
      </w:r>
      <w:r w:rsidR="000A0C87" w:rsidRPr="00886933">
        <w:rPr>
          <w:rFonts w:ascii="Arial Nova Light" w:hAnsi="Arial Nova Light" w:cs="Times New Roman"/>
        </w:rPr>
        <w:t>двух</w:t>
      </w:r>
      <w:r w:rsidRPr="00886933">
        <w:rPr>
          <w:rFonts w:ascii="Arial Nova Light" w:hAnsi="Arial Nova Light" w:cs="Times New Roman"/>
        </w:rPr>
        <w:t xml:space="preserve"> случаях речь идет о поддержке неформального окружения:</w:t>
      </w:r>
      <w:r w:rsidR="002218B0" w:rsidRPr="00886933">
        <w:rPr>
          <w:rFonts w:ascii="Arial Nova Light" w:hAnsi="Arial Nova Light" w:cs="Times New Roman"/>
        </w:rPr>
        <w:t xml:space="preserve"> семьи (мама, брат) и друзей, а также «стихийных» волонтеров с местного онлайн форума для мам. </w:t>
      </w:r>
    </w:p>
    <w:p w14:paraId="05A4309E" w14:textId="77777777" w:rsidR="002218B0" w:rsidRPr="00886933" w:rsidRDefault="002218B0" w:rsidP="00985E0D">
      <w:pPr>
        <w:rPr>
          <w:rFonts w:ascii="Arial Nova Light" w:hAnsi="Arial Nova Light" w:cs="Times New Roman"/>
        </w:rPr>
      </w:pPr>
    </w:p>
    <w:p w14:paraId="7E5B4E00" w14:textId="3A0A47AB" w:rsidR="00985E0D" w:rsidRPr="00886933" w:rsidRDefault="00985E0D" w:rsidP="002218B0">
      <w:pPr>
        <w:jc w:val="both"/>
        <w:rPr>
          <w:rFonts w:ascii="Arial Nova Light" w:hAnsi="Arial Nova Light" w:cs="Times New Roman"/>
        </w:rPr>
      </w:pPr>
      <w:r w:rsidRPr="00886933">
        <w:rPr>
          <w:rFonts w:ascii="Arial Nova Light" w:hAnsi="Arial Nova Light" w:cs="Times New Roman"/>
        </w:rPr>
        <w:t xml:space="preserve">Еще в двух случаях семьям помогает то, что им уже удалось чего-то добиться и запустить «восходящую спираль» изменений: </w:t>
      </w:r>
      <w:r w:rsidR="002218B0" w:rsidRPr="00886933">
        <w:rPr>
          <w:rFonts w:ascii="Arial Nova Light" w:hAnsi="Arial Nova Light" w:cs="Times New Roman"/>
        </w:rPr>
        <w:t>удачный переезд, ощущение, что жизнь выходит на «устойчивые рельсы».</w:t>
      </w:r>
    </w:p>
    <w:p w14:paraId="08DFE064" w14:textId="77777777" w:rsidR="002218B0" w:rsidRPr="00886933" w:rsidRDefault="002218B0" w:rsidP="00985E0D">
      <w:pPr>
        <w:rPr>
          <w:rFonts w:ascii="Arial Nova Light" w:hAnsi="Arial Nova Light" w:cs="Times New Roman"/>
          <w:b/>
          <w:bCs/>
        </w:rPr>
      </w:pPr>
    </w:p>
    <w:p w14:paraId="6D5D081F" w14:textId="50FAF28A" w:rsidR="00985E0D" w:rsidRPr="00886933" w:rsidRDefault="00985E0D" w:rsidP="002218B0">
      <w:pPr>
        <w:jc w:val="both"/>
        <w:rPr>
          <w:rFonts w:ascii="Arial Nova Light" w:hAnsi="Arial Nova Light" w:cs="Times New Roman"/>
          <w:b/>
          <w:bCs/>
        </w:rPr>
      </w:pPr>
      <w:r w:rsidRPr="00886933">
        <w:rPr>
          <w:rFonts w:ascii="Arial Nova Light" w:hAnsi="Arial Nova Light" w:cs="Times New Roman"/>
          <w:b/>
          <w:bCs/>
        </w:rPr>
        <w:t xml:space="preserve">Опрошенные семьи обращались к альтернативным источникам помощи в период сопровождения примерно в половине случаев, </w:t>
      </w:r>
      <w:r w:rsidR="00151F3B" w:rsidRPr="00886933">
        <w:rPr>
          <w:rFonts w:ascii="Arial Nova Light" w:hAnsi="Arial Nova Light" w:cs="Times New Roman"/>
          <w:b/>
          <w:bCs/>
        </w:rPr>
        <w:t>но</w:t>
      </w:r>
      <w:r w:rsidRPr="00886933">
        <w:rPr>
          <w:rFonts w:ascii="Arial Nova Light" w:hAnsi="Arial Nova Light" w:cs="Times New Roman"/>
          <w:b/>
          <w:bCs/>
        </w:rPr>
        <w:t xml:space="preserve"> только </w:t>
      </w:r>
      <w:r w:rsidR="002218B0" w:rsidRPr="00886933">
        <w:rPr>
          <w:rFonts w:ascii="Arial Nova Light" w:hAnsi="Arial Nova Light" w:cs="Times New Roman"/>
          <w:b/>
          <w:bCs/>
        </w:rPr>
        <w:t>две</w:t>
      </w:r>
      <w:r w:rsidRPr="00886933">
        <w:rPr>
          <w:rFonts w:ascii="Arial Nova Light" w:hAnsi="Arial Nova Light" w:cs="Times New Roman"/>
          <w:b/>
          <w:bCs/>
        </w:rPr>
        <w:t xml:space="preserve"> из них </w:t>
      </w:r>
      <w:r w:rsidR="002218B0" w:rsidRPr="00886933">
        <w:rPr>
          <w:rFonts w:ascii="Arial Nova Light" w:hAnsi="Arial Nova Light" w:cs="Times New Roman"/>
          <w:b/>
          <w:bCs/>
        </w:rPr>
        <w:t>с</w:t>
      </w:r>
      <w:r w:rsidRPr="00886933">
        <w:rPr>
          <w:rFonts w:ascii="Arial Nova Light" w:hAnsi="Arial Nova Light" w:cs="Times New Roman"/>
          <w:b/>
          <w:bCs/>
        </w:rPr>
        <w:t>могли опереться на неформальное поддерживающее окружение.</w:t>
      </w:r>
    </w:p>
    <w:p w14:paraId="3C0E6662" w14:textId="77777777" w:rsidR="00A52F8E" w:rsidRPr="00886933" w:rsidRDefault="00A52F8E" w:rsidP="00985E0D">
      <w:pPr>
        <w:rPr>
          <w:rFonts w:ascii="Arial Nova Light" w:hAnsi="Arial Nova Light" w:cs="Times New Roman"/>
          <w:b/>
          <w:bCs/>
        </w:rPr>
      </w:pPr>
    </w:p>
    <w:p w14:paraId="250D75F0" w14:textId="4DED231F" w:rsidR="00985E0D" w:rsidRPr="00886933" w:rsidRDefault="00886933" w:rsidP="002218B0">
      <w:pPr>
        <w:pStyle w:val="5"/>
        <w:rPr>
          <w:rFonts w:ascii="Arial Nova Light" w:hAnsi="Arial Nova Light"/>
          <w:color w:val="00B050"/>
        </w:rPr>
      </w:pPr>
      <w:r>
        <w:rPr>
          <w:rFonts w:ascii="Arial Nova Light" w:hAnsi="Arial Nova Light"/>
          <w:color w:val="00B050"/>
        </w:rPr>
        <w:t>И</w:t>
      </w:r>
      <w:r w:rsidR="00985E0D" w:rsidRPr="00886933">
        <w:rPr>
          <w:rFonts w:ascii="Arial Nova Light" w:hAnsi="Arial Nova Light"/>
          <w:color w:val="00B050"/>
        </w:rPr>
        <w:t>змен</w:t>
      </w:r>
      <w:r>
        <w:rPr>
          <w:rFonts w:ascii="Arial Nova Light" w:hAnsi="Arial Nova Light"/>
          <w:color w:val="00B050"/>
        </w:rPr>
        <w:t>ения</w:t>
      </w:r>
      <w:r w:rsidR="00985E0D" w:rsidRPr="00886933">
        <w:rPr>
          <w:rFonts w:ascii="Arial Nova Light" w:hAnsi="Arial Nova Light"/>
          <w:color w:val="00B050"/>
        </w:rPr>
        <w:t xml:space="preserve"> возможност</w:t>
      </w:r>
      <w:r>
        <w:rPr>
          <w:rFonts w:ascii="Arial Nova Light" w:hAnsi="Arial Nova Light"/>
          <w:color w:val="00B050"/>
        </w:rPr>
        <w:t>ей</w:t>
      </w:r>
      <w:r w:rsidR="00985E0D" w:rsidRPr="00886933">
        <w:rPr>
          <w:rFonts w:ascii="Arial Nova Light" w:hAnsi="Arial Nova Light"/>
          <w:color w:val="00B050"/>
        </w:rPr>
        <w:t xml:space="preserve"> </w:t>
      </w:r>
      <w:r w:rsidR="002218B0" w:rsidRPr="00886933">
        <w:rPr>
          <w:rFonts w:ascii="Arial Nova Light" w:hAnsi="Arial Nova Light"/>
          <w:color w:val="00B050"/>
        </w:rPr>
        <w:t xml:space="preserve">семей </w:t>
      </w:r>
      <w:r w:rsidR="00985E0D" w:rsidRPr="00886933">
        <w:rPr>
          <w:rFonts w:ascii="Arial Nova Light" w:hAnsi="Arial Nova Light"/>
          <w:color w:val="00B050"/>
        </w:rPr>
        <w:t>за время работы по плану</w:t>
      </w:r>
    </w:p>
    <w:p w14:paraId="193D76B4" w14:textId="77777777" w:rsidR="002218B0" w:rsidRPr="00886933" w:rsidRDefault="002218B0" w:rsidP="00985E0D">
      <w:pPr>
        <w:rPr>
          <w:rFonts w:ascii="Arial Nova Light" w:hAnsi="Arial Nova Light" w:cs="Times New Roman"/>
          <w:b/>
          <w:bCs/>
        </w:rPr>
      </w:pPr>
    </w:p>
    <w:p w14:paraId="10724897" w14:textId="77777777" w:rsidR="00985E0D" w:rsidRPr="00886933" w:rsidRDefault="00985E0D" w:rsidP="00FB0D41">
      <w:pPr>
        <w:pStyle w:val="ae"/>
        <w:numPr>
          <w:ilvl w:val="0"/>
          <w:numId w:val="4"/>
        </w:numPr>
        <w:rPr>
          <w:rFonts w:ascii="Arial Nova Light" w:hAnsi="Arial Nova Light" w:cs="Times New Roman"/>
          <w:sz w:val="24"/>
          <w:szCs w:val="24"/>
        </w:rPr>
      </w:pPr>
      <w:r w:rsidRPr="00886933">
        <w:rPr>
          <w:rFonts w:ascii="Arial Nova Light" w:hAnsi="Arial Nova Light" w:cs="Times New Roman"/>
          <w:sz w:val="24"/>
          <w:szCs w:val="24"/>
        </w:rPr>
        <w:t>Я научилась справляться со всеми задачами сама или всегда могу попросить о помощи своих родных (друзей, соседей) – 2 ответа</w:t>
      </w:r>
    </w:p>
    <w:p w14:paraId="0B577883" w14:textId="77777777" w:rsidR="00985E0D" w:rsidRPr="00886933" w:rsidRDefault="00985E0D" w:rsidP="00FB0D41">
      <w:pPr>
        <w:pStyle w:val="ae"/>
        <w:numPr>
          <w:ilvl w:val="0"/>
          <w:numId w:val="4"/>
        </w:numPr>
        <w:rPr>
          <w:rFonts w:ascii="Arial Nova Light" w:hAnsi="Arial Nova Light" w:cs="Times New Roman"/>
          <w:sz w:val="24"/>
          <w:szCs w:val="24"/>
        </w:rPr>
      </w:pPr>
      <w:r w:rsidRPr="00886933">
        <w:rPr>
          <w:rFonts w:ascii="Arial Nova Light" w:hAnsi="Arial Nova Light" w:cs="Times New Roman"/>
          <w:sz w:val="24"/>
          <w:szCs w:val="24"/>
        </w:rPr>
        <w:t xml:space="preserve">Я научилась справляться с некоторыми задачами сама или иногда могу попросить о помощи своих родных (друзей, соседей) – 9 ответов </w:t>
      </w:r>
    </w:p>
    <w:p w14:paraId="35B70126" w14:textId="77777777" w:rsidR="00985E0D" w:rsidRPr="00886933" w:rsidRDefault="00985E0D" w:rsidP="00FB0D41">
      <w:pPr>
        <w:pStyle w:val="ae"/>
        <w:numPr>
          <w:ilvl w:val="0"/>
          <w:numId w:val="4"/>
        </w:numPr>
        <w:rPr>
          <w:rFonts w:ascii="Arial Nova Light" w:hAnsi="Arial Nova Light" w:cs="Times New Roman"/>
          <w:sz w:val="24"/>
          <w:szCs w:val="24"/>
        </w:rPr>
      </w:pPr>
      <w:r w:rsidRPr="00886933">
        <w:rPr>
          <w:rFonts w:ascii="Arial Nova Light" w:hAnsi="Arial Nova Light" w:cs="Times New Roman"/>
          <w:sz w:val="24"/>
          <w:szCs w:val="24"/>
        </w:rPr>
        <w:t>Пока что ничего не изменилось – 0 ответов</w:t>
      </w:r>
    </w:p>
    <w:p w14:paraId="48B3D430" w14:textId="77777777" w:rsidR="00985E0D" w:rsidRPr="00886933" w:rsidRDefault="00985E0D" w:rsidP="00FB0D41">
      <w:pPr>
        <w:pStyle w:val="ae"/>
        <w:numPr>
          <w:ilvl w:val="0"/>
          <w:numId w:val="4"/>
        </w:numPr>
        <w:rPr>
          <w:rFonts w:ascii="Arial Nova Light" w:hAnsi="Arial Nova Light" w:cs="Times New Roman"/>
          <w:sz w:val="24"/>
          <w:szCs w:val="24"/>
        </w:rPr>
      </w:pPr>
      <w:r w:rsidRPr="00886933">
        <w:rPr>
          <w:rFonts w:ascii="Arial Nova Light" w:hAnsi="Arial Nova Light" w:cs="Times New Roman"/>
          <w:sz w:val="24"/>
          <w:szCs w:val="24"/>
        </w:rPr>
        <w:t xml:space="preserve">Стало еще сложнее справляться или стало меньше людей, готовых меня поддержать – 1 ответ </w:t>
      </w:r>
    </w:p>
    <w:p w14:paraId="35E016EC" w14:textId="2E57137B" w:rsidR="00985E0D" w:rsidRPr="00886933" w:rsidRDefault="00985E0D" w:rsidP="009F79CE">
      <w:pPr>
        <w:jc w:val="both"/>
        <w:rPr>
          <w:rFonts w:ascii="Arial Nova Light" w:hAnsi="Arial Nova Light" w:cs="Times New Roman"/>
        </w:rPr>
      </w:pPr>
      <w:r w:rsidRPr="00886933">
        <w:rPr>
          <w:rFonts w:ascii="Arial Nova Light" w:hAnsi="Arial Nova Light" w:cs="Times New Roman"/>
        </w:rPr>
        <w:t xml:space="preserve">Комментируя свой выбор, женщины говорили о том, что им сложно обращаться за помощью к кому бы то ни было, и сотрудничая с фондом, они научились просить то, что нужно детям. Наряду со сложностью «попросить» существует и сложность </w:t>
      </w:r>
      <w:r w:rsidR="009F79CE" w:rsidRPr="00886933">
        <w:rPr>
          <w:rFonts w:ascii="Arial Nova Light" w:hAnsi="Arial Nova Light" w:cs="Times New Roman"/>
        </w:rPr>
        <w:t xml:space="preserve">в </w:t>
      </w:r>
      <w:r w:rsidRPr="00886933">
        <w:rPr>
          <w:rFonts w:ascii="Arial Nova Light" w:hAnsi="Arial Nova Light" w:cs="Times New Roman"/>
        </w:rPr>
        <w:t>получ</w:t>
      </w:r>
      <w:r w:rsidR="009F79CE" w:rsidRPr="00886933">
        <w:rPr>
          <w:rFonts w:ascii="Arial Nova Light" w:hAnsi="Arial Nova Light" w:cs="Times New Roman"/>
        </w:rPr>
        <w:t>ении</w:t>
      </w:r>
      <w:r w:rsidRPr="00886933">
        <w:rPr>
          <w:rFonts w:ascii="Arial Nova Light" w:hAnsi="Arial Nova Light" w:cs="Times New Roman"/>
        </w:rPr>
        <w:t xml:space="preserve"> помощ</w:t>
      </w:r>
      <w:r w:rsidR="009F79CE" w:rsidRPr="00886933">
        <w:rPr>
          <w:rFonts w:ascii="Arial Nova Light" w:hAnsi="Arial Nova Light" w:cs="Times New Roman"/>
        </w:rPr>
        <w:t>и</w:t>
      </w:r>
      <w:r w:rsidRPr="00886933">
        <w:rPr>
          <w:rFonts w:ascii="Arial Nova Light" w:hAnsi="Arial Nova Light" w:cs="Times New Roman"/>
        </w:rPr>
        <w:t xml:space="preserve"> от </w:t>
      </w:r>
      <w:r w:rsidR="009F79CE" w:rsidRPr="00886933">
        <w:rPr>
          <w:rFonts w:ascii="Arial Nova Light" w:hAnsi="Arial Nova Light" w:cs="Times New Roman"/>
        </w:rPr>
        <w:t xml:space="preserve">социального </w:t>
      </w:r>
      <w:r w:rsidRPr="00886933">
        <w:rPr>
          <w:rFonts w:ascii="Arial Nova Light" w:hAnsi="Arial Nova Light" w:cs="Times New Roman"/>
        </w:rPr>
        <w:t>окружения:</w:t>
      </w:r>
      <w:r w:rsidR="009F79CE" w:rsidRPr="00886933">
        <w:rPr>
          <w:rFonts w:ascii="Arial Nova Light" w:hAnsi="Arial Nova Light" w:cs="Times New Roman"/>
        </w:rPr>
        <w:t xml:space="preserve"> это либо дискомфортно</w:t>
      </w:r>
      <w:r w:rsidR="00C164BC" w:rsidRPr="00886933">
        <w:rPr>
          <w:rFonts w:ascii="Arial Nova Light" w:hAnsi="Arial Nova Light" w:cs="Times New Roman"/>
        </w:rPr>
        <w:t xml:space="preserve"> («неудобно»)</w:t>
      </w:r>
      <w:r w:rsidR="009F79CE" w:rsidRPr="00886933">
        <w:rPr>
          <w:rFonts w:ascii="Arial Nova Light" w:hAnsi="Arial Nova Light" w:cs="Times New Roman"/>
        </w:rPr>
        <w:t>, либо нестабильно, либо, по прогнозам женщин, бесполезно.</w:t>
      </w:r>
    </w:p>
    <w:p w14:paraId="5CEEE292" w14:textId="77777777" w:rsidR="009F79CE" w:rsidRPr="00886933" w:rsidRDefault="009F79CE" w:rsidP="00985E0D">
      <w:pPr>
        <w:rPr>
          <w:rFonts w:ascii="Arial Nova Light" w:hAnsi="Arial Nova Light" w:cs="Times New Roman"/>
        </w:rPr>
      </w:pPr>
    </w:p>
    <w:p w14:paraId="0C921624" w14:textId="688EC087" w:rsidR="00985E0D" w:rsidRPr="00886933" w:rsidRDefault="00985E0D" w:rsidP="00C164BC">
      <w:pPr>
        <w:jc w:val="both"/>
        <w:rPr>
          <w:rFonts w:ascii="Arial Nova Light" w:hAnsi="Arial Nova Light" w:cs="Times New Roman"/>
        </w:rPr>
      </w:pPr>
      <w:r w:rsidRPr="00886933">
        <w:rPr>
          <w:rFonts w:ascii="Arial Nova Light" w:hAnsi="Arial Nova Light" w:cs="Times New Roman"/>
        </w:rPr>
        <w:lastRenderedPageBreak/>
        <w:t xml:space="preserve">Еще один фактор, который мешает «полной самостоятельности» </w:t>
      </w:r>
      <w:r w:rsidR="00C164BC" w:rsidRPr="00886933">
        <w:rPr>
          <w:rFonts w:ascii="Arial Nova Light" w:hAnsi="Arial Nova Light" w:cs="Times New Roman"/>
        </w:rPr>
        <w:t>–</w:t>
      </w:r>
      <w:r w:rsidRPr="00886933">
        <w:rPr>
          <w:rFonts w:ascii="Arial Nova Light" w:hAnsi="Arial Nova Light" w:cs="Times New Roman"/>
        </w:rPr>
        <w:t xml:space="preserve"> объективная и/или субъективная сложность решаемых задач</w:t>
      </w:r>
      <w:r w:rsidR="00C164BC" w:rsidRPr="00886933">
        <w:rPr>
          <w:rFonts w:ascii="Arial Nova Light" w:hAnsi="Arial Nova Light" w:cs="Times New Roman"/>
        </w:rPr>
        <w:t>, например, необходимость возвращать долг на большую сумму или посещать государственные организации в разгар пандемии.</w:t>
      </w:r>
    </w:p>
    <w:p w14:paraId="1E107078" w14:textId="77777777" w:rsidR="00C164BC" w:rsidRPr="00886933" w:rsidRDefault="00C164BC" w:rsidP="00985E0D">
      <w:pPr>
        <w:rPr>
          <w:rFonts w:ascii="Arial Nova Light" w:hAnsi="Arial Nova Light" w:cs="Times New Roman"/>
        </w:rPr>
      </w:pPr>
    </w:p>
    <w:p w14:paraId="368D2AFE" w14:textId="12FF2CE6" w:rsidR="00985E0D" w:rsidRPr="00886933" w:rsidRDefault="00985E0D" w:rsidP="00C164BC">
      <w:pPr>
        <w:jc w:val="both"/>
        <w:rPr>
          <w:rFonts w:ascii="Arial Nova Light" w:hAnsi="Arial Nova Light" w:cs="Times New Roman"/>
        </w:rPr>
      </w:pPr>
      <w:r w:rsidRPr="00886933">
        <w:rPr>
          <w:rFonts w:ascii="Arial Nova Light" w:hAnsi="Arial Nova Light" w:cs="Times New Roman"/>
        </w:rPr>
        <w:t xml:space="preserve">Женщина, которая отметила ухудшение ситуации, </w:t>
      </w:r>
      <w:r w:rsidR="00C164BC" w:rsidRPr="00886933">
        <w:rPr>
          <w:rFonts w:ascii="Arial Nova Light" w:hAnsi="Arial Nova Light" w:cs="Times New Roman"/>
        </w:rPr>
        <w:t xml:space="preserve">как раз </w:t>
      </w:r>
      <w:r w:rsidRPr="00886933">
        <w:rPr>
          <w:rFonts w:ascii="Arial Nova Light" w:hAnsi="Arial Nova Light" w:cs="Times New Roman"/>
        </w:rPr>
        <w:t>пострадала из-за ограничений, связанных с пандемией:</w:t>
      </w:r>
      <w:r w:rsidR="00C164BC" w:rsidRPr="00886933">
        <w:rPr>
          <w:rFonts w:ascii="Arial Nova Light" w:hAnsi="Arial Nova Light" w:cs="Times New Roman"/>
        </w:rPr>
        <w:t xml:space="preserve"> она продает товары в электричках и надолго оставалась без работы.</w:t>
      </w:r>
    </w:p>
    <w:p w14:paraId="0C9E83AE" w14:textId="77777777" w:rsidR="00DF4CBC" w:rsidRPr="00886933" w:rsidRDefault="00DF4CBC" w:rsidP="00985E0D">
      <w:pPr>
        <w:rPr>
          <w:rFonts w:ascii="Arial Nova Light" w:hAnsi="Arial Nova Light" w:cs="Times New Roman"/>
          <w:b/>
          <w:bCs/>
        </w:rPr>
      </w:pPr>
    </w:p>
    <w:p w14:paraId="6B0DA9C5" w14:textId="514FA238" w:rsidR="00985E0D" w:rsidRPr="00886933" w:rsidRDefault="00DF4CBC" w:rsidP="00DF4CBC">
      <w:pPr>
        <w:pStyle w:val="5"/>
        <w:rPr>
          <w:rFonts w:ascii="Arial Nova Light" w:hAnsi="Arial Nova Light"/>
          <w:color w:val="00B050"/>
        </w:rPr>
      </w:pPr>
      <w:r w:rsidRPr="00886933">
        <w:rPr>
          <w:rFonts w:ascii="Arial Nova Light" w:hAnsi="Arial Nova Light"/>
          <w:color w:val="00B050"/>
        </w:rPr>
        <w:t>Г</w:t>
      </w:r>
      <w:r w:rsidR="00985E0D" w:rsidRPr="00886933">
        <w:rPr>
          <w:rFonts w:ascii="Arial Nova Light" w:hAnsi="Arial Nova Light"/>
          <w:color w:val="00B050"/>
        </w:rPr>
        <w:t>отов</w:t>
      </w:r>
      <w:r w:rsidRPr="00886933">
        <w:rPr>
          <w:rFonts w:ascii="Arial Nova Light" w:hAnsi="Arial Nova Light"/>
          <w:color w:val="00B050"/>
        </w:rPr>
        <w:t>ность</w:t>
      </w:r>
      <w:r w:rsidR="00985E0D" w:rsidRPr="00886933">
        <w:rPr>
          <w:rFonts w:ascii="Arial Nova Light" w:hAnsi="Arial Nova Light"/>
          <w:color w:val="00B050"/>
        </w:rPr>
        <w:t xml:space="preserve"> планировать новые задачи и продолжать менять свою жизнь</w:t>
      </w:r>
    </w:p>
    <w:p w14:paraId="654BA06D" w14:textId="77777777" w:rsidR="00DF4CBC" w:rsidRPr="00886933" w:rsidRDefault="00DF4CBC" w:rsidP="00985E0D">
      <w:pPr>
        <w:rPr>
          <w:rFonts w:ascii="Arial Nova Light" w:hAnsi="Arial Nova Light" w:cs="Times New Roman"/>
          <w:b/>
          <w:bCs/>
        </w:rPr>
      </w:pPr>
    </w:p>
    <w:p w14:paraId="0636D8B7" w14:textId="77777777" w:rsidR="00985E0D" w:rsidRPr="00886933" w:rsidRDefault="00985E0D" w:rsidP="00FB0D41">
      <w:pPr>
        <w:pStyle w:val="ae"/>
        <w:numPr>
          <w:ilvl w:val="0"/>
          <w:numId w:val="5"/>
        </w:numPr>
        <w:rPr>
          <w:rFonts w:ascii="Arial Nova Light" w:hAnsi="Arial Nova Light" w:cs="Times New Roman"/>
          <w:sz w:val="24"/>
          <w:szCs w:val="24"/>
        </w:rPr>
      </w:pPr>
      <w:r w:rsidRPr="00886933">
        <w:rPr>
          <w:rFonts w:ascii="Arial Nova Light" w:hAnsi="Arial Nova Light" w:cs="Times New Roman"/>
          <w:sz w:val="24"/>
          <w:szCs w:val="24"/>
        </w:rPr>
        <w:t>Да, я уже начала это делать – 6 ответов</w:t>
      </w:r>
    </w:p>
    <w:p w14:paraId="0124988F" w14:textId="77777777" w:rsidR="00985E0D" w:rsidRPr="00886933" w:rsidRDefault="00985E0D" w:rsidP="00FB0D41">
      <w:pPr>
        <w:pStyle w:val="ae"/>
        <w:numPr>
          <w:ilvl w:val="0"/>
          <w:numId w:val="5"/>
        </w:numPr>
        <w:rPr>
          <w:rFonts w:ascii="Arial Nova Light" w:hAnsi="Arial Nova Light" w:cs="Times New Roman"/>
          <w:sz w:val="24"/>
          <w:szCs w:val="24"/>
        </w:rPr>
      </w:pPr>
      <w:r w:rsidRPr="00886933">
        <w:rPr>
          <w:rFonts w:ascii="Arial Nova Light" w:hAnsi="Arial Nova Light" w:cs="Times New Roman"/>
          <w:sz w:val="24"/>
          <w:szCs w:val="24"/>
        </w:rPr>
        <w:t>Да, но сначала надо доделать то, что уже есть в плане – 5 ответов</w:t>
      </w:r>
    </w:p>
    <w:p w14:paraId="73FD62A3" w14:textId="77777777" w:rsidR="00985E0D" w:rsidRPr="00886933" w:rsidRDefault="00985E0D" w:rsidP="00FB0D41">
      <w:pPr>
        <w:pStyle w:val="ae"/>
        <w:numPr>
          <w:ilvl w:val="0"/>
          <w:numId w:val="5"/>
        </w:numPr>
        <w:rPr>
          <w:rFonts w:ascii="Arial Nova Light" w:hAnsi="Arial Nova Light" w:cs="Times New Roman"/>
          <w:sz w:val="24"/>
          <w:szCs w:val="24"/>
        </w:rPr>
      </w:pPr>
      <w:r w:rsidRPr="00886933">
        <w:rPr>
          <w:rFonts w:ascii="Arial Nova Light" w:hAnsi="Arial Nova Light" w:cs="Times New Roman"/>
          <w:sz w:val="24"/>
          <w:szCs w:val="24"/>
        </w:rPr>
        <w:t xml:space="preserve">Прямо сейчас – не готова, подумаю об этом позже – 2 ответа </w:t>
      </w:r>
    </w:p>
    <w:p w14:paraId="5ABE0C5D" w14:textId="77777777" w:rsidR="00985E0D" w:rsidRPr="00886933" w:rsidRDefault="00985E0D" w:rsidP="00FB0D41">
      <w:pPr>
        <w:pStyle w:val="ae"/>
        <w:numPr>
          <w:ilvl w:val="0"/>
          <w:numId w:val="5"/>
        </w:numPr>
        <w:rPr>
          <w:rFonts w:ascii="Arial Nova Light" w:hAnsi="Arial Nova Light" w:cs="Times New Roman"/>
          <w:sz w:val="24"/>
          <w:szCs w:val="24"/>
        </w:rPr>
      </w:pPr>
      <w:r w:rsidRPr="00886933">
        <w:rPr>
          <w:rFonts w:ascii="Arial Nova Light" w:hAnsi="Arial Nova Light" w:cs="Times New Roman"/>
          <w:sz w:val="24"/>
          <w:szCs w:val="24"/>
        </w:rPr>
        <w:t>«Совсем не готовых» среди респондентов не оказалось.</w:t>
      </w:r>
    </w:p>
    <w:p w14:paraId="06CA007E" w14:textId="098E2FC7" w:rsidR="0059159F" w:rsidRPr="00886933" w:rsidRDefault="00985E0D" w:rsidP="0059159F">
      <w:pPr>
        <w:jc w:val="both"/>
        <w:rPr>
          <w:rFonts w:ascii="Arial Nova Light" w:hAnsi="Arial Nova Light" w:cs="Times New Roman"/>
        </w:rPr>
      </w:pPr>
      <w:r w:rsidRPr="00886933">
        <w:rPr>
          <w:rFonts w:ascii="Arial Nova Light" w:hAnsi="Arial Nova Light" w:cs="Times New Roman"/>
        </w:rPr>
        <w:t xml:space="preserve">В целом семьи смотрят в будущее с готовностью что-то менять и дальше. </w:t>
      </w:r>
      <w:r w:rsidR="0059159F" w:rsidRPr="00886933">
        <w:rPr>
          <w:rFonts w:ascii="Arial Nova Light" w:hAnsi="Arial Nova Light" w:cs="Times New Roman"/>
        </w:rPr>
        <w:t>«П</w:t>
      </w:r>
      <w:r w:rsidRPr="00886933">
        <w:rPr>
          <w:rFonts w:ascii="Arial Nova Light" w:hAnsi="Arial Nova Light" w:cs="Times New Roman"/>
        </w:rPr>
        <w:t xml:space="preserve">одумать об этом позже» захотели только 2 женщины, у которых были очень важные дела в текущем моменте: </w:t>
      </w:r>
      <w:r w:rsidR="00546853" w:rsidRPr="00886933">
        <w:rPr>
          <w:rFonts w:ascii="Arial Nova Light" w:hAnsi="Arial Nova Light" w:cs="Times New Roman"/>
        </w:rPr>
        <w:t xml:space="preserve">одна находилась в роддоме с новорожденным, а вторая искала новое жилье. </w:t>
      </w:r>
    </w:p>
    <w:p w14:paraId="1E10A3BD" w14:textId="77777777" w:rsidR="0059159F" w:rsidRPr="00886933" w:rsidRDefault="0059159F" w:rsidP="0059159F">
      <w:pPr>
        <w:jc w:val="both"/>
        <w:rPr>
          <w:rFonts w:ascii="Arial Nova Light" w:hAnsi="Arial Nova Light" w:cs="Times New Roman"/>
        </w:rPr>
      </w:pPr>
    </w:p>
    <w:p w14:paraId="0A007FEA" w14:textId="71D3A608" w:rsidR="00985E0D" w:rsidRPr="00886933" w:rsidRDefault="00985E0D" w:rsidP="0059159F">
      <w:pPr>
        <w:jc w:val="both"/>
        <w:rPr>
          <w:rFonts w:ascii="Arial Nova Light" w:hAnsi="Arial Nova Light" w:cs="Times New Roman"/>
        </w:rPr>
      </w:pPr>
      <w:r w:rsidRPr="00886933">
        <w:rPr>
          <w:rFonts w:ascii="Arial Nova Light" w:hAnsi="Arial Nova Light" w:cs="Times New Roman"/>
        </w:rPr>
        <w:t>Новые задачи и те дела, которые выполняются прямо сейчас, выглядят достаточно конкретно и, в большинстве своем, оптимистично:</w:t>
      </w:r>
      <w:r w:rsidR="00173D2A" w:rsidRPr="00886933">
        <w:rPr>
          <w:rFonts w:ascii="Arial Nova Light" w:hAnsi="Arial Nova Light" w:cs="Times New Roman"/>
        </w:rPr>
        <w:t xml:space="preserve"> </w:t>
      </w:r>
      <w:r w:rsidR="0059159F" w:rsidRPr="00886933">
        <w:rPr>
          <w:rFonts w:ascii="Arial Nova Light" w:hAnsi="Arial Nova Light" w:cs="Times New Roman"/>
        </w:rPr>
        <w:t>большинство готовит детей к поступлению в детский сад и в школу, ищут или меняют работу.</w:t>
      </w:r>
    </w:p>
    <w:p w14:paraId="02E97E47" w14:textId="77777777" w:rsidR="0059159F" w:rsidRPr="00886933" w:rsidRDefault="0059159F" w:rsidP="00985E0D">
      <w:pPr>
        <w:jc w:val="both"/>
        <w:rPr>
          <w:rFonts w:ascii="Arial Nova Light" w:hAnsi="Arial Nova Light" w:cs="Times New Roman"/>
          <w:i/>
          <w:iCs/>
        </w:rPr>
      </w:pPr>
    </w:p>
    <w:p w14:paraId="757BEECC" w14:textId="594DC20A" w:rsidR="00173D2A" w:rsidRPr="00886933" w:rsidRDefault="00173D2A" w:rsidP="00173D2A">
      <w:pPr>
        <w:pStyle w:val="5"/>
        <w:rPr>
          <w:rFonts w:ascii="Arial Nova Light" w:hAnsi="Arial Nova Light"/>
          <w:color w:val="00B050"/>
        </w:rPr>
      </w:pPr>
      <w:r w:rsidRPr="00886933">
        <w:rPr>
          <w:rFonts w:ascii="Arial Nova Light" w:hAnsi="Arial Nova Light"/>
          <w:color w:val="00B050"/>
        </w:rPr>
        <w:t>Возможность задать куратору вопросы или не согласиться с ним</w:t>
      </w:r>
    </w:p>
    <w:p w14:paraId="1719D44D" w14:textId="77777777" w:rsidR="00173D2A" w:rsidRPr="00886933" w:rsidRDefault="00173D2A" w:rsidP="00985E0D">
      <w:pPr>
        <w:rPr>
          <w:rFonts w:ascii="Arial Nova Light" w:hAnsi="Arial Nova Light" w:cs="Times New Roman"/>
          <w:b/>
          <w:bCs/>
        </w:rPr>
      </w:pPr>
    </w:p>
    <w:p w14:paraId="6FDD4AED" w14:textId="77777777" w:rsidR="00985E0D" w:rsidRPr="00886933" w:rsidRDefault="00985E0D" w:rsidP="00FB0D41">
      <w:pPr>
        <w:pStyle w:val="ae"/>
        <w:numPr>
          <w:ilvl w:val="0"/>
          <w:numId w:val="6"/>
        </w:numPr>
        <w:rPr>
          <w:rFonts w:ascii="Arial Nova Light" w:hAnsi="Arial Nova Light" w:cs="Times New Roman"/>
          <w:sz w:val="24"/>
          <w:szCs w:val="24"/>
        </w:rPr>
      </w:pPr>
      <w:r w:rsidRPr="00886933">
        <w:rPr>
          <w:rFonts w:ascii="Arial Nova Light" w:hAnsi="Arial Nova Light" w:cs="Times New Roman"/>
          <w:sz w:val="24"/>
          <w:szCs w:val="24"/>
        </w:rPr>
        <w:t>Да, всегда так делаю – 6 ответов</w:t>
      </w:r>
    </w:p>
    <w:p w14:paraId="17905239" w14:textId="77777777" w:rsidR="00985E0D" w:rsidRPr="00886933" w:rsidRDefault="00985E0D" w:rsidP="00FB0D41">
      <w:pPr>
        <w:pStyle w:val="ae"/>
        <w:numPr>
          <w:ilvl w:val="0"/>
          <w:numId w:val="6"/>
        </w:numPr>
        <w:rPr>
          <w:rFonts w:ascii="Arial Nova Light" w:hAnsi="Arial Nova Light" w:cs="Times New Roman"/>
          <w:sz w:val="24"/>
          <w:szCs w:val="24"/>
        </w:rPr>
      </w:pPr>
      <w:r w:rsidRPr="00886933">
        <w:rPr>
          <w:rFonts w:ascii="Arial Nova Light" w:hAnsi="Arial Nova Light" w:cs="Times New Roman"/>
          <w:sz w:val="24"/>
          <w:szCs w:val="24"/>
        </w:rPr>
        <w:t>Скорее, да, но зависит от ситуации – 2 ответа</w:t>
      </w:r>
    </w:p>
    <w:p w14:paraId="16AF0C62" w14:textId="77777777" w:rsidR="00985E0D" w:rsidRPr="00886933" w:rsidRDefault="00985E0D" w:rsidP="00FB0D41">
      <w:pPr>
        <w:pStyle w:val="ae"/>
        <w:numPr>
          <w:ilvl w:val="0"/>
          <w:numId w:val="6"/>
        </w:numPr>
        <w:rPr>
          <w:rFonts w:ascii="Arial Nova Light" w:hAnsi="Arial Nova Light" w:cs="Times New Roman"/>
          <w:sz w:val="24"/>
          <w:szCs w:val="24"/>
        </w:rPr>
      </w:pPr>
      <w:r w:rsidRPr="00886933">
        <w:rPr>
          <w:rFonts w:ascii="Arial Nova Light" w:hAnsi="Arial Nova Light" w:cs="Times New Roman"/>
          <w:sz w:val="24"/>
          <w:szCs w:val="24"/>
        </w:rPr>
        <w:t>Скорее, нет, но зависит от ситуации – 0 ответов</w:t>
      </w:r>
    </w:p>
    <w:p w14:paraId="547ABD81" w14:textId="77777777" w:rsidR="00985E0D" w:rsidRPr="00886933" w:rsidRDefault="00985E0D" w:rsidP="00FB0D41">
      <w:pPr>
        <w:pStyle w:val="ae"/>
        <w:numPr>
          <w:ilvl w:val="0"/>
          <w:numId w:val="6"/>
        </w:numPr>
        <w:rPr>
          <w:rFonts w:ascii="Arial Nova Light" w:hAnsi="Arial Nova Light" w:cs="Times New Roman"/>
          <w:sz w:val="24"/>
          <w:szCs w:val="24"/>
        </w:rPr>
      </w:pPr>
      <w:r w:rsidRPr="00886933">
        <w:rPr>
          <w:rFonts w:ascii="Arial Nova Light" w:hAnsi="Arial Nova Light" w:cs="Times New Roman"/>
          <w:sz w:val="24"/>
          <w:szCs w:val="24"/>
        </w:rPr>
        <w:t>Нет, мне неудобно так делать – 1 ответ</w:t>
      </w:r>
    </w:p>
    <w:p w14:paraId="69D5D43A" w14:textId="77777777" w:rsidR="00DE429E" w:rsidRDefault="00985E0D" w:rsidP="00DE429E">
      <w:pPr>
        <w:jc w:val="both"/>
        <w:rPr>
          <w:rFonts w:ascii="Arial Nova Light" w:hAnsi="Arial Nova Light" w:cs="Times New Roman"/>
        </w:rPr>
      </w:pPr>
      <w:r w:rsidRPr="00886933">
        <w:rPr>
          <w:rFonts w:ascii="Arial Nova Light" w:hAnsi="Arial Nova Light" w:cs="Times New Roman"/>
        </w:rPr>
        <w:t xml:space="preserve">Этот вопрос вызывал некоторые затруднения, потому что многие респонденты не могли вспомнить реальных ситуаций, которые подходили бы под описание. </w:t>
      </w:r>
      <w:r w:rsidR="00564A02" w:rsidRPr="00886933">
        <w:rPr>
          <w:rFonts w:ascii="Arial Nova Light" w:hAnsi="Arial Nova Light" w:cs="Times New Roman"/>
        </w:rPr>
        <w:t>Четыре</w:t>
      </w:r>
      <w:r w:rsidRPr="00886933">
        <w:rPr>
          <w:rFonts w:ascii="Arial Nova Light" w:hAnsi="Arial Nova Light" w:cs="Times New Roman"/>
        </w:rPr>
        <w:t xml:space="preserve"> женщины уверены, что у них в опыте не было ситуаций, когда хотелось возражать, и поставили баллы гипотетически. </w:t>
      </w:r>
      <w:r w:rsidR="00DE429E">
        <w:rPr>
          <w:rFonts w:ascii="Arial Nova Light" w:hAnsi="Arial Nova Light" w:cs="Times New Roman"/>
        </w:rPr>
        <w:t>Одна женщина</w:t>
      </w:r>
      <w:r w:rsidR="00DE429E" w:rsidRPr="00886933">
        <w:rPr>
          <w:rFonts w:ascii="Arial Nova Light" w:hAnsi="Arial Nova Light" w:cs="Times New Roman"/>
        </w:rPr>
        <w:t xml:space="preserve"> рассказала про ситуацию, когда последовала рекомендации куратора, которая изначально казалась неподходящей, и это оказалось оптимальным вариантом.</w:t>
      </w:r>
    </w:p>
    <w:p w14:paraId="3D0A97BD" w14:textId="4B3B9A86" w:rsidR="00C12FA0" w:rsidRPr="00886933" w:rsidRDefault="00C12FA0" w:rsidP="00564A02">
      <w:pPr>
        <w:jc w:val="both"/>
        <w:rPr>
          <w:rFonts w:ascii="Arial Nova Light" w:hAnsi="Arial Nova Light" w:cs="Times New Roman"/>
        </w:rPr>
      </w:pPr>
    </w:p>
    <w:p w14:paraId="3A860D7C" w14:textId="0840453D" w:rsidR="00985E0D" w:rsidRPr="00886933" w:rsidRDefault="00564A02" w:rsidP="001A6DC7">
      <w:pPr>
        <w:jc w:val="both"/>
        <w:rPr>
          <w:rFonts w:ascii="Arial Nova Light" w:hAnsi="Arial Nova Light" w:cs="Times New Roman"/>
        </w:rPr>
      </w:pPr>
      <w:r w:rsidRPr="00886933">
        <w:rPr>
          <w:rFonts w:ascii="Arial Nova Light" w:hAnsi="Arial Nova Light" w:cs="Times New Roman"/>
        </w:rPr>
        <w:t>Три</w:t>
      </w:r>
      <w:r w:rsidR="00985E0D" w:rsidRPr="00886933">
        <w:rPr>
          <w:rFonts w:ascii="Arial Nova Light" w:hAnsi="Arial Nova Light" w:cs="Times New Roman"/>
        </w:rPr>
        <w:t xml:space="preserve"> женщины объясняют отсутствие разницы во мнениях тем, что кураторы / специалисты фонда прислушиваются к ним и подробно уточняют ситуацию, прежде чем что-то предлагать, и ориентируются на </w:t>
      </w:r>
      <w:proofErr w:type="gramStart"/>
      <w:r w:rsidR="00985E0D" w:rsidRPr="00886933">
        <w:rPr>
          <w:rFonts w:ascii="Arial Nova Light" w:hAnsi="Arial Nova Light" w:cs="Times New Roman"/>
        </w:rPr>
        <w:t>ответную реакцию</w:t>
      </w:r>
      <w:proofErr w:type="gramEnd"/>
      <w:r w:rsidR="00985E0D" w:rsidRPr="00886933">
        <w:rPr>
          <w:rFonts w:ascii="Arial Nova Light" w:hAnsi="Arial Nova Light" w:cs="Times New Roman"/>
        </w:rPr>
        <w:t>. Еще одна женщина считает свою коммуникацию с куратором дружеской и равной, поэтому проблем, связанных с «оспариванием авторитетов», не видит</w:t>
      </w:r>
      <w:r w:rsidR="00C12FA0" w:rsidRPr="00886933">
        <w:rPr>
          <w:rFonts w:ascii="Arial Nova Light" w:hAnsi="Arial Nova Light" w:cs="Times New Roman"/>
        </w:rPr>
        <w:t>.</w:t>
      </w:r>
    </w:p>
    <w:p w14:paraId="1ABB6BFD" w14:textId="77777777" w:rsidR="00C12FA0" w:rsidRPr="00DE429E" w:rsidRDefault="00C12FA0" w:rsidP="001A6DC7">
      <w:pPr>
        <w:jc w:val="both"/>
        <w:rPr>
          <w:rFonts w:ascii="Arial Nova Light" w:hAnsi="Arial Nova Light" w:cs="Times New Roman"/>
        </w:rPr>
      </w:pPr>
    </w:p>
    <w:p w14:paraId="3EAFD6A9" w14:textId="318A6070" w:rsidR="00985E0D" w:rsidRPr="00DE429E" w:rsidRDefault="00985E0D" w:rsidP="001A6DC7">
      <w:pPr>
        <w:jc w:val="both"/>
        <w:rPr>
          <w:rFonts w:ascii="Arial Nova Light" w:hAnsi="Arial Nova Light" w:cs="Times New Roman"/>
        </w:rPr>
      </w:pPr>
      <w:r w:rsidRPr="00DE429E">
        <w:rPr>
          <w:rFonts w:ascii="Arial Nova Light" w:hAnsi="Arial Nova Light" w:cs="Times New Roman"/>
        </w:rPr>
        <w:t xml:space="preserve">Те, кто вспомнил о ситуациях несогласия с куратором, рассказали </w:t>
      </w:r>
      <w:r w:rsidR="009A7587" w:rsidRPr="00DE429E">
        <w:rPr>
          <w:rFonts w:ascii="Arial Nova Light" w:hAnsi="Arial Nova Light" w:cs="Times New Roman"/>
        </w:rPr>
        <w:t>об</w:t>
      </w:r>
      <w:r w:rsidRPr="00DE429E">
        <w:rPr>
          <w:rFonts w:ascii="Arial Nova Light" w:hAnsi="Arial Nova Light" w:cs="Times New Roman"/>
        </w:rPr>
        <w:t xml:space="preserve"> эпизодах</w:t>
      </w:r>
      <w:r w:rsidR="009A7587" w:rsidRPr="00DE429E">
        <w:rPr>
          <w:rFonts w:ascii="Arial Nova Light" w:hAnsi="Arial Nova Light" w:cs="Times New Roman"/>
        </w:rPr>
        <w:t>, когда</w:t>
      </w:r>
      <w:r w:rsidRPr="00DE429E">
        <w:rPr>
          <w:rFonts w:ascii="Arial Nova Light" w:hAnsi="Arial Nova Light" w:cs="Times New Roman"/>
        </w:rPr>
        <w:t>:</w:t>
      </w:r>
    </w:p>
    <w:p w14:paraId="24A274AB" w14:textId="09E22B03" w:rsidR="009A7587" w:rsidRPr="00DE429E" w:rsidRDefault="009A7587" w:rsidP="00FB0D41">
      <w:pPr>
        <w:pStyle w:val="ae"/>
        <w:numPr>
          <w:ilvl w:val="0"/>
          <w:numId w:val="9"/>
        </w:numPr>
        <w:jc w:val="both"/>
        <w:rPr>
          <w:rFonts w:ascii="Arial Nova Light" w:hAnsi="Arial Nova Light" w:cs="Times New Roman"/>
          <w:sz w:val="24"/>
          <w:szCs w:val="24"/>
        </w:rPr>
      </w:pPr>
      <w:r w:rsidRPr="00DE429E">
        <w:rPr>
          <w:rFonts w:ascii="Arial Nova Light" w:hAnsi="Arial Nova Light" w:cs="Times New Roman"/>
          <w:sz w:val="24"/>
          <w:szCs w:val="24"/>
        </w:rPr>
        <w:t>Они лучше знали, как быстрее решить проблему с документами, потому что уже «проходили» ее раньше</w:t>
      </w:r>
    </w:p>
    <w:p w14:paraId="4498B9A7" w14:textId="008DFB48" w:rsidR="009A7587" w:rsidRPr="00DE429E" w:rsidRDefault="009A7587" w:rsidP="00FB0D41">
      <w:pPr>
        <w:pStyle w:val="ae"/>
        <w:numPr>
          <w:ilvl w:val="0"/>
          <w:numId w:val="9"/>
        </w:numPr>
        <w:jc w:val="both"/>
        <w:rPr>
          <w:rFonts w:ascii="Arial Nova Light" w:hAnsi="Arial Nova Light" w:cs="Times New Roman"/>
          <w:sz w:val="24"/>
          <w:szCs w:val="24"/>
        </w:rPr>
      </w:pPr>
      <w:r w:rsidRPr="00DE429E">
        <w:rPr>
          <w:rFonts w:ascii="Arial Nova Light" w:hAnsi="Arial Nova Light" w:cs="Times New Roman"/>
          <w:sz w:val="24"/>
          <w:szCs w:val="24"/>
        </w:rPr>
        <w:t>Были несогласны с</w:t>
      </w:r>
      <w:r w:rsidR="001A6DC7" w:rsidRPr="00DE429E">
        <w:rPr>
          <w:rFonts w:ascii="Arial Nova Light" w:hAnsi="Arial Nova Light" w:cs="Times New Roman"/>
          <w:sz w:val="24"/>
          <w:szCs w:val="24"/>
        </w:rPr>
        <w:t xml:space="preserve"> горизонтом планирования (минимум – год) и со</w:t>
      </w:r>
      <w:r w:rsidRPr="00DE429E">
        <w:rPr>
          <w:rFonts w:ascii="Arial Nova Light" w:hAnsi="Arial Nova Light" w:cs="Times New Roman"/>
          <w:sz w:val="24"/>
          <w:szCs w:val="24"/>
        </w:rPr>
        <w:t xml:space="preserve"> сроками </w:t>
      </w:r>
      <w:r w:rsidR="001A6DC7" w:rsidRPr="00DE429E">
        <w:rPr>
          <w:rFonts w:ascii="Arial Nova Light" w:hAnsi="Arial Nova Light" w:cs="Times New Roman"/>
          <w:sz w:val="24"/>
          <w:szCs w:val="24"/>
        </w:rPr>
        <w:t>отдельных задач (в реальности получается не так быстро, как «на бумаге»)</w:t>
      </w:r>
    </w:p>
    <w:p w14:paraId="61EDADAE" w14:textId="2693F0F3" w:rsidR="001A6DC7" w:rsidRPr="00DE429E" w:rsidRDefault="001A6DC7" w:rsidP="00FB0D41">
      <w:pPr>
        <w:pStyle w:val="ae"/>
        <w:numPr>
          <w:ilvl w:val="0"/>
          <w:numId w:val="9"/>
        </w:numPr>
        <w:jc w:val="both"/>
        <w:rPr>
          <w:rFonts w:ascii="Arial Nova Light" w:hAnsi="Arial Nova Light" w:cs="Times New Roman"/>
          <w:sz w:val="24"/>
          <w:szCs w:val="24"/>
        </w:rPr>
      </w:pPr>
      <w:r w:rsidRPr="00DE429E">
        <w:rPr>
          <w:rFonts w:ascii="Arial Nova Light" w:hAnsi="Arial Nova Light" w:cs="Times New Roman"/>
          <w:sz w:val="24"/>
          <w:szCs w:val="24"/>
        </w:rPr>
        <w:lastRenderedPageBreak/>
        <w:t>Нежелание фотографировать детей с присланной помощью для фотоотчета спонсору</w:t>
      </w:r>
    </w:p>
    <w:p w14:paraId="47DA4662" w14:textId="1BCB0A53" w:rsidR="00DE429E" w:rsidRPr="00DE429E" w:rsidRDefault="00DE429E" w:rsidP="001A6DC7">
      <w:pPr>
        <w:jc w:val="both"/>
        <w:rPr>
          <w:rFonts w:ascii="Arial Nova Light" w:hAnsi="Arial Nova Light" w:cs="Times New Roman"/>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460"/>
      </w:tblGrid>
      <w:tr w:rsidR="00DE429E" w14:paraId="25545FA0" w14:textId="77777777" w:rsidTr="00EE0EB3">
        <w:trPr>
          <w:trHeight w:val="510"/>
        </w:trPr>
        <w:tc>
          <w:tcPr>
            <w:tcW w:w="920" w:type="dxa"/>
          </w:tcPr>
          <w:p w14:paraId="595EA4F0" w14:textId="77777777" w:rsidR="00DE429E" w:rsidRPr="00DE429E" w:rsidRDefault="00DE429E" w:rsidP="00F4761F">
            <w:pPr>
              <w:pStyle w:val="ac"/>
              <w:ind w:left="0"/>
              <w:jc w:val="center"/>
              <w:rPr>
                <w:color w:val="00B050"/>
              </w:rPr>
            </w:pPr>
            <w:r w:rsidRPr="00DE429E">
              <w:rPr>
                <w:noProof/>
                <w:color w:val="00B050"/>
                <w:lang w:bidi="ru-RU"/>
              </w:rPr>
              <mc:AlternateContent>
                <mc:Choice Requires="wps">
                  <w:drawing>
                    <wp:inline distT="0" distB="0" distL="0" distR="0" wp14:anchorId="30E54223" wp14:editId="6626F75A">
                      <wp:extent cx="447333" cy="414440"/>
                      <wp:effectExtent l="0" t="0" r="0" b="5080"/>
                      <wp:docPr id="3" name="Фигура" descr="значок центра мишени"/>
                      <wp:cNvGraphicFramePr/>
                      <a:graphic xmlns:a="http://schemas.openxmlformats.org/drawingml/2006/main">
                        <a:graphicData uri="http://schemas.microsoft.com/office/word/2010/wordprocessingShape">
                          <wps:wsp>
                            <wps:cNvSpPr/>
                            <wps:spPr>
                              <a:xfrm>
                                <a:off x="0" y="0"/>
                                <a:ext cx="447333" cy="41444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00B050"/>
                              </a:solidFill>
                              <a:ln w="12700">
                                <a:miter lim="400000"/>
                              </a:ln>
                            </wps:spPr>
                            <wps:bodyPr lIns="38100" tIns="38100" rIns="38100" bIns="38100" anchor="ctr"/>
                          </wps:wsp>
                        </a:graphicData>
                      </a:graphic>
                    </wp:inline>
                  </w:drawing>
                </mc:Choice>
                <mc:Fallback>
                  <w:pict>
                    <v:shape w14:anchorId="0CB312C4" id="Фигура" o:spid="_x0000_s1026" alt="значок центра мишени" style="width:35.2pt;height:32.65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00b050" stroked="f" strokeweight="1pt">
                      <v:stroke miterlimit="4" joinstyle="miter"/>
                      <v:path arrowok="t" o:extrusionok="f" o:connecttype="custom" o:connectlocs="223667,207220;223667,207220;223667,207220;223667,207220" o:connectangles="0,90,180,270"/>
                      <w10:anchorlock/>
                    </v:shape>
                  </w:pict>
                </mc:Fallback>
              </mc:AlternateContent>
            </w:r>
          </w:p>
        </w:tc>
        <w:tc>
          <w:tcPr>
            <w:tcW w:w="8460" w:type="dxa"/>
          </w:tcPr>
          <w:p w14:paraId="1EEA809A" w14:textId="29DC4604" w:rsidR="00DE429E" w:rsidRPr="00DE429E" w:rsidRDefault="00DE429E" w:rsidP="00DE429E">
            <w:pPr>
              <w:jc w:val="both"/>
              <w:rPr>
                <w:color w:val="00B050"/>
              </w:rPr>
            </w:pPr>
            <w:r w:rsidRPr="00DE429E">
              <w:rPr>
                <w:rFonts w:ascii="Arial Nova Light" w:hAnsi="Arial Nova Light" w:cs="Times New Roman"/>
                <w:i/>
                <w:iCs/>
                <w:color w:val="00B050"/>
              </w:rPr>
              <w:t>У одной женщины вопрос о будущем вызвал опасения – не снимут ли ее с сопровождения, а другая проинтерпретировала вопрос о возможности не согласиться с куратором как что-то небезопасное для куратора. Наши респондентки «про</w:t>
            </w:r>
            <w:r>
              <w:rPr>
                <w:rFonts w:ascii="Arial Nova Light" w:hAnsi="Arial Nova Light" w:cs="Times New Roman"/>
                <w:i/>
                <w:iCs/>
                <w:color w:val="00B050"/>
              </w:rPr>
              <w:t>с</w:t>
            </w:r>
            <w:r w:rsidRPr="00DE429E">
              <w:rPr>
                <w:rFonts w:ascii="Arial Nova Light" w:hAnsi="Arial Nova Light" w:cs="Times New Roman"/>
                <w:i/>
                <w:iCs/>
                <w:color w:val="00B050"/>
              </w:rPr>
              <w:t xml:space="preserve">читывают» смысл вопросов не хуже, чем мы, когда составляем их. </w:t>
            </w:r>
            <w:r>
              <w:rPr>
                <w:rFonts w:ascii="Arial Nova Light" w:hAnsi="Arial Nova Light" w:cs="Times New Roman"/>
                <w:i/>
                <w:iCs/>
                <w:color w:val="00B050"/>
              </w:rPr>
              <w:t>Но из-за своего</w:t>
            </w:r>
            <w:r w:rsidRPr="00DE429E">
              <w:rPr>
                <w:rFonts w:ascii="Arial Nova Light" w:hAnsi="Arial Nova Light" w:cs="Times New Roman"/>
                <w:i/>
                <w:iCs/>
                <w:color w:val="00B050"/>
              </w:rPr>
              <w:t xml:space="preserve"> жизненного опыт</w:t>
            </w:r>
            <w:r>
              <w:rPr>
                <w:rFonts w:ascii="Arial Nova Light" w:hAnsi="Arial Nova Light" w:cs="Times New Roman"/>
                <w:i/>
                <w:iCs/>
                <w:color w:val="00B050"/>
              </w:rPr>
              <w:t>а</w:t>
            </w:r>
            <w:r w:rsidRPr="00DE429E">
              <w:rPr>
                <w:rFonts w:ascii="Arial Nova Light" w:hAnsi="Arial Nova Light" w:cs="Times New Roman"/>
                <w:i/>
                <w:iCs/>
                <w:color w:val="00B050"/>
              </w:rPr>
              <w:t xml:space="preserve"> они </w:t>
            </w:r>
            <w:r>
              <w:rPr>
                <w:rFonts w:ascii="Arial Nova Light" w:hAnsi="Arial Nova Light" w:cs="Times New Roman"/>
                <w:i/>
                <w:iCs/>
                <w:color w:val="00B050"/>
              </w:rPr>
              <w:t>могут замечать в них угрозы, которые мы туда, конечно, не закладывали.</w:t>
            </w:r>
          </w:p>
        </w:tc>
      </w:tr>
    </w:tbl>
    <w:p w14:paraId="2FA9742D" w14:textId="77777777" w:rsidR="001A6DC7" w:rsidRPr="00886933" w:rsidRDefault="001A6DC7" w:rsidP="00985E0D">
      <w:pPr>
        <w:rPr>
          <w:rFonts w:ascii="Arial Nova Light" w:hAnsi="Arial Nova Light" w:cs="Times New Roman"/>
          <w:b/>
          <w:bCs/>
        </w:rPr>
      </w:pPr>
    </w:p>
    <w:p w14:paraId="44C48700" w14:textId="1C56D3D0" w:rsidR="00985E0D" w:rsidRPr="00886933" w:rsidRDefault="00D46523" w:rsidP="00985E0D">
      <w:pPr>
        <w:rPr>
          <w:rFonts w:ascii="Arial Nova Light" w:hAnsi="Arial Nova Light" w:cs="Times New Roman"/>
          <w:b/>
          <w:bCs/>
          <w:color w:val="00B050"/>
        </w:rPr>
      </w:pPr>
      <w:r w:rsidRPr="00886933">
        <w:rPr>
          <w:rFonts w:ascii="Arial Nova Light" w:hAnsi="Arial Nova Light" w:cs="Times New Roman"/>
          <w:b/>
          <w:bCs/>
          <w:color w:val="00B050"/>
        </w:rPr>
        <w:t>Периодичность общения с куратором</w:t>
      </w:r>
    </w:p>
    <w:p w14:paraId="47FF6021" w14:textId="77777777" w:rsidR="00D46523" w:rsidRPr="00886933" w:rsidRDefault="00D46523" w:rsidP="00985E0D">
      <w:pPr>
        <w:rPr>
          <w:rFonts w:ascii="Arial Nova Light" w:hAnsi="Arial Nova Light" w:cs="Times New Roman"/>
          <w:b/>
          <w:bCs/>
        </w:rPr>
      </w:pPr>
    </w:p>
    <w:p w14:paraId="50CFA6C1" w14:textId="095CA565" w:rsidR="00D46523" w:rsidRPr="00886933" w:rsidRDefault="00D46523" w:rsidP="00533E2D">
      <w:pPr>
        <w:jc w:val="both"/>
        <w:rPr>
          <w:rFonts w:ascii="Arial Nova Light" w:hAnsi="Arial Nova Light" w:cs="Times New Roman"/>
        </w:rPr>
      </w:pPr>
      <w:r w:rsidRPr="00886933">
        <w:rPr>
          <w:rFonts w:ascii="Arial Nova Light" w:hAnsi="Arial Nova Light" w:cs="Times New Roman"/>
        </w:rPr>
        <w:t>Ответы на вопрос «Хотели бы вы чаще или реже обсуждать ваши планы с куратором?» распределились так:</w:t>
      </w:r>
    </w:p>
    <w:p w14:paraId="427BEF2E" w14:textId="77777777" w:rsidR="00985E0D" w:rsidRPr="00886933" w:rsidRDefault="00985E0D" w:rsidP="00FB0D41">
      <w:pPr>
        <w:pStyle w:val="ae"/>
        <w:numPr>
          <w:ilvl w:val="0"/>
          <w:numId w:val="7"/>
        </w:numPr>
        <w:jc w:val="both"/>
        <w:rPr>
          <w:rFonts w:ascii="Arial Nova Light" w:hAnsi="Arial Nova Light" w:cs="Times New Roman"/>
          <w:sz w:val="24"/>
          <w:szCs w:val="24"/>
        </w:rPr>
      </w:pPr>
      <w:r w:rsidRPr="00886933">
        <w:rPr>
          <w:rFonts w:ascii="Arial Nova Light" w:hAnsi="Arial Nova Light" w:cs="Times New Roman"/>
          <w:sz w:val="24"/>
          <w:szCs w:val="24"/>
        </w:rPr>
        <w:t>Наверное, можно делать это и реже – 1 ответ</w:t>
      </w:r>
    </w:p>
    <w:p w14:paraId="27938BEF" w14:textId="77777777" w:rsidR="00985E0D" w:rsidRPr="00886933" w:rsidRDefault="00985E0D" w:rsidP="00FB0D41">
      <w:pPr>
        <w:pStyle w:val="ae"/>
        <w:numPr>
          <w:ilvl w:val="0"/>
          <w:numId w:val="7"/>
        </w:numPr>
        <w:jc w:val="both"/>
        <w:rPr>
          <w:rFonts w:ascii="Arial Nova Light" w:hAnsi="Arial Nova Light" w:cs="Times New Roman"/>
          <w:sz w:val="24"/>
          <w:szCs w:val="24"/>
        </w:rPr>
      </w:pPr>
      <w:r w:rsidRPr="00886933">
        <w:rPr>
          <w:rFonts w:ascii="Arial Nova Light" w:hAnsi="Arial Nova Light" w:cs="Times New Roman"/>
          <w:sz w:val="24"/>
          <w:szCs w:val="24"/>
        </w:rPr>
        <w:t>Так, как сейчас – удобно – 10 ответов</w:t>
      </w:r>
    </w:p>
    <w:p w14:paraId="626C0998" w14:textId="77777777" w:rsidR="00985E0D" w:rsidRPr="00886933" w:rsidRDefault="00985E0D" w:rsidP="00FB0D41">
      <w:pPr>
        <w:pStyle w:val="ae"/>
        <w:numPr>
          <w:ilvl w:val="0"/>
          <w:numId w:val="7"/>
        </w:numPr>
        <w:jc w:val="both"/>
        <w:rPr>
          <w:rFonts w:ascii="Arial Nova Light" w:hAnsi="Arial Nova Light" w:cs="Times New Roman"/>
          <w:sz w:val="24"/>
          <w:szCs w:val="24"/>
        </w:rPr>
      </w:pPr>
      <w:r w:rsidRPr="00886933">
        <w:rPr>
          <w:rFonts w:ascii="Arial Nova Light" w:hAnsi="Arial Nova Light" w:cs="Times New Roman"/>
          <w:sz w:val="24"/>
          <w:szCs w:val="24"/>
        </w:rPr>
        <w:t xml:space="preserve">Наверное, можно делать это и чаще – 2 ответа </w:t>
      </w:r>
    </w:p>
    <w:p w14:paraId="65B8E7C7" w14:textId="77777777" w:rsidR="00985E0D" w:rsidRPr="00886933" w:rsidRDefault="00985E0D" w:rsidP="00FB0D41">
      <w:pPr>
        <w:pStyle w:val="ae"/>
        <w:numPr>
          <w:ilvl w:val="0"/>
          <w:numId w:val="7"/>
        </w:numPr>
        <w:jc w:val="both"/>
        <w:rPr>
          <w:rFonts w:ascii="Arial Nova Light" w:hAnsi="Arial Nova Light" w:cs="Times New Roman"/>
          <w:sz w:val="24"/>
          <w:szCs w:val="24"/>
        </w:rPr>
      </w:pPr>
      <w:r w:rsidRPr="00886933">
        <w:rPr>
          <w:rFonts w:ascii="Arial Nova Light" w:hAnsi="Arial Nova Light" w:cs="Times New Roman"/>
          <w:sz w:val="24"/>
          <w:szCs w:val="24"/>
        </w:rPr>
        <w:t>Респондентов, которым «очень хочется» делать это реже или чаще, не было.</w:t>
      </w:r>
    </w:p>
    <w:p w14:paraId="01A0BC27" w14:textId="795A65BD" w:rsidR="00985E0D" w:rsidRPr="00886933" w:rsidRDefault="00985E0D" w:rsidP="00533E2D">
      <w:pPr>
        <w:jc w:val="both"/>
        <w:rPr>
          <w:rFonts w:ascii="Arial Nova Light" w:hAnsi="Arial Nova Light" w:cs="Times New Roman"/>
        </w:rPr>
      </w:pPr>
      <w:r w:rsidRPr="00886933">
        <w:rPr>
          <w:rFonts w:ascii="Arial Nova Light" w:hAnsi="Arial Nova Light" w:cs="Times New Roman"/>
        </w:rPr>
        <w:t>В целом, существующая частота контактов устраивает большинство женщин. Некоторые расценивают взаимодействие с куратором по поводу планов как фоновую поддержку, о которой важно знать, даже если она не нужна прямо сейчас, при этом инициатива может исходить как от женщины, так и от куратора</w:t>
      </w:r>
      <w:r w:rsidR="00533E2D" w:rsidRPr="00886933">
        <w:rPr>
          <w:rFonts w:ascii="Arial Nova Light" w:hAnsi="Arial Nova Light" w:cs="Times New Roman"/>
        </w:rPr>
        <w:t>.</w:t>
      </w:r>
    </w:p>
    <w:p w14:paraId="78604434" w14:textId="77777777" w:rsidR="00533E2D" w:rsidRPr="00886933" w:rsidRDefault="00533E2D" w:rsidP="00533E2D">
      <w:pPr>
        <w:jc w:val="both"/>
        <w:rPr>
          <w:rFonts w:ascii="Arial Nova Light" w:hAnsi="Arial Nova Light" w:cs="Times New Roman"/>
        </w:rPr>
      </w:pPr>
    </w:p>
    <w:p w14:paraId="10AF06C8" w14:textId="3C95CE06" w:rsidR="00985E0D" w:rsidRPr="00886933" w:rsidRDefault="00985E0D" w:rsidP="00533E2D">
      <w:pPr>
        <w:jc w:val="both"/>
        <w:rPr>
          <w:rFonts w:ascii="Arial Nova Light" w:hAnsi="Arial Nova Light" w:cs="Times New Roman"/>
        </w:rPr>
      </w:pPr>
      <w:r w:rsidRPr="00886933">
        <w:rPr>
          <w:rFonts w:ascii="Arial Nova Light" w:hAnsi="Arial Nova Light" w:cs="Times New Roman"/>
        </w:rPr>
        <w:t>Из двоих женщин, пожелавших общаться почаще, одна объясняла это просто приятными эмоциями, а вторая указала на важность «фонового» контакта как условия для делового общения:</w:t>
      </w:r>
      <w:r w:rsidR="00533E2D" w:rsidRPr="00886933">
        <w:rPr>
          <w:rFonts w:ascii="Arial Nova Light" w:hAnsi="Arial Nova Light" w:cs="Times New Roman"/>
        </w:rPr>
        <w:t xml:space="preserve"> неудобно обращаться к тому, с кем давно не связывался.</w:t>
      </w:r>
    </w:p>
    <w:p w14:paraId="5A0D9E09" w14:textId="77777777" w:rsidR="00533E2D" w:rsidRPr="00886933" w:rsidRDefault="00533E2D" w:rsidP="00533E2D">
      <w:pPr>
        <w:jc w:val="both"/>
        <w:rPr>
          <w:rFonts w:ascii="Arial Nova Light" w:hAnsi="Arial Nova Light" w:cs="Times New Roman"/>
        </w:rPr>
      </w:pPr>
    </w:p>
    <w:p w14:paraId="25A3DD5B" w14:textId="43FAD374" w:rsidR="00985E0D" w:rsidRPr="00886933" w:rsidRDefault="00533E2D" w:rsidP="00533E2D">
      <w:pPr>
        <w:jc w:val="both"/>
        <w:rPr>
          <w:rFonts w:ascii="Arial Nova Light" w:hAnsi="Arial Nova Light" w:cs="Times New Roman"/>
        </w:rPr>
      </w:pPr>
      <w:r w:rsidRPr="00886933">
        <w:rPr>
          <w:rFonts w:ascii="Arial Nova Light" w:hAnsi="Arial Nova Light" w:cs="Times New Roman"/>
        </w:rPr>
        <w:t>Другой тип отношения к контактам с куратором можно назвать «</w:t>
      </w:r>
      <w:proofErr w:type="spellStart"/>
      <w:r w:rsidRPr="00886933">
        <w:rPr>
          <w:rFonts w:ascii="Arial Nova Light" w:hAnsi="Arial Nova Light" w:cs="Times New Roman"/>
        </w:rPr>
        <w:t>самоограничивающим</w:t>
      </w:r>
      <w:proofErr w:type="spellEnd"/>
      <w:r w:rsidRPr="00886933">
        <w:rPr>
          <w:rFonts w:ascii="Arial Nova Light" w:hAnsi="Arial Nova Light" w:cs="Times New Roman"/>
        </w:rPr>
        <w:t xml:space="preserve">» – женщины опасаются быть слишком навязчивыми. Но только одна из них </w:t>
      </w:r>
      <w:r w:rsidR="00985E0D" w:rsidRPr="00886933">
        <w:rPr>
          <w:rFonts w:ascii="Arial Nova Light" w:hAnsi="Arial Nova Light" w:cs="Times New Roman"/>
        </w:rPr>
        <w:t>вырази</w:t>
      </w:r>
      <w:r w:rsidRPr="00886933">
        <w:rPr>
          <w:rFonts w:ascii="Arial Nova Light" w:hAnsi="Arial Nova Light" w:cs="Times New Roman"/>
        </w:rPr>
        <w:t>ла</w:t>
      </w:r>
      <w:r w:rsidR="00985E0D" w:rsidRPr="00886933">
        <w:rPr>
          <w:rFonts w:ascii="Arial Nova Light" w:hAnsi="Arial Nova Light" w:cs="Times New Roman"/>
        </w:rPr>
        <w:t xml:space="preserve"> желание общаться пореже, объясни</w:t>
      </w:r>
      <w:r w:rsidRPr="00886933">
        <w:rPr>
          <w:rFonts w:ascii="Arial Nova Light" w:hAnsi="Arial Nova Light" w:cs="Times New Roman"/>
        </w:rPr>
        <w:t>в</w:t>
      </w:r>
      <w:r w:rsidR="00985E0D" w:rsidRPr="00886933">
        <w:rPr>
          <w:rFonts w:ascii="Arial Nova Light" w:hAnsi="Arial Nova Light" w:cs="Times New Roman"/>
        </w:rPr>
        <w:t xml:space="preserve"> это усталостью от обсуждения проблем. Хотя вопрос был посвящен планам, безусловно, планы логически связаны с решающими проблемами</w:t>
      </w:r>
      <w:r w:rsidR="00B675C7" w:rsidRPr="00886933">
        <w:rPr>
          <w:rFonts w:ascii="Arial Nova Light" w:hAnsi="Arial Nova Light" w:cs="Times New Roman"/>
        </w:rPr>
        <w:t>.</w:t>
      </w:r>
    </w:p>
    <w:p w14:paraId="715260CB" w14:textId="77777777" w:rsidR="00B675C7" w:rsidRPr="00886933" w:rsidRDefault="00B675C7" w:rsidP="00985E0D">
      <w:pPr>
        <w:rPr>
          <w:rFonts w:ascii="Arial Nova Light" w:hAnsi="Arial Nova Light" w:cs="Times New Roman"/>
          <w:b/>
          <w:bCs/>
        </w:rPr>
      </w:pPr>
    </w:p>
    <w:p w14:paraId="4EB6DEFD" w14:textId="5EE41489" w:rsidR="00B675C7" w:rsidRPr="00886933" w:rsidRDefault="00B675C7" w:rsidP="00985E0D">
      <w:pPr>
        <w:rPr>
          <w:rFonts w:ascii="Arial Nova Light" w:hAnsi="Arial Nova Light" w:cs="Times New Roman"/>
          <w:b/>
          <w:bCs/>
          <w:color w:val="00B050"/>
        </w:rPr>
      </w:pPr>
      <w:r w:rsidRPr="00886933">
        <w:rPr>
          <w:rFonts w:ascii="Arial Nova Light" w:hAnsi="Arial Nova Light" w:cs="Times New Roman"/>
          <w:b/>
          <w:bCs/>
          <w:color w:val="00B050"/>
        </w:rPr>
        <w:t>Скорость взаимодействия</w:t>
      </w:r>
      <w:r w:rsidR="00F43FB7">
        <w:rPr>
          <w:rFonts w:ascii="Arial Nova Light" w:hAnsi="Arial Nova Light" w:cs="Times New Roman"/>
          <w:b/>
          <w:bCs/>
          <w:color w:val="00B050"/>
        </w:rPr>
        <w:t xml:space="preserve"> с куратором</w:t>
      </w:r>
    </w:p>
    <w:p w14:paraId="7E9D105F" w14:textId="77777777" w:rsidR="00B675C7" w:rsidRPr="00886933" w:rsidRDefault="00B675C7" w:rsidP="00985E0D">
      <w:pPr>
        <w:rPr>
          <w:rFonts w:ascii="Arial Nova Light" w:hAnsi="Arial Nova Light" w:cs="Times New Roman"/>
          <w:b/>
          <w:bCs/>
        </w:rPr>
      </w:pPr>
    </w:p>
    <w:p w14:paraId="4AB7B4DE" w14:textId="0243C745" w:rsidR="00985E0D" w:rsidRPr="00886933" w:rsidRDefault="00B675C7" w:rsidP="00B675C7">
      <w:pPr>
        <w:jc w:val="both"/>
        <w:rPr>
          <w:rFonts w:ascii="Arial Nova Light" w:hAnsi="Arial Nova Light" w:cs="Times New Roman"/>
        </w:rPr>
      </w:pPr>
      <w:r w:rsidRPr="00886933">
        <w:rPr>
          <w:rFonts w:ascii="Arial Nova Light" w:hAnsi="Arial Nova Light" w:cs="Times New Roman"/>
        </w:rPr>
        <w:t>Ответы на вопрос «</w:t>
      </w:r>
      <w:r w:rsidR="00985E0D" w:rsidRPr="00886933">
        <w:rPr>
          <w:rFonts w:ascii="Arial Nova Light" w:hAnsi="Arial Nova Light" w:cs="Times New Roman"/>
        </w:rPr>
        <w:t xml:space="preserve">Хотели бы вы, чтобы </w:t>
      </w:r>
      <w:r w:rsidRPr="00886933">
        <w:rPr>
          <w:rFonts w:ascii="Arial Nova Light" w:hAnsi="Arial Nova Light" w:cs="Times New Roman"/>
        </w:rPr>
        <w:t>куратор</w:t>
      </w:r>
      <w:r w:rsidR="00985E0D" w:rsidRPr="00886933">
        <w:rPr>
          <w:rFonts w:ascii="Arial Nova Light" w:hAnsi="Arial Nova Light" w:cs="Times New Roman"/>
        </w:rPr>
        <w:t xml:space="preserve"> быстрее или медленнее отвечал на ваши просьбы и принимал решения?</w:t>
      </w:r>
      <w:r w:rsidRPr="00886933">
        <w:rPr>
          <w:rFonts w:ascii="Arial Nova Light" w:hAnsi="Arial Nova Light" w:cs="Times New Roman"/>
        </w:rPr>
        <w:t>» распределились так:</w:t>
      </w:r>
    </w:p>
    <w:p w14:paraId="5EA8361A" w14:textId="77777777" w:rsidR="00EB5BEF" w:rsidRPr="00886933" w:rsidRDefault="00EB5BEF" w:rsidP="00985E0D">
      <w:pPr>
        <w:rPr>
          <w:rFonts w:ascii="Arial Nova Light" w:hAnsi="Arial Nova Light" w:cs="Times New Roman"/>
          <w:b/>
          <w:bCs/>
        </w:rPr>
      </w:pPr>
    </w:p>
    <w:p w14:paraId="04A286FD" w14:textId="77777777" w:rsidR="00985E0D" w:rsidRPr="00886933" w:rsidRDefault="00985E0D" w:rsidP="00FB0D41">
      <w:pPr>
        <w:pStyle w:val="ae"/>
        <w:numPr>
          <w:ilvl w:val="0"/>
          <w:numId w:val="8"/>
        </w:numPr>
        <w:rPr>
          <w:rFonts w:ascii="Arial Nova Light" w:hAnsi="Arial Nova Light" w:cs="Times New Roman"/>
          <w:sz w:val="24"/>
          <w:szCs w:val="24"/>
        </w:rPr>
      </w:pPr>
      <w:r w:rsidRPr="00886933">
        <w:rPr>
          <w:rFonts w:ascii="Arial Nova Light" w:hAnsi="Arial Nova Light" w:cs="Times New Roman"/>
          <w:sz w:val="24"/>
          <w:szCs w:val="24"/>
        </w:rPr>
        <w:t>Наверное, можно делать это и медленнее – 1 ответ</w:t>
      </w:r>
    </w:p>
    <w:p w14:paraId="6A213F52" w14:textId="77777777" w:rsidR="00985E0D" w:rsidRPr="00886933" w:rsidRDefault="00985E0D" w:rsidP="00FB0D41">
      <w:pPr>
        <w:pStyle w:val="ae"/>
        <w:numPr>
          <w:ilvl w:val="0"/>
          <w:numId w:val="8"/>
        </w:numPr>
        <w:rPr>
          <w:rFonts w:ascii="Arial Nova Light" w:hAnsi="Arial Nova Light" w:cs="Times New Roman"/>
          <w:sz w:val="24"/>
          <w:szCs w:val="24"/>
        </w:rPr>
      </w:pPr>
      <w:r w:rsidRPr="00886933">
        <w:rPr>
          <w:rFonts w:ascii="Arial Nova Light" w:hAnsi="Arial Nova Light" w:cs="Times New Roman"/>
          <w:sz w:val="24"/>
          <w:szCs w:val="24"/>
        </w:rPr>
        <w:t>Так, как сейчас – удобно – 11 ответ</w:t>
      </w:r>
    </w:p>
    <w:p w14:paraId="18871B76" w14:textId="77777777" w:rsidR="00985E0D" w:rsidRPr="00886933" w:rsidRDefault="00985E0D" w:rsidP="00FB0D41">
      <w:pPr>
        <w:pStyle w:val="ae"/>
        <w:numPr>
          <w:ilvl w:val="0"/>
          <w:numId w:val="8"/>
        </w:numPr>
        <w:rPr>
          <w:rFonts w:ascii="Arial Nova Light" w:hAnsi="Arial Nova Light" w:cs="Times New Roman"/>
          <w:sz w:val="24"/>
          <w:szCs w:val="24"/>
        </w:rPr>
      </w:pPr>
      <w:r w:rsidRPr="00886933">
        <w:rPr>
          <w:rFonts w:ascii="Arial Nova Light" w:hAnsi="Arial Nova Light" w:cs="Times New Roman"/>
          <w:sz w:val="24"/>
          <w:szCs w:val="24"/>
        </w:rPr>
        <w:t xml:space="preserve">Наверное, можно делать это и быстрее – 1 ответ </w:t>
      </w:r>
    </w:p>
    <w:p w14:paraId="12353C36" w14:textId="77777777" w:rsidR="00985E0D" w:rsidRPr="00886933" w:rsidRDefault="00985E0D" w:rsidP="00FB0D41">
      <w:pPr>
        <w:pStyle w:val="ae"/>
        <w:numPr>
          <w:ilvl w:val="0"/>
          <w:numId w:val="8"/>
        </w:numPr>
        <w:rPr>
          <w:rFonts w:ascii="Arial Nova Light" w:hAnsi="Arial Nova Light" w:cs="Times New Roman"/>
          <w:sz w:val="24"/>
          <w:szCs w:val="24"/>
        </w:rPr>
      </w:pPr>
      <w:r w:rsidRPr="00886933">
        <w:rPr>
          <w:rFonts w:ascii="Arial Nova Light" w:hAnsi="Arial Nova Light" w:cs="Times New Roman"/>
          <w:sz w:val="24"/>
          <w:szCs w:val="24"/>
        </w:rPr>
        <w:t>Респондентов, которым «очень хочется» делать это медленнее или быстрее, не было.</w:t>
      </w:r>
    </w:p>
    <w:p w14:paraId="1F539BE4" w14:textId="683A90F4" w:rsidR="00985E0D" w:rsidRPr="00886933" w:rsidRDefault="00985E0D" w:rsidP="00B675C7">
      <w:pPr>
        <w:jc w:val="both"/>
        <w:rPr>
          <w:rFonts w:ascii="Arial Nova Light" w:hAnsi="Arial Nova Light" w:cs="Times New Roman"/>
        </w:rPr>
      </w:pPr>
      <w:r w:rsidRPr="00886933">
        <w:rPr>
          <w:rFonts w:ascii="Arial Nova Light" w:hAnsi="Arial Nova Light" w:cs="Times New Roman"/>
        </w:rPr>
        <w:t>В целом, существующая оперативность контактов устраивает большинство женщин. Интересно, что в большинстве комментариев звучали конкретные маркеры времени – дни / недели / момент до какого-то события, например</w:t>
      </w:r>
      <w:r w:rsidR="00B675C7" w:rsidRPr="00886933">
        <w:rPr>
          <w:rFonts w:ascii="Arial Nova Light" w:hAnsi="Arial Nova Light" w:cs="Times New Roman"/>
        </w:rPr>
        <w:t xml:space="preserve">, «решали вопрос с приемом </w:t>
      </w:r>
      <w:r w:rsidR="00B675C7" w:rsidRPr="00886933">
        <w:rPr>
          <w:rFonts w:ascii="Arial Nova Light" w:hAnsi="Arial Nova Light" w:cs="Times New Roman"/>
        </w:rPr>
        <w:lastRenderedPageBreak/>
        <w:t>врача по телефону прямо около кабинета», «недельных молчаний не было» или «10 дней на доставку – это, я считаю, быстро».</w:t>
      </w:r>
    </w:p>
    <w:p w14:paraId="2FAA7D95" w14:textId="77777777" w:rsidR="00985E0D" w:rsidRPr="00886933" w:rsidRDefault="00985E0D" w:rsidP="00985E0D">
      <w:pPr>
        <w:rPr>
          <w:rFonts w:ascii="Arial Nova Light" w:hAnsi="Arial Nova Light" w:cs="Times New Roman"/>
        </w:rPr>
      </w:pPr>
    </w:p>
    <w:p w14:paraId="3AA079D2" w14:textId="738D3CBD" w:rsidR="00985E0D" w:rsidRPr="00886933" w:rsidRDefault="00985E0D" w:rsidP="00B675C7">
      <w:pPr>
        <w:jc w:val="both"/>
        <w:rPr>
          <w:rFonts w:ascii="Arial Nova Light" w:hAnsi="Arial Nova Light" w:cs="Times New Roman"/>
        </w:rPr>
      </w:pPr>
      <w:r w:rsidRPr="00886933">
        <w:rPr>
          <w:rFonts w:ascii="Arial Nova Light" w:hAnsi="Arial Nova Light" w:cs="Times New Roman"/>
        </w:rPr>
        <w:t>У некоторых семей с куратором или психологом произошла взаимная «синхронизация»</w:t>
      </w:r>
      <w:r w:rsidR="00B675C7" w:rsidRPr="00886933">
        <w:rPr>
          <w:rFonts w:ascii="Arial Nova Light" w:hAnsi="Arial Nova Light" w:cs="Times New Roman"/>
        </w:rPr>
        <w:t>, установился удобный для обеих сторон ритм и общее понятие о допустимых задержках.</w:t>
      </w:r>
    </w:p>
    <w:p w14:paraId="5A7F24CB" w14:textId="77777777" w:rsidR="00B675C7" w:rsidRPr="00886933" w:rsidRDefault="00B675C7" w:rsidP="00985E0D">
      <w:pPr>
        <w:rPr>
          <w:rFonts w:ascii="Arial Nova Light" w:hAnsi="Arial Nova Light" w:cs="Times New Roman"/>
        </w:rPr>
      </w:pPr>
    </w:p>
    <w:p w14:paraId="7CB40F90" w14:textId="0C6003D1" w:rsidR="00985E0D" w:rsidRPr="00886933" w:rsidRDefault="00985E0D" w:rsidP="00B675C7">
      <w:pPr>
        <w:jc w:val="both"/>
        <w:rPr>
          <w:rFonts w:ascii="Arial Nova Light" w:hAnsi="Arial Nova Light" w:cs="Times New Roman"/>
        </w:rPr>
      </w:pPr>
      <w:r w:rsidRPr="00886933">
        <w:rPr>
          <w:rFonts w:ascii="Arial Nova Light" w:hAnsi="Arial Nova Light" w:cs="Times New Roman"/>
        </w:rPr>
        <w:t>Когда-то что происходит недостаточно быстро, это связано с поиском помощи от «спонсоров» (доноров), и женщины понимают, что скорость зависит от этих людей, а не от сотрудников фонда, поэтому претензий нет – в такой модели «быстро» не всегда возможно. При этом одна из них, ссылаясь на спонсоров, выбрала вариант «Так, как сейчас – удобно», а другая – «Наверное, можно делать это и быстрее».</w:t>
      </w:r>
    </w:p>
    <w:p w14:paraId="22C614A1" w14:textId="1FE8B0C9" w:rsidR="00985E0D" w:rsidRPr="00886933" w:rsidRDefault="00985E0D" w:rsidP="00B675C7">
      <w:pPr>
        <w:jc w:val="both"/>
        <w:rPr>
          <w:rFonts w:ascii="Arial Nova Light" w:hAnsi="Arial Nova Light" w:cs="Times New Roman"/>
        </w:rPr>
      </w:pPr>
      <w:r w:rsidRPr="00886933">
        <w:rPr>
          <w:rFonts w:ascii="Arial Nova Light" w:hAnsi="Arial Nova Light" w:cs="Times New Roman"/>
        </w:rPr>
        <w:t>Женщина, выбравшая вариант «Наверное, можно делать это и медленнее», пояснила</w:t>
      </w:r>
      <w:r w:rsidR="00B675C7" w:rsidRPr="00886933">
        <w:rPr>
          <w:rFonts w:ascii="Arial Nova Light" w:hAnsi="Arial Nova Light" w:cs="Times New Roman"/>
        </w:rPr>
        <w:t>: с одной стороны, надо учитывать загруженность куратора, а с другой стороны, так не будут торопить ее саму.</w:t>
      </w:r>
    </w:p>
    <w:p w14:paraId="014A9C76" w14:textId="77777777" w:rsidR="00B675C7" w:rsidRPr="00886933" w:rsidRDefault="00B675C7" w:rsidP="00985E0D">
      <w:pPr>
        <w:rPr>
          <w:rFonts w:ascii="Arial Nova Light" w:hAnsi="Arial Nova Light" w:cs="Times New Roman"/>
          <w:b/>
          <w:bCs/>
        </w:rPr>
      </w:pPr>
    </w:p>
    <w:p w14:paraId="68810A1F" w14:textId="3CD2E291" w:rsidR="00985E0D" w:rsidRPr="00886933" w:rsidRDefault="00985E0D" w:rsidP="00B675C7">
      <w:pPr>
        <w:jc w:val="both"/>
        <w:rPr>
          <w:rFonts w:ascii="Arial Nova Light" w:hAnsi="Arial Nova Light" w:cs="Times New Roman"/>
          <w:b/>
          <w:bCs/>
        </w:rPr>
      </w:pPr>
      <w:r w:rsidRPr="00886933">
        <w:rPr>
          <w:rFonts w:ascii="Arial Nova Light" w:hAnsi="Arial Nova Light" w:cs="Times New Roman"/>
          <w:b/>
          <w:bCs/>
        </w:rPr>
        <w:t xml:space="preserve">Существующая частота контактов и скорость принятия решений в ответах женщин выглядят оптимальными. Но, возможно, это самый </w:t>
      </w:r>
      <w:r w:rsidRPr="00886933">
        <w:rPr>
          <w:rFonts w:ascii="Arial Nova Light" w:hAnsi="Arial Nova Light" w:cs="Times New Roman"/>
          <w:b/>
          <w:bCs/>
          <w:i/>
          <w:iCs/>
        </w:rPr>
        <w:t>привычный</w:t>
      </w:r>
      <w:r w:rsidRPr="00886933">
        <w:rPr>
          <w:rFonts w:ascii="Arial Nova Light" w:hAnsi="Arial Nova Light" w:cs="Times New Roman"/>
          <w:b/>
          <w:bCs/>
        </w:rPr>
        <w:t xml:space="preserve"> ритм, который не с чем сравнить. Поэтому если у сотрудников есть сомнения в собственной оперативности, стоит выработать стандартные сроки реагирования на звонки и просьбы </w:t>
      </w:r>
      <w:proofErr w:type="spellStart"/>
      <w:r w:rsidRPr="00886933">
        <w:rPr>
          <w:rFonts w:ascii="Arial Nova Light" w:hAnsi="Arial Nova Light" w:cs="Times New Roman"/>
          <w:b/>
          <w:bCs/>
        </w:rPr>
        <w:t>благополучателей</w:t>
      </w:r>
      <w:proofErr w:type="spellEnd"/>
      <w:r w:rsidRPr="00886933">
        <w:rPr>
          <w:rFonts w:ascii="Arial Nova Light" w:hAnsi="Arial Nova Light" w:cs="Times New Roman"/>
          <w:b/>
          <w:bCs/>
        </w:rPr>
        <w:t xml:space="preserve"> и собирать обратную связь уже об изменениях.</w:t>
      </w:r>
    </w:p>
    <w:p w14:paraId="01570136" w14:textId="038BE62A" w:rsidR="00DE429E" w:rsidRDefault="00DE429E">
      <w:pPr>
        <w:rPr>
          <w:rFonts w:ascii="Arial Nova Light" w:hAnsi="Arial Nova Light"/>
        </w:rPr>
      </w:pPr>
      <w:r>
        <w:rPr>
          <w:rFonts w:ascii="Arial Nova Light" w:hAnsi="Arial Nova Light"/>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5"/>
        <w:gridCol w:w="4675"/>
      </w:tblGrid>
      <w:tr w:rsidR="003618F1" w:rsidRPr="00016443" w14:paraId="79B119D8" w14:textId="77777777" w:rsidTr="00F4761F">
        <w:trPr>
          <w:trHeight w:val="1576"/>
        </w:trPr>
        <w:tc>
          <w:tcPr>
            <w:tcW w:w="9350" w:type="dxa"/>
            <w:gridSpan w:val="2"/>
          </w:tcPr>
          <w:p w14:paraId="223276D1" w14:textId="77777777" w:rsidR="003618F1" w:rsidRDefault="003618F1" w:rsidP="00F4761F">
            <w:pPr>
              <w:pStyle w:val="3"/>
            </w:pPr>
            <w:r>
              <w:lastRenderedPageBreak/>
              <w:t xml:space="preserve">ПРОГРАММА </w:t>
            </w:r>
          </w:p>
          <w:p w14:paraId="5AF1C3F9" w14:textId="77777777" w:rsidR="003618F1" w:rsidRDefault="003618F1" w:rsidP="003618F1">
            <w:pPr>
              <w:pStyle w:val="3"/>
            </w:pPr>
            <w:r>
              <w:t>«ПРОФИЛАКТИКА СОЦИАЛЬНОГО СИРОТСТВА»:</w:t>
            </w:r>
            <w:r w:rsidRPr="00016443">
              <w:t xml:space="preserve"> </w:t>
            </w:r>
            <w:r>
              <w:t xml:space="preserve">ПРОЕКТ «ПРОФИЛАКТИКА ОТКАЗОВ </w:t>
            </w:r>
          </w:p>
          <w:p w14:paraId="27E0E4AA" w14:textId="36830208" w:rsidR="003618F1" w:rsidRPr="00016443" w:rsidRDefault="003618F1" w:rsidP="003618F1">
            <w:pPr>
              <w:pStyle w:val="3"/>
            </w:pPr>
            <w:r>
              <w:t>ОТ НОВОРОЖДЕННЫХ»</w:t>
            </w:r>
          </w:p>
        </w:tc>
      </w:tr>
      <w:tr w:rsidR="003618F1" w:rsidRPr="00886933" w14:paraId="4B5AB295" w14:textId="77777777" w:rsidTr="00F4761F">
        <w:trPr>
          <w:trHeight w:val="8256"/>
        </w:trPr>
        <w:tc>
          <w:tcPr>
            <w:tcW w:w="4675" w:type="dxa"/>
          </w:tcPr>
          <w:p w14:paraId="1A3971FD" w14:textId="77777777" w:rsidR="003618F1" w:rsidRPr="00886933" w:rsidRDefault="003618F1" w:rsidP="00F4761F">
            <w:pPr>
              <w:pStyle w:val="11"/>
              <w:jc w:val="both"/>
              <w:rPr>
                <w:rFonts w:ascii="Arial Nova Light" w:hAnsi="Arial Nova Light"/>
                <w:sz w:val="24"/>
                <w:szCs w:val="24"/>
              </w:rPr>
            </w:pPr>
          </w:p>
          <w:p w14:paraId="28D6B22E" w14:textId="77777777" w:rsidR="003618F1" w:rsidRPr="00886933" w:rsidRDefault="003618F1" w:rsidP="00F4761F">
            <w:pPr>
              <w:pStyle w:val="5"/>
              <w:rPr>
                <w:rFonts w:ascii="Arial Nova Light" w:hAnsi="Arial Nova Light"/>
                <w:color w:val="00B050"/>
              </w:rPr>
            </w:pPr>
            <w:r w:rsidRPr="00886933">
              <w:rPr>
                <w:rFonts w:ascii="Arial Nova Light" w:hAnsi="Arial Nova Light"/>
                <w:color w:val="00B050"/>
              </w:rPr>
              <w:t>О проекте</w:t>
            </w:r>
          </w:p>
          <w:p w14:paraId="4F7E5C30" w14:textId="77777777" w:rsidR="003618F1" w:rsidRPr="00886933" w:rsidRDefault="003618F1" w:rsidP="00F4761F">
            <w:pPr>
              <w:rPr>
                <w:rFonts w:ascii="Arial Nova Light" w:hAnsi="Arial Nova Light"/>
              </w:rPr>
            </w:pPr>
          </w:p>
          <w:p w14:paraId="79AC6B7F" w14:textId="77777777" w:rsidR="008C2DBA" w:rsidRDefault="008C2DBA" w:rsidP="008C2DBA">
            <w:pPr>
              <w:jc w:val="both"/>
              <w:rPr>
                <w:rFonts w:ascii="Arial Nova Light" w:hAnsi="Arial Nova Light"/>
              </w:rPr>
            </w:pPr>
            <w:r>
              <w:rPr>
                <w:rFonts w:ascii="Arial Nova Light" w:hAnsi="Arial Nova Light"/>
              </w:rPr>
              <w:t>М</w:t>
            </w:r>
            <w:r w:rsidRPr="008C2DBA">
              <w:rPr>
                <w:rFonts w:ascii="Arial Nova Light" w:hAnsi="Arial Nova Light"/>
              </w:rPr>
              <w:t>ы сотрудничаем с родильными домами г. Москвы и Московской области. После получения сигнала в течение нескольких часов в роддом выезжает психолог, прошедший специальное обучение. Он беседует с женщиной, выясняет причины отказа, предлагает вместе рассмотреть разные варианты решения проблемы и принять взвешенное решение, рассказывает о возможной помощи от фонда и других профильных организаций.</w:t>
            </w:r>
          </w:p>
          <w:p w14:paraId="42157C9F" w14:textId="0964C37E" w:rsidR="003618F1" w:rsidRPr="00886933" w:rsidRDefault="008C2DBA" w:rsidP="008C2DBA">
            <w:pPr>
              <w:jc w:val="both"/>
              <w:rPr>
                <w:rFonts w:ascii="Arial Nova Light" w:hAnsi="Arial Nova Light"/>
              </w:rPr>
            </w:pPr>
            <w:r w:rsidRPr="008C2DBA">
              <w:rPr>
                <w:rFonts w:ascii="Arial Nova Light" w:hAnsi="Arial Nova Light"/>
              </w:rPr>
              <w:t xml:space="preserve"> </w:t>
            </w:r>
          </w:p>
          <w:p w14:paraId="4D5ABCE6" w14:textId="77777777" w:rsidR="003618F1" w:rsidRPr="00886933" w:rsidRDefault="003618F1" w:rsidP="00F4761F">
            <w:pPr>
              <w:pStyle w:val="5"/>
              <w:rPr>
                <w:rFonts w:ascii="Arial Nova Light" w:hAnsi="Arial Nova Light"/>
                <w:color w:val="00B050"/>
              </w:rPr>
            </w:pPr>
            <w:r w:rsidRPr="00886933">
              <w:rPr>
                <w:rFonts w:ascii="Arial Nova Light" w:hAnsi="Arial Nova Light"/>
                <w:color w:val="00B050"/>
              </w:rPr>
              <w:t>Целевая группа</w:t>
            </w:r>
          </w:p>
          <w:p w14:paraId="2D0D94EE" w14:textId="77777777" w:rsidR="003618F1" w:rsidRPr="00886933" w:rsidRDefault="003618F1" w:rsidP="00F4761F">
            <w:pPr>
              <w:rPr>
                <w:rFonts w:ascii="Arial Nova Light" w:hAnsi="Arial Nova Light"/>
              </w:rPr>
            </w:pPr>
          </w:p>
          <w:p w14:paraId="7CFEF487" w14:textId="1EA45207" w:rsidR="003618F1" w:rsidRDefault="008C2DBA" w:rsidP="00F4761F">
            <w:pPr>
              <w:pStyle w:val="11"/>
              <w:jc w:val="both"/>
              <w:rPr>
                <w:rFonts w:ascii="Arial Nova Light" w:hAnsi="Arial Nova Light"/>
                <w:sz w:val="24"/>
                <w:szCs w:val="24"/>
              </w:rPr>
            </w:pPr>
            <w:r w:rsidRPr="008C2DBA">
              <w:rPr>
                <w:rFonts w:ascii="Arial Nova Light" w:hAnsi="Arial Nova Light"/>
                <w:sz w:val="24"/>
                <w:szCs w:val="24"/>
              </w:rPr>
              <w:t>Сотрудники партнерских роддомов</w:t>
            </w:r>
            <w:r>
              <w:rPr>
                <w:rFonts w:ascii="Arial Nova Light" w:hAnsi="Arial Nova Light"/>
                <w:sz w:val="24"/>
                <w:szCs w:val="24"/>
              </w:rPr>
              <w:t xml:space="preserve"> (контактные лица для взаимодействия в рамках проекта)</w:t>
            </w:r>
          </w:p>
          <w:p w14:paraId="46B16DE3" w14:textId="77777777" w:rsidR="008C2DBA" w:rsidRPr="00886933" w:rsidRDefault="008C2DBA" w:rsidP="00F4761F">
            <w:pPr>
              <w:pStyle w:val="11"/>
              <w:jc w:val="both"/>
              <w:rPr>
                <w:rFonts w:ascii="Arial Nova Light" w:hAnsi="Arial Nova Light"/>
                <w:sz w:val="24"/>
                <w:szCs w:val="24"/>
              </w:rPr>
            </w:pPr>
          </w:p>
          <w:p w14:paraId="5BF7CFA9" w14:textId="77777777" w:rsidR="003618F1" w:rsidRPr="00886933" w:rsidRDefault="003618F1" w:rsidP="00F4761F">
            <w:pPr>
              <w:pStyle w:val="5"/>
              <w:rPr>
                <w:rFonts w:ascii="Arial Nova Light" w:hAnsi="Arial Nova Light"/>
                <w:color w:val="00B050"/>
              </w:rPr>
            </w:pPr>
            <w:r w:rsidRPr="00886933">
              <w:rPr>
                <w:rFonts w:ascii="Arial Nova Light" w:hAnsi="Arial Nova Light"/>
                <w:color w:val="00B050"/>
              </w:rPr>
              <w:t>Цели сбора обратной связи</w:t>
            </w:r>
          </w:p>
          <w:p w14:paraId="4CE66088" w14:textId="77777777" w:rsidR="003618F1" w:rsidRPr="00886933" w:rsidRDefault="003618F1" w:rsidP="00F4761F">
            <w:pPr>
              <w:rPr>
                <w:rFonts w:ascii="Arial Nova Light" w:hAnsi="Arial Nova Light"/>
              </w:rPr>
            </w:pPr>
          </w:p>
          <w:p w14:paraId="27384657" w14:textId="31784A6C" w:rsidR="008C2DBA" w:rsidRDefault="008C2DBA" w:rsidP="008C2DBA">
            <w:pPr>
              <w:pStyle w:val="11"/>
              <w:jc w:val="both"/>
              <w:rPr>
                <w:rFonts w:ascii="Arial Nova Light" w:hAnsi="Arial Nova Light"/>
                <w:sz w:val="24"/>
                <w:szCs w:val="24"/>
              </w:rPr>
            </w:pPr>
            <w:r w:rsidRPr="008C2DBA">
              <w:rPr>
                <w:rFonts w:ascii="Arial Nova Light" w:hAnsi="Arial Nova Light"/>
                <w:sz w:val="24"/>
                <w:szCs w:val="24"/>
              </w:rPr>
              <w:t>Изучение мнения сотрудников партнерских роддомов о том:</w:t>
            </w:r>
          </w:p>
          <w:p w14:paraId="6ECBDDE2" w14:textId="77777777" w:rsidR="008C2DBA" w:rsidRPr="008C2DBA" w:rsidRDefault="008C2DBA" w:rsidP="008C2DBA">
            <w:pPr>
              <w:pStyle w:val="11"/>
              <w:jc w:val="both"/>
              <w:rPr>
                <w:rFonts w:ascii="Arial Nova Light" w:hAnsi="Arial Nova Light"/>
                <w:sz w:val="24"/>
                <w:szCs w:val="24"/>
              </w:rPr>
            </w:pPr>
          </w:p>
          <w:p w14:paraId="34EF30C7" w14:textId="1E0C2057" w:rsidR="008C2DBA" w:rsidRDefault="008C2DBA" w:rsidP="008C2DBA">
            <w:pPr>
              <w:pStyle w:val="11"/>
              <w:jc w:val="both"/>
              <w:rPr>
                <w:rFonts w:ascii="Arial Nova Light" w:hAnsi="Arial Nova Light"/>
                <w:sz w:val="24"/>
                <w:szCs w:val="24"/>
              </w:rPr>
            </w:pPr>
            <w:r w:rsidRPr="008C2DBA">
              <w:rPr>
                <w:rFonts w:ascii="Arial Nova Light" w:hAnsi="Arial Nova Light"/>
                <w:sz w:val="24"/>
                <w:szCs w:val="24"/>
              </w:rPr>
              <w:t>•</w:t>
            </w:r>
            <w:r w:rsidRPr="008C2DBA">
              <w:rPr>
                <w:rFonts w:ascii="Arial Nova Light" w:hAnsi="Arial Nova Light"/>
                <w:sz w:val="24"/>
                <w:szCs w:val="24"/>
              </w:rPr>
              <w:tab/>
              <w:t>Насколько оптимально выстроено взаимодействие с фондом и какие улучшения они предлагают</w:t>
            </w:r>
          </w:p>
          <w:p w14:paraId="5241592F" w14:textId="77777777" w:rsidR="008C2DBA" w:rsidRPr="008C2DBA" w:rsidRDefault="008C2DBA" w:rsidP="008C2DBA">
            <w:pPr>
              <w:pStyle w:val="11"/>
              <w:jc w:val="both"/>
              <w:rPr>
                <w:rFonts w:ascii="Arial Nova Light" w:hAnsi="Arial Nova Light"/>
                <w:sz w:val="24"/>
                <w:szCs w:val="24"/>
              </w:rPr>
            </w:pPr>
          </w:p>
          <w:p w14:paraId="572F0C79" w14:textId="30074707" w:rsidR="008C2DBA" w:rsidRDefault="008C2DBA" w:rsidP="008C2DBA">
            <w:pPr>
              <w:pStyle w:val="11"/>
              <w:jc w:val="both"/>
              <w:rPr>
                <w:rFonts w:ascii="Arial Nova Light" w:hAnsi="Arial Nova Light"/>
                <w:sz w:val="24"/>
                <w:szCs w:val="24"/>
              </w:rPr>
            </w:pPr>
            <w:r w:rsidRPr="008C2DBA">
              <w:rPr>
                <w:rFonts w:ascii="Arial Nova Light" w:hAnsi="Arial Nova Light"/>
                <w:sz w:val="24"/>
                <w:szCs w:val="24"/>
              </w:rPr>
              <w:t>•</w:t>
            </w:r>
            <w:r w:rsidRPr="008C2DBA">
              <w:rPr>
                <w:rFonts w:ascii="Arial Nova Light" w:hAnsi="Arial Nova Light"/>
                <w:sz w:val="24"/>
                <w:szCs w:val="24"/>
              </w:rPr>
              <w:tab/>
              <w:t>Насколько устойчивыми кажутся им результаты профилактики отказов от новорожденных</w:t>
            </w:r>
          </w:p>
          <w:p w14:paraId="223CA10D" w14:textId="77777777" w:rsidR="008C2DBA" w:rsidRPr="008C2DBA" w:rsidRDefault="008C2DBA" w:rsidP="008C2DBA">
            <w:pPr>
              <w:pStyle w:val="11"/>
              <w:jc w:val="both"/>
              <w:rPr>
                <w:rFonts w:ascii="Arial Nova Light" w:hAnsi="Arial Nova Light"/>
                <w:sz w:val="24"/>
                <w:szCs w:val="24"/>
                <w:lang w:val="en-US"/>
              </w:rPr>
            </w:pPr>
          </w:p>
          <w:p w14:paraId="3AAA631A" w14:textId="42FE510D" w:rsidR="003618F1" w:rsidRPr="00886933" w:rsidRDefault="008C2DBA" w:rsidP="008C2DBA">
            <w:pPr>
              <w:pStyle w:val="11"/>
              <w:jc w:val="both"/>
              <w:rPr>
                <w:rFonts w:ascii="Arial Nova Light" w:hAnsi="Arial Nova Light"/>
                <w:sz w:val="24"/>
                <w:szCs w:val="24"/>
              </w:rPr>
            </w:pPr>
            <w:r w:rsidRPr="008C2DBA">
              <w:rPr>
                <w:rFonts w:ascii="Arial Nova Light" w:hAnsi="Arial Nova Light"/>
                <w:sz w:val="24"/>
                <w:szCs w:val="24"/>
              </w:rPr>
              <w:t>•</w:t>
            </w:r>
            <w:r w:rsidRPr="008C2DBA">
              <w:rPr>
                <w:rFonts w:ascii="Arial Nova Light" w:hAnsi="Arial Nova Light"/>
                <w:sz w:val="24"/>
                <w:szCs w:val="24"/>
              </w:rPr>
              <w:tab/>
              <w:t>Какие группы риска среди рожениц / потребности в социальных и иных услугах для рожениц они видят</w:t>
            </w:r>
          </w:p>
        </w:tc>
        <w:tc>
          <w:tcPr>
            <w:tcW w:w="4675" w:type="dxa"/>
            <w:vAlign w:val="bottom"/>
          </w:tcPr>
          <w:p w14:paraId="35A8AA4C" w14:textId="3D4088C7" w:rsidR="003618F1" w:rsidRPr="00886933" w:rsidRDefault="003618F1" w:rsidP="00F4761F">
            <w:pPr>
              <w:pStyle w:val="ac"/>
              <w:rPr>
                <w:rFonts w:ascii="Arial Nova Light" w:hAnsi="Arial Nova Light"/>
              </w:rPr>
            </w:pPr>
          </w:p>
          <w:p w14:paraId="2299F4E3" w14:textId="77777777" w:rsidR="003618F1" w:rsidRPr="00886933" w:rsidRDefault="003618F1" w:rsidP="00F4761F">
            <w:pPr>
              <w:pStyle w:val="ac"/>
              <w:jc w:val="both"/>
              <w:rPr>
                <w:rFonts w:ascii="Arial Nova Light" w:hAnsi="Arial Nova Light"/>
              </w:rPr>
            </w:pPr>
          </w:p>
          <w:p w14:paraId="075462B0" w14:textId="77777777" w:rsidR="003618F1" w:rsidRPr="00886933" w:rsidRDefault="003618F1" w:rsidP="00F4761F">
            <w:pPr>
              <w:pStyle w:val="ac"/>
              <w:rPr>
                <w:rFonts w:ascii="Arial Nova Light" w:hAnsi="Arial Nova Light"/>
              </w:rPr>
            </w:pPr>
            <w:r w:rsidRPr="00886933">
              <w:rPr>
                <w:rFonts w:ascii="Arial Nova Light" w:hAnsi="Arial Nova Light"/>
                <w:noProof/>
                <w:lang w:bidi="ru-RU"/>
              </w:rPr>
              <w:drawing>
                <wp:inline distT="0" distB="0" distL="0" distR="0" wp14:anchorId="7181E441" wp14:editId="1F1E818F">
                  <wp:extent cx="2781300" cy="4368800"/>
                  <wp:effectExtent l="0" t="0" r="0" b="0"/>
                  <wp:docPr id="6" name="Рисунок 6"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29098ED5" w14:textId="4990BDD4" w:rsidR="003618F1" w:rsidRDefault="003618F1">
      <w:pPr>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8294"/>
      </w:tblGrid>
      <w:tr w:rsidR="004D40D6" w14:paraId="2FD7CA91" w14:textId="77777777" w:rsidTr="00D256CF">
        <w:tc>
          <w:tcPr>
            <w:tcW w:w="920" w:type="dxa"/>
          </w:tcPr>
          <w:p w14:paraId="30C5940C" w14:textId="77777777" w:rsidR="004D40D6" w:rsidRPr="004D40D6" w:rsidRDefault="004D40D6" w:rsidP="00D256CF">
            <w:pPr>
              <w:pStyle w:val="ac"/>
              <w:ind w:left="0"/>
              <w:jc w:val="center"/>
              <w:rPr>
                <w:color w:val="00B050"/>
              </w:rPr>
            </w:pPr>
            <w:r w:rsidRPr="004D40D6">
              <w:rPr>
                <w:noProof/>
                <w:color w:val="00B050"/>
                <w:lang w:bidi="ru-RU"/>
              </w:rPr>
              <w:drawing>
                <wp:inline distT="0" distB="0" distL="0" distR="0" wp14:anchorId="0482D972" wp14:editId="2ADCA9CE">
                  <wp:extent cx="552587" cy="552587"/>
                  <wp:effectExtent l="0" t="0" r="0" b="0"/>
                  <wp:docPr id="27" name="Рисунок 27" descr="Вышка сотовой связи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Вышка сотовой связи со сплошной заливкой"/>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56014" cy="556014"/>
                          </a:xfrm>
                          <a:prstGeom prst="rect">
                            <a:avLst/>
                          </a:prstGeom>
                        </pic:spPr>
                      </pic:pic>
                    </a:graphicData>
                  </a:graphic>
                </wp:inline>
              </w:drawing>
            </w:r>
          </w:p>
        </w:tc>
        <w:tc>
          <w:tcPr>
            <w:tcW w:w="8460" w:type="dxa"/>
          </w:tcPr>
          <w:p w14:paraId="26CD5F8F" w14:textId="1E6D21EB" w:rsidR="004D40D6" w:rsidRPr="004D40D6" w:rsidRDefault="004D40D6" w:rsidP="00D256CF">
            <w:pPr>
              <w:jc w:val="both"/>
              <w:rPr>
                <w:rFonts w:ascii="Arial Nova Light" w:hAnsi="Arial Nova Light"/>
                <w:i/>
                <w:iCs/>
                <w:color w:val="00B050"/>
              </w:rPr>
            </w:pPr>
            <w:hyperlink r:id="rId16" w:history="1">
              <w:r w:rsidRPr="004D40D6">
                <w:rPr>
                  <w:rStyle w:val="af1"/>
                  <w:rFonts w:ascii="Arial Nova Light" w:hAnsi="Arial Nova Light"/>
                  <w:i/>
                  <w:iCs/>
                  <w:color w:val="00B050"/>
                </w:rPr>
                <w:t>Описание практики «П</w:t>
              </w:r>
              <w:r w:rsidRPr="004D40D6">
                <w:rPr>
                  <w:rStyle w:val="af1"/>
                  <w:rFonts w:ascii="Arial Nova Light" w:hAnsi="Arial Nova Light"/>
                  <w:i/>
                  <w:color w:val="00B050"/>
                </w:rPr>
                <w:t>рофилактика отказов от новорожденных</w:t>
              </w:r>
              <w:r w:rsidRPr="004D40D6">
                <w:rPr>
                  <w:rStyle w:val="af1"/>
                  <w:rFonts w:ascii="Arial Nova Light" w:hAnsi="Arial Nova Light"/>
                  <w:i/>
                  <w:iCs/>
                  <w:color w:val="00B050"/>
                </w:rPr>
                <w:t>» в Реестре (Банке) доказательных практик</w:t>
              </w:r>
            </w:hyperlink>
          </w:p>
        </w:tc>
      </w:tr>
    </w:tbl>
    <w:p w14:paraId="5DB708C1" w14:textId="77777777" w:rsidR="008C2DBA" w:rsidRPr="00886933" w:rsidRDefault="008C2DBA" w:rsidP="008C2DBA">
      <w:pPr>
        <w:pStyle w:val="2"/>
        <w:rPr>
          <w:rFonts w:ascii="Arial Nova Light" w:hAnsi="Arial Nova Light"/>
          <w:color w:val="00B050"/>
        </w:rPr>
      </w:pPr>
      <w:r w:rsidRPr="00886933">
        <w:rPr>
          <w:rFonts w:ascii="Arial Nova Light" w:hAnsi="Arial Nova Light"/>
          <w:color w:val="00B050"/>
        </w:rPr>
        <w:lastRenderedPageBreak/>
        <w:t>Организация работы с обратной связью</w:t>
      </w:r>
    </w:p>
    <w:p w14:paraId="51D7AD6D" w14:textId="77777777" w:rsidR="008C2DBA" w:rsidRPr="00886933" w:rsidRDefault="008C2DBA" w:rsidP="008C2DBA">
      <w:pPr>
        <w:rPr>
          <w:rFonts w:ascii="Arial Nova Light" w:hAnsi="Arial Nova Light"/>
        </w:rPr>
      </w:pPr>
    </w:p>
    <w:tbl>
      <w:tblPr>
        <w:tblStyle w:val="a4"/>
        <w:tblW w:w="9493" w:type="dxa"/>
        <w:tblLook w:val="04A0" w:firstRow="1" w:lastRow="0" w:firstColumn="1" w:lastColumn="0" w:noHBand="0" w:noVBand="1"/>
      </w:tblPr>
      <w:tblGrid>
        <w:gridCol w:w="1938"/>
        <w:gridCol w:w="3727"/>
        <w:gridCol w:w="3828"/>
      </w:tblGrid>
      <w:tr w:rsidR="008C2DBA" w:rsidRPr="008C2DBA" w14:paraId="05BE64CF" w14:textId="77777777" w:rsidTr="00F4761F">
        <w:tc>
          <w:tcPr>
            <w:tcW w:w="1938" w:type="dxa"/>
          </w:tcPr>
          <w:p w14:paraId="6D34884C" w14:textId="77777777" w:rsidR="008C2DBA" w:rsidRPr="008C2DBA" w:rsidRDefault="008C2DBA" w:rsidP="008C2DBA">
            <w:pPr>
              <w:rPr>
                <w:rFonts w:ascii="Arial Nova Light" w:hAnsi="Arial Nova Light"/>
                <w:b/>
              </w:rPr>
            </w:pPr>
          </w:p>
        </w:tc>
        <w:tc>
          <w:tcPr>
            <w:tcW w:w="3727" w:type="dxa"/>
          </w:tcPr>
          <w:p w14:paraId="135DCA9E" w14:textId="77777777" w:rsidR="008C2DBA" w:rsidRPr="008C2DBA" w:rsidRDefault="008C2DBA" w:rsidP="008C2DBA">
            <w:pPr>
              <w:rPr>
                <w:rFonts w:ascii="Arial Nova Light" w:hAnsi="Arial Nova Light"/>
                <w:b/>
              </w:rPr>
            </w:pPr>
            <w:r w:rsidRPr="008C2DBA">
              <w:rPr>
                <w:rFonts w:ascii="Arial Nova Light" w:hAnsi="Arial Nova Light"/>
                <w:b/>
              </w:rPr>
              <w:t>Договоренность об интервью и его проведение</w:t>
            </w:r>
          </w:p>
        </w:tc>
        <w:tc>
          <w:tcPr>
            <w:tcW w:w="3828" w:type="dxa"/>
          </w:tcPr>
          <w:p w14:paraId="1032BE62" w14:textId="77777777" w:rsidR="008C2DBA" w:rsidRPr="008C2DBA" w:rsidRDefault="008C2DBA" w:rsidP="008C2DBA">
            <w:pPr>
              <w:rPr>
                <w:rFonts w:ascii="Arial Nova Light" w:hAnsi="Arial Nova Light"/>
                <w:b/>
              </w:rPr>
            </w:pPr>
            <w:r w:rsidRPr="008C2DBA">
              <w:rPr>
                <w:rFonts w:ascii="Arial Nova Light" w:hAnsi="Arial Nova Light"/>
                <w:b/>
              </w:rPr>
              <w:t>Обработка и анализ данных</w:t>
            </w:r>
          </w:p>
        </w:tc>
      </w:tr>
      <w:tr w:rsidR="008C2DBA" w:rsidRPr="008C2DBA" w14:paraId="7FBF2FFD" w14:textId="77777777" w:rsidTr="00F4761F">
        <w:tc>
          <w:tcPr>
            <w:tcW w:w="1938" w:type="dxa"/>
          </w:tcPr>
          <w:p w14:paraId="742E1D4E" w14:textId="77777777" w:rsidR="008C2DBA" w:rsidRPr="008C2DBA" w:rsidRDefault="008C2DBA" w:rsidP="008C2DBA">
            <w:pPr>
              <w:rPr>
                <w:rFonts w:ascii="Arial Nova Light" w:hAnsi="Arial Nova Light"/>
                <w:b/>
              </w:rPr>
            </w:pPr>
            <w:r w:rsidRPr="008C2DBA">
              <w:rPr>
                <w:rFonts w:ascii="Arial Nova Light" w:hAnsi="Arial Nova Light"/>
                <w:b/>
              </w:rPr>
              <w:t>Ответственный</w:t>
            </w:r>
          </w:p>
        </w:tc>
        <w:tc>
          <w:tcPr>
            <w:tcW w:w="3727" w:type="dxa"/>
          </w:tcPr>
          <w:p w14:paraId="28273DD0" w14:textId="77777777" w:rsidR="008C2DBA" w:rsidRPr="008C2DBA" w:rsidRDefault="008C2DBA" w:rsidP="008C2DBA">
            <w:pPr>
              <w:jc w:val="both"/>
              <w:rPr>
                <w:rFonts w:ascii="Arial Nova Light" w:hAnsi="Arial Nova Light"/>
              </w:rPr>
            </w:pPr>
            <w:r w:rsidRPr="008C2DBA">
              <w:rPr>
                <w:rFonts w:ascii="Arial Nova Light" w:hAnsi="Arial Nova Light"/>
              </w:rPr>
              <w:t>Методист</w:t>
            </w:r>
          </w:p>
        </w:tc>
        <w:tc>
          <w:tcPr>
            <w:tcW w:w="3828" w:type="dxa"/>
          </w:tcPr>
          <w:p w14:paraId="047B0D70" w14:textId="77777777" w:rsidR="008C2DBA" w:rsidRPr="008C2DBA" w:rsidRDefault="008C2DBA" w:rsidP="008C2DBA">
            <w:pPr>
              <w:jc w:val="both"/>
              <w:rPr>
                <w:rFonts w:ascii="Arial Nova Light" w:hAnsi="Arial Nova Light"/>
              </w:rPr>
            </w:pPr>
            <w:r w:rsidRPr="008C2DBA">
              <w:rPr>
                <w:rFonts w:ascii="Arial Nova Light" w:hAnsi="Arial Nova Light"/>
              </w:rPr>
              <w:t>Координатор проекта, методист</w:t>
            </w:r>
          </w:p>
        </w:tc>
      </w:tr>
      <w:tr w:rsidR="008C2DBA" w:rsidRPr="008C2DBA" w14:paraId="58B34C8B" w14:textId="77777777" w:rsidTr="00F4761F">
        <w:tc>
          <w:tcPr>
            <w:tcW w:w="1938" w:type="dxa"/>
          </w:tcPr>
          <w:p w14:paraId="64A106DA" w14:textId="77777777" w:rsidR="008C2DBA" w:rsidRPr="008C2DBA" w:rsidRDefault="008C2DBA" w:rsidP="008C2DBA">
            <w:pPr>
              <w:rPr>
                <w:rFonts w:ascii="Arial Nova Light" w:hAnsi="Arial Nova Light"/>
                <w:b/>
              </w:rPr>
            </w:pPr>
            <w:r w:rsidRPr="008C2DBA">
              <w:rPr>
                <w:rFonts w:ascii="Arial Nova Light" w:hAnsi="Arial Nova Light"/>
                <w:b/>
              </w:rPr>
              <w:t>Инструмент и процедура сбора / анализа данных</w:t>
            </w:r>
          </w:p>
        </w:tc>
        <w:tc>
          <w:tcPr>
            <w:tcW w:w="3727" w:type="dxa"/>
          </w:tcPr>
          <w:p w14:paraId="1090C279" w14:textId="77777777" w:rsidR="008C2DBA" w:rsidRPr="008C2DBA" w:rsidRDefault="008C2DBA" w:rsidP="008C2DBA">
            <w:pPr>
              <w:jc w:val="both"/>
              <w:rPr>
                <w:rFonts w:ascii="Arial Nova Light" w:hAnsi="Arial Nova Light"/>
              </w:rPr>
            </w:pPr>
            <w:r w:rsidRPr="008C2DBA">
              <w:rPr>
                <w:rFonts w:ascii="Arial Nova Light" w:hAnsi="Arial Nova Light"/>
              </w:rPr>
              <w:t xml:space="preserve">Интервью по </w:t>
            </w:r>
            <w:proofErr w:type="spellStart"/>
            <w:r w:rsidRPr="008C2DBA">
              <w:rPr>
                <w:rFonts w:ascii="Arial Nova Light" w:hAnsi="Arial Nova Light"/>
              </w:rPr>
              <w:t>гайду</w:t>
            </w:r>
            <w:proofErr w:type="spellEnd"/>
            <w:r w:rsidRPr="008C2DBA">
              <w:rPr>
                <w:rFonts w:ascii="Arial Nova Light" w:hAnsi="Arial Nova Light"/>
              </w:rPr>
              <w:t xml:space="preserve"> (по телефону, без дополнительных средств связи, чтобы не отвлекать от работы) </w:t>
            </w:r>
          </w:p>
        </w:tc>
        <w:tc>
          <w:tcPr>
            <w:tcW w:w="3828" w:type="dxa"/>
          </w:tcPr>
          <w:p w14:paraId="1C81574D" w14:textId="77777777" w:rsidR="008C2DBA" w:rsidRPr="008C2DBA" w:rsidRDefault="008C2DBA" w:rsidP="008C2DBA">
            <w:pPr>
              <w:jc w:val="both"/>
              <w:rPr>
                <w:rFonts w:ascii="Arial Nova Light" w:hAnsi="Arial Nova Light"/>
              </w:rPr>
            </w:pPr>
            <w:r w:rsidRPr="008C2DBA">
              <w:rPr>
                <w:rFonts w:ascii="Arial Nova Light" w:hAnsi="Arial Nova Light"/>
              </w:rPr>
              <w:t>Аудиозапись с текстовой расшифровкой в сводной таблице, на основании которой делаются обобщенные выводы по итогам интервью</w:t>
            </w:r>
          </w:p>
          <w:p w14:paraId="28FEF96B" w14:textId="77777777" w:rsidR="008C2DBA" w:rsidRPr="008C2DBA" w:rsidRDefault="008C2DBA" w:rsidP="008C2DBA">
            <w:pPr>
              <w:jc w:val="both"/>
              <w:rPr>
                <w:rFonts w:ascii="Arial Nova Light" w:hAnsi="Arial Nova Light"/>
              </w:rPr>
            </w:pPr>
          </w:p>
        </w:tc>
      </w:tr>
      <w:tr w:rsidR="008C2DBA" w:rsidRPr="008C2DBA" w14:paraId="392BCA4E" w14:textId="77777777" w:rsidTr="00F4761F">
        <w:tc>
          <w:tcPr>
            <w:tcW w:w="1938" w:type="dxa"/>
          </w:tcPr>
          <w:p w14:paraId="718C660E" w14:textId="77777777" w:rsidR="008C2DBA" w:rsidRPr="008C2DBA" w:rsidRDefault="008C2DBA" w:rsidP="008C2DBA">
            <w:pPr>
              <w:rPr>
                <w:rFonts w:ascii="Arial Nova Light" w:hAnsi="Arial Nova Light"/>
                <w:b/>
                <w:lang w:val="en-US"/>
              </w:rPr>
            </w:pPr>
            <w:r w:rsidRPr="008C2DBA">
              <w:rPr>
                <w:rFonts w:ascii="Arial Nova Light" w:hAnsi="Arial Nova Light"/>
                <w:b/>
              </w:rPr>
              <w:t>Сроки</w:t>
            </w:r>
          </w:p>
        </w:tc>
        <w:tc>
          <w:tcPr>
            <w:tcW w:w="3727" w:type="dxa"/>
          </w:tcPr>
          <w:p w14:paraId="32342711" w14:textId="77777777" w:rsidR="008C2DBA" w:rsidRPr="008C2DBA" w:rsidRDefault="008C2DBA" w:rsidP="008C2DBA">
            <w:pPr>
              <w:jc w:val="both"/>
              <w:rPr>
                <w:rFonts w:ascii="Arial Nova Light" w:hAnsi="Arial Nova Light"/>
              </w:rPr>
            </w:pPr>
            <w:r w:rsidRPr="008C2DBA">
              <w:rPr>
                <w:rFonts w:ascii="Arial Nova Light" w:hAnsi="Arial Nova Light"/>
              </w:rPr>
              <w:t>1 раз в 2-3 года</w:t>
            </w:r>
          </w:p>
        </w:tc>
        <w:tc>
          <w:tcPr>
            <w:tcW w:w="3828" w:type="dxa"/>
          </w:tcPr>
          <w:p w14:paraId="15CB73F2" w14:textId="77777777" w:rsidR="008C2DBA" w:rsidRPr="008C2DBA" w:rsidRDefault="008C2DBA" w:rsidP="008C2DBA">
            <w:pPr>
              <w:jc w:val="both"/>
              <w:rPr>
                <w:rFonts w:ascii="Arial Nova Light" w:hAnsi="Arial Nova Light"/>
              </w:rPr>
            </w:pPr>
            <w:r w:rsidRPr="008C2DBA">
              <w:rPr>
                <w:rFonts w:ascii="Arial Nova Light" w:hAnsi="Arial Nova Light"/>
              </w:rPr>
              <w:t>Сразу после проведения</w:t>
            </w:r>
          </w:p>
        </w:tc>
      </w:tr>
      <w:tr w:rsidR="008C2DBA" w:rsidRPr="008C2DBA" w14:paraId="2E284CB6" w14:textId="77777777" w:rsidTr="00F4761F">
        <w:tc>
          <w:tcPr>
            <w:tcW w:w="1938" w:type="dxa"/>
          </w:tcPr>
          <w:p w14:paraId="5FFCDF6F" w14:textId="77777777" w:rsidR="008C2DBA" w:rsidRPr="008C2DBA" w:rsidRDefault="008C2DBA" w:rsidP="008C2DBA">
            <w:pPr>
              <w:rPr>
                <w:rFonts w:ascii="Arial Nova Light" w:hAnsi="Arial Nova Light"/>
                <w:b/>
              </w:rPr>
            </w:pPr>
            <w:r w:rsidRPr="008C2DBA">
              <w:rPr>
                <w:rFonts w:ascii="Arial Nova Light" w:hAnsi="Arial Nova Light"/>
                <w:b/>
              </w:rPr>
              <w:t>Использование обратной связи</w:t>
            </w:r>
          </w:p>
        </w:tc>
        <w:tc>
          <w:tcPr>
            <w:tcW w:w="7555" w:type="dxa"/>
            <w:gridSpan w:val="2"/>
          </w:tcPr>
          <w:p w14:paraId="0314A202" w14:textId="77777777" w:rsidR="008C2DBA" w:rsidRPr="008B2946" w:rsidRDefault="008C2DBA" w:rsidP="00FB0D41">
            <w:pPr>
              <w:pStyle w:val="ae"/>
              <w:numPr>
                <w:ilvl w:val="0"/>
                <w:numId w:val="26"/>
              </w:numPr>
              <w:jc w:val="both"/>
              <w:rPr>
                <w:rFonts w:ascii="Arial Nova Light" w:hAnsi="Arial Nova Light"/>
              </w:rPr>
            </w:pPr>
            <w:r w:rsidRPr="008B2946">
              <w:rPr>
                <w:rFonts w:ascii="Arial Nova Light" w:hAnsi="Arial Nova Light"/>
              </w:rPr>
              <w:t xml:space="preserve">Координатор может вносить оперативные изменения в работу проекта «Профилактика отказов от новорожденных» в сфере взаимодействия с роддомами; предоставлять информацию </w:t>
            </w:r>
          </w:p>
          <w:p w14:paraId="630ABE02" w14:textId="5B5C1ADD" w:rsidR="008C2DBA" w:rsidRPr="008B2946" w:rsidRDefault="008C2DBA" w:rsidP="00FB0D41">
            <w:pPr>
              <w:pStyle w:val="ae"/>
              <w:numPr>
                <w:ilvl w:val="0"/>
                <w:numId w:val="26"/>
              </w:numPr>
              <w:jc w:val="both"/>
              <w:rPr>
                <w:rFonts w:ascii="Arial Nova Light" w:hAnsi="Arial Nova Light"/>
              </w:rPr>
            </w:pPr>
            <w:r w:rsidRPr="008B2946">
              <w:rPr>
                <w:rFonts w:ascii="Arial Nova Light" w:hAnsi="Arial Nova Light"/>
              </w:rPr>
              <w:t>Обобщенные результаты за год обсуждаются со всеми сотрудниками на рабочей встрече</w:t>
            </w:r>
          </w:p>
        </w:tc>
      </w:tr>
    </w:tbl>
    <w:p w14:paraId="1C13FFAA" w14:textId="16DBF3D2" w:rsidR="008C2DBA" w:rsidRDefault="008C2DBA">
      <w:pPr>
        <w:rPr>
          <w:rFonts w:ascii="Arial Nova Light" w:hAnsi="Arial Nova Light"/>
        </w:rPr>
      </w:pPr>
    </w:p>
    <w:p w14:paraId="0F258965" w14:textId="2C284A06" w:rsidR="008C2DBA" w:rsidRPr="008C2DBA" w:rsidRDefault="008C2DBA" w:rsidP="008C2DBA">
      <w:pPr>
        <w:pStyle w:val="5"/>
        <w:rPr>
          <w:rFonts w:ascii="Arial Nova Light" w:hAnsi="Arial Nova Light"/>
          <w:color w:val="00B050"/>
        </w:rPr>
      </w:pPr>
      <w:proofErr w:type="spellStart"/>
      <w:r w:rsidRPr="008C2DBA">
        <w:rPr>
          <w:rFonts w:ascii="Arial Nova Light" w:hAnsi="Arial Nova Light"/>
          <w:color w:val="00B050"/>
        </w:rPr>
        <w:t>Гайд</w:t>
      </w:r>
      <w:proofErr w:type="spellEnd"/>
      <w:r w:rsidRPr="008C2DBA">
        <w:rPr>
          <w:rFonts w:ascii="Arial Nova Light" w:hAnsi="Arial Nova Light"/>
          <w:color w:val="00B050"/>
        </w:rPr>
        <w:t xml:space="preserve"> интервью</w:t>
      </w:r>
    </w:p>
    <w:p w14:paraId="20AC92A9" w14:textId="1787DA11" w:rsidR="008C2DBA" w:rsidRDefault="008C2DBA">
      <w:pPr>
        <w:rPr>
          <w:rFonts w:ascii="Arial Nova Light" w:hAnsi="Arial Nova Light"/>
        </w:rPr>
      </w:pPr>
    </w:p>
    <w:p w14:paraId="51C574CC" w14:textId="389F2EA5" w:rsidR="008C2DBA" w:rsidRPr="008C2DBA" w:rsidRDefault="008C2DBA" w:rsidP="008C2DBA">
      <w:pPr>
        <w:pStyle w:val="ac"/>
        <w:rPr>
          <w:rFonts w:ascii="Arial Nova Light" w:hAnsi="Arial Nova Light"/>
          <w:color w:val="00B050"/>
        </w:rPr>
      </w:pPr>
      <w:r w:rsidRPr="008C2DBA">
        <w:rPr>
          <w:rFonts w:ascii="Arial Nova Light" w:hAnsi="Arial Nova Light"/>
          <w:color w:val="00B050"/>
        </w:rPr>
        <w:t>Общие данные</w:t>
      </w:r>
    </w:p>
    <w:p w14:paraId="7C0935E8" w14:textId="77777777" w:rsidR="008C2DBA" w:rsidRPr="008C2DBA" w:rsidRDefault="008C2DBA" w:rsidP="008C2DBA">
      <w:pPr>
        <w:jc w:val="both"/>
        <w:rPr>
          <w:rFonts w:ascii="Arial Nova Light" w:hAnsi="Arial Nova Light"/>
        </w:rPr>
      </w:pPr>
      <w:r w:rsidRPr="008C2DBA">
        <w:rPr>
          <w:rFonts w:ascii="Arial Nova Light" w:hAnsi="Arial Nova Light"/>
        </w:rPr>
        <w:t>1.1. Название учреждения</w:t>
      </w:r>
    </w:p>
    <w:p w14:paraId="7F103C2D" w14:textId="77777777" w:rsidR="008C2DBA" w:rsidRDefault="008C2DBA" w:rsidP="008C2DBA">
      <w:pPr>
        <w:jc w:val="both"/>
        <w:rPr>
          <w:rFonts w:ascii="Arial Nova Light" w:hAnsi="Arial Nova Light"/>
        </w:rPr>
      </w:pPr>
    </w:p>
    <w:p w14:paraId="08660663" w14:textId="40FE83BA" w:rsidR="008C2DBA" w:rsidRPr="008C2DBA" w:rsidRDefault="008C2DBA" w:rsidP="008C2DBA">
      <w:pPr>
        <w:jc w:val="both"/>
        <w:rPr>
          <w:rFonts w:ascii="Arial Nova Light" w:hAnsi="Arial Nova Light"/>
        </w:rPr>
      </w:pPr>
      <w:r w:rsidRPr="008C2DBA">
        <w:rPr>
          <w:rFonts w:ascii="Arial Nova Light" w:hAnsi="Arial Nova Light"/>
        </w:rPr>
        <w:t>1.2. Место расположения (Москва / МО)</w:t>
      </w:r>
    </w:p>
    <w:p w14:paraId="621485D6" w14:textId="77777777" w:rsidR="008C2DBA" w:rsidRDefault="008C2DBA" w:rsidP="008C2DBA">
      <w:pPr>
        <w:jc w:val="both"/>
        <w:rPr>
          <w:rFonts w:ascii="Arial Nova Light" w:hAnsi="Arial Nova Light"/>
        </w:rPr>
      </w:pPr>
    </w:p>
    <w:p w14:paraId="4D0FB63E" w14:textId="2CE180BC" w:rsidR="008C2DBA" w:rsidRPr="008C2DBA" w:rsidRDefault="008C2DBA" w:rsidP="008C2DBA">
      <w:pPr>
        <w:jc w:val="both"/>
        <w:rPr>
          <w:rFonts w:ascii="Arial Nova Light" w:hAnsi="Arial Nova Light"/>
        </w:rPr>
      </w:pPr>
      <w:r w:rsidRPr="008C2DBA">
        <w:rPr>
          <w:rFonts w:ascii="Arial Nova Light" w:hAnsi="Arial Nova Light"/>
        </w:rPr>
        <w:t>1.3. Длительность сотрудничества с учреждением</w:t>
      </w:r>
    </w:p>
    <w:p w14:paraId="08FD0DCC" w14:textId="77777777" w:rsidR="008C2DBA" w:rsidRDefault="008C2DBA" w:rsidP="008C2DBA">
      <w:pPr>
        <w:jc w:val="both"/>
        <w:rPr>
          <w:rFonts w:ascii="Arial Nova Light" w:hAnsi="Arial Nova Light"/>
        </w:rPr>
      </w:pPr>
    </w:p>
    <w:p w14:paraId="6ECF3DCA" w14:textId="485F3EE7" w:rsidR="008C2DBA" w:rsidRDefault="008C2DBA" w:rsidP="008C2DBA">
      <w:pPr>
        <w:jc w:val="both"/>
        <w:rPr>
          <w:rFonts w:ascii="Arial Nova Light" w:hAnsi="Arial Nova Light"/>
        </w:rPr>
      </w:pPr>
      <w:r w:rsidRPr="008C2DBA">
        <w:rPr>
          <w:rFonts w:ascii="Arial Nova Light" w:hAnsi="Arial Nova Light"/>
        </w:rPr>
        <w:t xml:space="preserve">1.4. Оценка активности обращений: стабильно высокая / снизилась со временем / повысилась </w:t>
      </w:r>
      <w:proofErr w:type="gramStart"/>
      <w:r w:rsidRPr="008C2DBA">
        <w:rPr>
          <w:rFonts w:ascii="Arial Nova Light" w:hAnsi="Arial Nova Light"/>
        </w:rPr>
        <w:t>во временем</w:t>
      </w:r>
      <w:proofErr w:type="gramEnd"/>
      <w:r w:rsidRPr="008C2DBA">
        <w:rPr>
          <w:rFonts w:ascii="Arial Nova Light" w:hAnsi="Arial Nova Light"/>
        </w:rPr>
        <w:t xml:space="preserve"> / стабильно низкая</w:t>
      </w:r>
    </w:p>
    <w:p w14:paraId="6F15A411" w14:textId="4B421CA4" w:rsidR="008C2DBA" w:rsidRDefault="008C2DBA" w:rsidP="008C2DBA">
      <w:pPr>
        <w:jc w:val="both"/>
        <w:rPr>
          <w:rFonts w:ascii="Arial Nova Light" w:hAnsi="Arial Nova Light"/>
        </w:rPr>
      </w:pPr>
    </w:p>
    <w:p w14:paraId="4251A003" w14:textId="60363C7D" w:rsidR="008C2DBA" w:rsidRPr="008C2DBA" w:rsidRDefault="008C2DBA" w:rsidP="008C2DBA">
      <w:pPr>
        <w:pStyle w:val="ac"/>
        <w:jc w:val="both"/>
        <w:rPr>
          <w:rFonts w:ascii="Arial Nova Light" w:hAnsi="Arial Nova Light"/>
          <w:color w:val="00B050"/>
        </w:rPr>
      </w:pPr>
      <w:r w:rsidRPr="008C2DBA">
        <w:rPr>
          <w:rFonts w:ascii="Arial Nova Light" w:hAnsi="Arial Nova Light"/>
          <w:color w:val="00B050"/>
        </w:rPr>
        <w:t>Оценка контекста</w:t>
      </w:r>
    </w:p>
    <w:p w14:paraId="1F826359" w14:textId="77777777" w:rsidR="008C2DBA" w:rsidRPr="008C2DBA" w:rsidRDefault="008C2DBA" w:rsidP="008C2DBA">
      <w:pPr>
        <w:jc w:val="both"/>
        <w:rPr>
          <w:rFonts w:ascii="Arial Nova Light" w:hAnsi="Arial Nova Light"/>
        </w:rPr>
      </w:pPr>
      <w:r w:rsidRPr="008C2DBA">
        <w:rPr>
          <w:rFonts w:ascii="Arial Nova Light" w:hAnsi="Arial Nova Light"/>
        </w:rPr>
        <w:t>2.1. Какова специфика женщин, которые поступают к вам в учреждение?</w:t>
      </w:r>
    </w:p>
    <w:p w14:paraId="1785FB16" w14:textId="77777777" w:rsidR="008C2DBA" w:rsidRDefault="008C2DBA" w:rsidP="008C2DBA">
      <w:pPr>
        <w:jc w:val="both"/>
        <w:rPr>
          <w:rFonts w:ascii="Arial Nova Light" w:hAnsi="Arial Nova Light"/>
        </w:rPr>
      </w:pPr>
    </w:p>
    <w:p w14:paraId="682A15A3" w14:textId="423572E8" w:rsidR="008C2DBA" w:rsidRPr="008C2DBA" w:rsidRDefault="008C2DBA" w:rsidP="008C2DBA">
      <w:pPr>
        <w:jc w:val="both"/>
        <w:rPr>
          <w:rFonts w:ascii="Arial Nova Light" w:hAnsi="Arial Nova Light"/>
        </w:rPr>
      </w:pPr>
      <w:r w:rsidRPr="008C2DBA">
        <w:rPr>
          <w:rFonts w:ascii="Arial Nova Light" w:hAnsi="Arial Nova Light"/>
        </w:rPr>
        <w:t>2.1.1. Откуда поступают (территориальная принадлежность)</w:t>
      </w:r>
    </w:p>
    <w:p w14:paraId="7854D73C" w14:textId="77777777" w:rsidR="008C2DBA" w:rsidRDefault="008C2DBA" w:rsidP="008C2DBA">
      <w:pPr>
        <w:jc w:val="both"/>
        <w:rPr>
          <w:rFonts w:ascii="Arial Nova Light" w:hAnsi="Arial Nova Light"/>
        </w:rPr>
      </w:pPr>
    </w:p>
    <w:p w14:paraId="318CF2EB" w14:textId="09FE3571" w:rsidR="008C2DBA" w:rsidRPr="008C2DBA" w:rsidRDefault="008C2DBA" w:rsidP="008C2DBA">
      <w:pPr>
        <w:jc w:val="both"/>
        <w:rPr>
          <w:rFonts w:ascii="Arial Nova Light" w:hAnsi="Arial Nova Light"/>
        </w:rPr>
      </w:pPr>
      <w:r w:rsidRPr="008C2DBA">
        <w:rPr>
          <w:rFonts w:ascii="Arial Nova Light" w:hAnsi="Arial Nova Light"/>
        </w:rPr>
        <w:t>2.1.2. Медицинские факторы (типичные проблемы)</w:t>
      </w:r>
    </w:p>
    <w:p w14:paraId="3C1306F4" w14:textId="77777777" w:rsidR="008C2DBA" w:rsidRDefault="008C2DBA" w:rsidP="008C2DBA">
      <w:pPr>
        <w:jc w:val="both"/>
        <w:rPr>
          <w:rFonts w:ascii="Arial Nova Light" w:hAnsi="Arial Nova Light"/>
        </w:rPr>
      </w:pPr>
    </w:p>
    <w:p w14:paraId="07500002" w14:textId="69D218EC" w:rsidR="008C2DBA" w:rsidRPr="008C2DBA" w:rsidRDefault="008C2DBA" w:rsidP="008C2DBA">
      <w:pPr>
        <w:jc w:val="both"/>
        <w:rPr>
          <w:rFonts w:ascii="Arial Nova Light" w:hAnsi="Arial Nova Light"/>
        </w:rPr>
      </w:pPr>
      <w:r w:rsidRPr="008C2DBA">
        <w:rPr>
          <w:rFonts w:ascii="Arial Nova Light" w:hAnsi="Arial Nova Light"/>
        </w:rPr>
        <w:t>2.1.3. Социальные факторы</w:t>
      </w:r>
    </w:p>
    <w:p w14:paraId="231D1004" w14:textId="77777777" w:rsidR="008C2DBA" w:rsidRPr="008C2DBA" w:rsidRDefault="008C2DBA" w:rsidP="008C2DBA">
      <w:pPr>
        <w:jc w:val="both"/>
        <w:rPr>
          <w:rFonts w:ascii="Arial Nova Light" w:hAnsi="Arial Nova Light"/>
        </w:rPr>
      </w:pPr>
    </w:p>
    <w:p w14:paraId="2CFC2147" w14:textId="77777777" w:rsidR="008C2DBA" w:rsidRPr="008C2DBA" w:rsidRDefault="008C2DBA" w:rsidP="008C2DBA">
      <w:pPr>
        <w:jc w:val="both"/>
        <w:rPr>
          <w:rFonts w:ascii="Arial Nova Light" w:hAnsi="Arial Nova Light"/>
        </w:rPr>
      </w:pPr>
      <w:r w:rsidRPr="008C2DBA">
        <w:rPr>
          <w:rFonts w:ascii="Arial Nova Light" w:hAnsi="Arial Nova Light"/>
        </w:rPr>
        <w:t>2.2. Какие еще организации работают с вашим учреждением по профилактике отказов? В случаях других социальных проблем у рожениц?</w:t>
      </w:r>
    </w:p>
    <w:p w14:paraId="5F9560A1" w14:textId="77777777" w:rsidR="008C2DBA" w:rsidRPr="008C2DBA" w:rsidRDefault="008C2DBA" w:rsidP="008C2DBA">
      <w:pPr>
        <w:jc w:val="both"/>
        <w:rPr>
          <w:rFonts w:ascii="Arial Nova Light" w:hAnsi="Arial Nova Light"/>
        </w:rPr>
      </w:pPr>
    </w:p>
    <w:p w14:paraId="00A8F767" w14:textId="77777777" w:rsidR="008C2DBA" w:rsidRPr="008C2DBA" w:rsidRDefault="008C2DBA" w:rsidP="008C2DBA">
      <w:pPr>
        <w:jc w:val="both"/>
        <w:rPr>
          <w:rFonts w:ascii="Arial Nova Light" w:hAnsi="Arial Nova Light"/>
        </w:rPr>
      </w:pPr>
      <w:r w:rsidRPr="008C2DBA">
        <w:rPr>
          <w:rFonts w:ascii="Arial Nova Light" w:hAnsi="Arial Nova Light"/>
        </w:rPr>
        <w:t>2.3.(*Вопрос для тех, у кого активность обращений снизилась или повысилась со временем</w:t>
      </w:r>
      <w:proofErr w:type="gramStart"/>
      <w:r w:rsidRPr="008C2DBA">
        <w:rPr>
          <w:rFonts w:ascii="Arial Nova Light" w:hAnsi="Arial Nova Light"/>
        </w:rPr>
        <w:t>)</w:t>
      </w:r>
      <w:proofErr w:type="gramEnd"/>
      <w:r w:rsidRPr="008C2DBA">
        <w:rPr>
          <w:rFonts w:ascii="Arial Nova Light" w:hAnsi="Arial Nova Light"/>
        </w:rPr>
        <w:t xml:space="preserve"> Что изменилось за последние [период времени с учетом статистики]?  </w:t>
      </w:r>
    </w:p>
    <w:p w14:paraId="4E082FCD" w14:textId="6F06F178" w:rsidR="008C2DBA" w:rsidRDefault="008C2DBA" w:rsidP="008C2DBA">
      <w:pPr>
        <w:jc w:val="both"/>
        <w:rPr>
          <w:rFonts w:ascii="Arial Nova Light" w:hAnsi="Arial Nova Light"/>
        </w:rPr>
      </w:pPr>
    </w:p>
    <w:p w14:paraId="786A88CB" w14:textId="1501F82F" w:rsidR="008C2DBA" w:rsidRPr="008C2DBA" w:rsidRDefault="008C2DBA" w:rsidP="008C2DBA">
      <w:pPr>
        <w:pStyle w:val="ac"/>
        <w:rPr>
          <w:rFonts w:ascii="Arial Nova Light" w:hAnsi="Arial Nova Light"/>
          <w:color w:val="00B050"/>
        </w:rPr>
      </w:pPr>
      <w:r w:rsidRPr="008C2DBA">
        <w:rPr>
          <w:rFonts w:ascii="Arial Nova Light" w:hAnsi="Arial Nova Light"/>
          <w:color w:val="00B050"/>
        </w:rPr>
        <w:t>Опыт сотрудничества с фондом</w:t>
      </w:r>
    </w:p>
    <w:p w14:paraId="6D27E802" w14:textId="047D17D6" w:rsidR="008C2DBA" w:rsidRPr="008C2DBA" w:rsidRDefault="008C2DBA" w:rsidP="008C2DBA">
      <w:pPr>
        <w:jc w:val="both"/>
        <w:rPr>
          <w:rFonts w:ascii="Arial Nova Light" w:hAnsi="Arial Nova Light"/>
        </w:rPr>
      </w:pPr>
      <w:r w:rsidRPr="008C2DBA">
        <w:rPr>
          <w:rFonts w:ascii="Arial Nova Light" w:hAnsi="Arial Nova Light"/>
        </w:rPr>
        <w:lastRenderedPageBreak/>
        <w:t>3.1. Насколько вы удовлетворены взаимодействием с сотрудниками фонда? Оценка по 5-балльной шкале</w:t>
      </w:r>
    </w:p>
    <w:p w14:paraId="2EFC7A68" w14:textId="77777777" w:rsidR="008C2DBA" w:rsidRPr="008C2DBA" w:rsidRDefault="008C2DBA" w:rsidP="008C2DBA">
      <w:pPr>
        <w:jc w:val="both"/>
        <w:rPr>
          <w:rFonts w:ascii="Arial Nova Light" w:hAnsi="Arial Nova Light"/>
        </w:rPr>
      </w:pPr>
      <w:r w:rsidRPr="008C2DBA">
        <w:rPr>
          <w:rFonts w:ascii="Arial Nova Light" w:hAnsi="Arial Nova Light"/>
        </w:rPr>
        <w:t>3.1.1. Что можно изменить или добавить в процесс взаимодействия на выезде?</w:t>
      </w:r>
    </w:p>
    <w:p w14:paraId="26F0B988" w14:textId="77777777" w:rsidR="008C2DBA" w:rsidRPr="008C2DBA" w:rsidRDefault="008C2DBA" w:rsidP="008C2DBA">
      <w:pPr>
        <w:jc w:val="both"/>
        <w:rPr>
          <w:rFonts w:ascii="Arial Nova Light" w:hAnsi="Arial Nova Light"/>
        </w:rPr>
      </w:pPr>
    </w:p>
    <w:p w14:paraId="7C0A5066" w14:textId="77777777" w:rsidR="008C2DBA" w:rsidRPr="008C2DBA" w:rsidRDefault="008C2DBA" w:rsidP="008C2DBA">
      <w:pPr>
        <w:jc w:val="both"/>
        <w:rPr>
          <w:rFonts w:ascii="Arial Nova Light" w:hAnsi="Arial Nova Light"/>
        </w:rPr>
      </w:pPr>
      <w:r w:rsidRPr="008C2DBA">
        <w:rPr>
          <w:rFonts w:ascii="Arial Nova Light" w:hAnsi="Arial Nova Light"/>
        </w:rPr>
        <w:t>3.2. Насколько надежным вам кажется результат, когда отказ удается предотвратить? Оценка по 5-балльной шкале</w:t>
      </w:r>
    </w:p>
    <w:p w14:paraId="54FD3A19" w14:textId="77777777" w:rsidR="008C2DBA" w:rsidRDefault="008C2DBA" w:rsidP="008C2DBA">
      <w:pPr>
        <w:jc w:val="both"/>
        <w:rPr>
          <w:rFonts w:ascii="Arial Nova Light" w:hAnsi="Arial Nova Light"/>
        </w:rPr>
      </w:pPr>
    </w:p>
    <w:p w14:paraId="32BB4986" w14:textId="2B1EBB1E" w:rsidR="008C2DBA" w:rsidRPr="008C2DBA" w:rsidRDefault="008C2DBA" w:rsidP="008C2DBA">
      <w:pPr>
        <w:jc w:val="both"/>
        <w:rPr>
          <w:rFonts w:ascii="Arial Nova Light" w:hAnsi="Arial Nova Light"/>
        </w:rPr>
      </w:pPr>
      <w:r w:rsidRPr="008C2DBA">
        <w:rPr>
          <w:rFonts w:ascii="Arial Nova Light" w:hAnsi="Arial Nova Light"/>
        </w:rPr>
        <w:t>3.2.1. Что можно изменить или добавить в процесс передачи информации о судьбе женщины и ребенка после выписки?</w:t>
      </w:r>
    </w:p>
    <w:p w14:paraId="5F9C212B" w14:textId="77777777" w:rsidR="008C2DBA" w:rsidRDefault="008C2DBA" w:rsidP="008C2DBA">
      <w:pPr>
        <w:jc w:val="both"/>
        <w:rPr>
          <w:rFonts w:ascii="Arial Nova Light" w:hAnsi="Arial Nova Light"/>
        </w:rPr>
      </w:pPr>
    </w:p>
    <w:p w14:paraId="560065E1" w14:textId="11AAC6DF" w:rsidR="008C2DBA" w:rsidRPr="008C2DBA" w:rsidRDefault="008C2DBA" w:rsidP="008C2DBA">
      <w:pPr>
        <w:jc w:val="both"/>
        <w:rPr>
          <w:rFonts w:ascii="Arial Nova Light" w:hAnsi="Arial Nova Light"/>
        </w:rPr>
      </w:pPr>
      <w:r w:rsidRPr="008C2DBA">
        <w:rPr>
          <w:rFonts w:ascii="Arial Nova Light" w:hAnsi="Arial Nova Light"/>
        </w:rPr>
        <w:t>3.3 Какие еще виды помощи (от нашего фонда или кого-либо еще), с вашей точки зрения, нужны:</w:t>
      </w:r>
    </w:p>
    <w:p w14:paraId="68515E86" w14:textId="77777777" w:rsidR="008C2DBA" w:rsidRPr="008C2DBA" w:rsidRDefault="008C2DBA" w:rsidP="008C2DBA">
      <w:pPr>
        <w:jc w:val="both"/>
        <w:rPr>
          <w:rFonts w:ascii="Arial Nova Light" w:hAnsi="Arial Nova Light"/>
        </w:rPr>
      </w:pPr>
      <w:r w:rsidRPr="008C2DBA">
        <w:rPr>
          <w:rFonts w:ascii="Arial Nova Light" w:hAnsi="Arial Nova Light"/>
        </w:rPr>
        <w:t>3.3.1. Женщинам в трудной жизненной ситуации?</w:t>
      </w:r>
    </w:p>
    <w:p w14:paraId="14A42934" w14:textId="77777777" w:rsidR="008C2DBA" w:rsidRPr="008C2DBA" w:rsidRDefault="008C2DBA" w:rsidP="008C2DBA">
      <w:pPr>
        <w:jc w:val="both"/>
        <w:rPr>
          <w:rFonts w:ascii="Arial Nova Light" w:hAnsi="Arial Nova Light"/>
        </w:rPr>
      </w:pPr>
      <w:r w:rsidRPr="008C2DBA">
        <w:rPr>
          <w:rFonts w:ascii="Arial Nova Light" w:hAnsi="Arial Nova Light"/>
        </w:rPr>
        <w:t>3.3.2. Женщинам, у которых родился или должен родиться ребенок с ОВЗ?</w:t>
      </w:r>
    </w:p>
    <w:p w14:paraId="78CD604B" w14:textId="77777777" w:rsidR="008C2DBA" w:rsidRPr="008C2DBA" w:rsidRDefault="008C2DBA" w:rsidP="008C2DBA">
      <w:pPr>
        <w:jc w:val="both"/>
        <w:rPr>
          <w:rFonts w:ascii="Arial Nova Light" w:hAnsi="Arial Nova Light"/>
        </w:rPr>
      </w:pPr>
    </w:p>
    <w:p w14:paraId="79F4041F" w14:textId="77777777" w:rsidR="008C2DBA" w:rsidRPr="008C2DBA" w:rsidRDefault="008C2DBA" w:rsidP="008C2DBA">
      <w:pPr>
        <w:jc w:val="both"/>
        <w:rPr>
          <w:rFonts w:ascii="Arial Nova Light" w:hAnsi="Arial Nova Light"/>
        </w:rPr>
      </w:pPr>
      <w:r w:rsidRPr="008C2DBA">
        <w:rPr>
          <w:rFonts w:ascii="Arial Nova Light" w:hAnsi="Arial Nova Light"/>
        </w:rPr>
        <w:t>3.4. Есть ли случаи, когда вы задумываетесь, не связаться ли с представителями фонда, но в итоге предпочитаете справиться своими силами? Что это за случаи?</w:t>
      </w:r>
    </w:p>
    <w:p w14:paraId="1D55A837" w14:textId="46C38E23" w:rsidR="008C2DBA" w:rsidRDefault="008C2DBA" w:rsidP="008C2DBA">
      <w:pPr>
        <w:jc w:val="both"/>
        <w:rPr>
          <w:rFonts w:ascii="Arial Nova Light" w:hAnsi="Arial Nova Light"/>
        </w:rPr>
      </w:pPr>
    </w:p>
    <w:p w14:paraId="5730A0D8" w14:textId="1FE2D041" w:rsidR="008C2DBA" w:rsidRPr="008C2DBA" w:rsidRDefault="008B2946" w:rsidP="008C2DBA">
      <w:pPr>
        <w:pStyle w:val="2"/>
        <w:rPr>
          <w:color w:val="00B050"/>
        </w:rPr>
      </w:pPr>
      <w:r>
        <w:rPr>
          <w:color w:val="00B050"/>
        </w:rPr>
        <w:t>Основные р</w:t>
      </w:r>
      <w:r w:rsidR="008C2DBA" w:rsidRPr="008C2DBA">
        <w:rPr>
          <w:color w:val="00B050"/>
        </w:rPr>
        <w:t>езультаты</w:t>
      </w:r>
    </w:p>
    <w:p w14:paraId="1F68CFBE" w14:textId="12F67C6D" w:rsidR="008C2DBA" w:rsidRDefault="008C2DBA">
      <w:pPr>
        <w:rPr>
          <w:rFonts w:ascii="Arial Nova Light" w:hAnsi="Arial Nova Light"/>
        </w:rPr>
      </w:pPr>
    </w:p>
    <w:p w14:paraId="15101141" w14:textId="734FAF92" w:rsidR="008C2DBA" w:rsidRPr="008B2946" w:rsidRDefault="008C2DBA" w:rsidP="008B2946">
      <w:pPr>
        <w:pStyle w:val="5"/>
        <w:rPr>
          <w:rFonts w:ascii="Arial Nova Light" w:hAnsi="Arial Nova Light"/>
          <w:color w:val="00B050"/>
        </w:rPr>
      </w:pPr>
      <w:r w:rsidRPr="008B2946">
        <w:rPr>
          <w:rFonts w:ascii="Arial Nova Light" w:hAnsi="Arial Nova Light"/>
          <w:color w:val="00B050"/>
        </w:rPr>
        <w:t>Выборка</w:t>
      </w:r>
    </w:p>
    <w:p w14:paraId="530F7AE9" w14:textId="13EB14B0" w:rsidR="008C2DBA" w:rsidRDefault="008C2DBA">
      <w:pPr>
        <w:rPr>
          <w:rFonts w:ascii="Arial Nova Light" w:hAnsi="Arial Nova Light"/>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2635"/>
        <w:gridCol w:w="1791"/>
      </w:tblGrid>
      <w:tr w:rsidR="008C2DBA" w:rsidRPr="008C2DBA" w14:paraId="28E52541" w14:textId="77777777" w:rsidTr="008C2DBA">
        <w:trPr>
          <w:trHeight w:val="315"/>
        </w:trPr>
        <w:tc>
          <w:tcPr>
            <w:tcW w:w="5240" w:type="dxa"/>
            <w:tcMar>
              <w:top w:w="30" w:type="dxa"/>
              <w:left w:w="45" w:type="dxa"/>
              <w:bottom w:w="30" w:type="dxa"/>
              <w:right w:w="45" w:type="dxa"/>
            </w:tcMar>
            <w:vAlign w:val="bottom"/>
            <w:hideMark/>
          </w:tcPr>
          <w:p w14:paraId="7EA3EA0D" w14:textId="77777777" w:rsidR="008C2DBA" w:rsidRPr="008C2DBA" w:rsidRDefault="008C2DBA" w:rsidP="008C2DBA">
            <w:pPr>
              <w:rPr>
                <w:rFonts w:ascii="Arial Nova Light" w:hAnsi="Arial Nova Light"/>
                <w:b/>
                <w:bCs/>
              </w:rPr>
            </w:pPr>
            <w:r w:rsidRPr="008C2DBA">
              <w:rPr>
                <w:rFonts w:ascii="Arial Nova Light" w:hAnsi="Arial Nova Light"/>
                <w:b/>
                <w:bCs/>
              </w:rPr>
              <w:t>Учреждение родовспоможения</w:t>
            </w:r>
          </w:p>
        </w:tc>
        <w:tc>
          <w:tcPr>
            <w:tcW w:w="2635" w:type="dxa"/>
            <w:tcMar>
              <w:top w:w="30" w:type="dxa"/>
              <w:left w:w="45" w:type="dxa"/>
              <w:bottom w:w="30" w:type="dxa"/>
              <w:right w:w="45" w:type="dxa"/>
            </w:tcMar>
            <w:vAlign w:val="bottom"/>
            <w:hideMark/>
          </w:tcPr>
          <w:p w14:paraId="7156ED0E" w14:textId="77777777" w:rsidR="008C2DBA" w:rsidRPr="008C2DBA" w:rsidRDefault="008C2DBA" w:rsidP="008C2DBA">
            <w:pPr>
              <w:rPr>
                <w:rFonts w:ascii="Arial Nova Light" w:hAnsi="Arial Nova Light"/>
                <w:b/>
                <w:bCs/>
              </w:rPr>
            </w:pPr>
            <w:r w:rsidRPr="008C2DBA">
              <w:rPr>
                <w:rFonts w:ascii="Arial Nova Light" w:hAnsi="Arial Nova Light"/>
                <w:b/>
                <w:bCs/>
              </w:rPr>
              <w:t>Активность</w:t>
            </w:r>
          </w:p>
        </w:tc>
        <w:tc>
          <w:tcPr>
            <w:tcW w:w="1791" w:type="dxa"/>
            <w:tcMar>
              <w:top w:w="30" w:type="dxa"/>
              <w:left w:w="45" w:type="dxa"/>
              <w:bottom w:w="30" w:type="dxa"/>
              <w:right w:w="45" w:type="dxa"/>
            </w:tcMar>
            <w:vAlign w:val="bottom"/>
            <w:hideMark/>
          </w:tcPr>
          <w:p w14:paraId="2ED12780" w14:textId="77777777" w:rsidR="008C2DBA" w:rsidRPr="008C2DBA" w:rsidRDefault="008C2DBA" w:rsidP="008C2DBA">
            <w:pPr>
              <w:rPr>
                <w:rFonts w:ascii="Arial Nova Light" w:hAnsi="Arial Nova Light"/>
                <w:b/>
                <w:bCs/>
              </w:rPr>
            </w:pPr>
            <w:r w:rsidRPr="008C2DBA">
              <w:rPr>
                <w:rFonts w:ascii="Arial Nova Light" w:hAnsi="Arial Nova Light"/>
                <w:b/>
                <w:bCs/>
              </w:rPr>
              <w:t>Год начала сотрудничества</w:t>
            </w:r>
          </w:p>
        </w:tc>
      </w:tr>
      <w:tr w:rsidR="008C2DBA" w:rsidRPr="008C2DBA" w14:paraId="2DE453BD" w14:textId="77777777" w:rsidTr="008C2DBA">
        <w:trPr>
          <w:trHeight w:val="315"/>
        </w:trPr>
        <w:tc>
          <w:tcPr>
            <w:tcW w:w="9666" w:type="dxa"/>
            <w:gridSpan w:val="3"/>
            <w:tcMar>
              <w:top w:w="30" w:type="dxa"/>
              <w:left w:w="45" w:type="dxa"/>
              <w:bottom w:w="30" w:type="dxa"/>
              <w:right w:w="45" w:type="dxa"/>
            </w:tcMar>
            <w:vAlign w:val="bottom"/>
          </w:tcPr>
          <w:p w14:paraId="79D2FA96" w14:textId="77777777" w:rsidR="008C2DBA" w:rsidRPr="008C2DBA" w:rsidRDefault="008C2DBA" w:rsidP="008C2DBA">
            <w:pPr>
              <w:rPr>
                <w:rFonts w:ascii="Arial Nova Light" w:hAnsi="Arial Nova Light"/>
              </w:rPr>
            </w:pPr>
            <w:r w:rsidRPr="008C2DBA">
              <w:rPr>
                <w:rFonts w:ascii="Arial Nova Light" w:hAnsi="Arial Nova Light"/>
              </w:rPr>
              <w:t>Москва</w:t>
            </w:r>
          </w:p>
        </w:tc>
      </w:tr>
      <w:tr w:rsidR="008C2DBA" w:rsidRPr="008C2DBA" w14:paraId="042DEEE9" w14:textId="77777777" w:rsidTr="008C2DBA">
        <w:trPr>
          <w:trHeight w:val="315"/>
        </w:trPr>
        <w:tc>
          <w:tcPr>
            <w:tcW w:w="5240" w:type="dxa"/>
            <w:tcMar>
              <w:top w:w="30" w:type="dxa"/>
              <w:left w:w="45" w:type="dxa"/>
              <w:bottom w:w="30" w:type="dxa"/>
              <w:right w:w="45" w:type="dxa"/>
            </w:tcMar>
            <w:vAlign w:val="bottom"/>
            <w:hideMark/>
          </w:tcPr>
          <w:p w14:paraId="2B6D4E41" w14:textId="77777777" w:rsidR="008C2DBA" w:rsidRPr="008C2DBA" w:rsidRDefault="008C2DBA" w:rsidP="008C2DBA">
            <w:pPr>
              <w:rPr>
                <w:rFonts w:ascii="Arial Nova Light" w:hAnsi="Arial Nova Light"/>
              </w:rPr>
            </w:pPr>
            <w:r w:rsidRPr="008C2DBA">
              <w:rPr>
                <w:rFonts w:ascii="Arial Nova Light" w:hAnsi="Arial Nova Light"/>
              </w:rPr>
              <w:t xml:space="preserve">ГБУЗ «Городская клиническая больница им. А. К. </w:t>
            </w:r>
            <w:proofErr w:type="spellStart"/>
            <w:r w:rsidRPr="008C2DBA">
              <w:rPr>
                <w:rFonts w:ascii="Arial Nova Light" w:hAnsi="Arial Nova Light"/>
              </w:rPr>
              <w:t>Ерамишанцева</w:t>
            </w:r>
            <w:proofErr w:type="spellEnd"/>
            <w:r w:rsidRPr="008C2DBA">
              <w:rPr>
                <w:rFonts w:ascii="Arial Nova Light" w:hAnsi="Arial Nova Light"/>
              </w:rPr>
              <w:t>» Департамента здравоохранения города Москвы</w:t>
            </w:r>
          </w:p>
        </w:tc>
        <w:tc>
          <w:tcPr>
            <w:tcW w:w="2635" w:type="dxa"/>
            <w:tcMar>
              <w:top w:w="30" w:type="dxa"/>
              <w:left w:w="45" w:type="dxa"/>
              <w:bottom w:w="30" w:type="dxa"/>
              <w:right w:w="45" w:type="dxa"/>
            </w:tcMar>
            <w:vAlign w:val="bottom"/>
            <w:hideMark/>
          </w:tcPr>
          <w:p w14:paraId="1B5FF03A" w14:textId="77777777" w:rsidR="008C2DBA" w:rsidRPr="008C2DBA" w:rsidRDefault="008C2DBA" w:rsidP="008C2DBA">
            <w:pPr>
              <w:rPr>
                <w:rFonts w:ascii="Arial Nova Light" w:hAnsi="Arial Nova Light"/>
              </w:rPr>
            </w:pPr>
            <w:r w:rsidRPr="008C2DBA">
              <w:rPr>
                <w:rFonts w:ascii="Arial Nova Light" w:hAnsi="Arial Nova Light"/>
              </w:rPr>
              <w:t>Стабильно высокая</w:t>
            </w:r>
          </w:p>
        </w:tc>
        <w:tc>
          <w:tcPr>
            <w:tcW w:w="1791" w:type="dxa"/>
            <w:tcMar>
              <w:top w:w="30" w:type="dxa"/>
              <w:left w:w="45" w:type="dxa"/>
              <w:bottom w:w="30" w:type="dxa"/>
              <w:right w:w="45" w:type="dxa"/>
            </w:tcMar>
            <w:vAlign w:val="bottom"/>
            <w:hideMark/>
          </w:tcPr>
          <w:p w14:paraId="4A8FA807" w14:textId="77777777" w:rsidR="008C2DBA" w:rsidRPr="008C2DBA" w:rsidRDefault="008C2DBA" w:rsidP="008C2DBA">
            <w:pPr>
              <w:rPr>
                <w:rFonts w:ascii="Arial Nova Light" w:hAnsi="Arial Nova Light"/>
              </w:rPr>
            </w:pPr>
            <w:r w:rsidRPr="008C2DBA">
              <w:rPr>
                <w:rFonts w:ascii="Arial Nova Light" w:hAnsi="Arial Nova Light"/>
              </w:rPr>
              <w:t>2016</w:t>
            </w:r>
          </w:p>
        </w:tc>
      </w:tr>
      <w:tr w:rsidR="008C2DBA" w:rsidRPr="008C2DBA" w14:paraId="60633E49" w14:textId="77777777" w:rsidTr="008C2DBA">
        <w:trPr>
          <w:trHeight w:val="315"/>
        </w:trPr>
        <w:tc>
          <w:tcPr>
            <w:tcW w:w="5240" w:type="dxa"/>
            <w:tcMar>
              <w:top w:w="30" w:type="dxa"/>
              <w:left w:w="45" w:type="dxa"/>
              <w:bottom w:w="30" w:type="dxa"/>
              <w:right w:w="45" w:type="dxa"/>
            </w:tcMar>
            <w:vAlign w:val="bottom"/>
            <w:hideMark/>
          </w:tcPr>
          <w:p w14:paraId="7133165E" w14:textId="77777777" w:rsidR="008C2DBA" w:rsidRPr="008C2DBA" w:rsidRDefault="008C2DBA" w:rsidP="008C2DBA">
            <w:pPr>
              <w:rPr>
                <w:rFonts w:ascii="Arial Nova Light" w:hAnsi="Arial Nova Light"/>
              </w:rPr>
            </w:pPr>
            <w:r w:rsidRPr="008C2DBA">
              <w:rPr>
                <w:rFonts w:ascii="Arial Nova Light" w:hAnsi="Arial Nova Light"/>
              </w:rPr>
              <w:t>ГБУЗ «Городская клиническая больница им. С. С. Юдина» Департамента здравоохранения города Москвы</w:t>
            </w:r>
          </w:p>
        </w:tc>
        <w:tc>
          <w:tcPr>
            <w:tcW w:w="2635" w:type="dxa"/>
            <w:tcMar>
              <w:top w:w="30" w:type="dxa"/>
              <w:left w:w="45" w:type="dxa"/>
              <w:bottom w:w="30" w:type="dxa"/>
              <w:right w:w="45" w:type="dxa"/>
            </w:tcMar>
            <w:vAlign w:val="bottom"/>
            <w:hideMark/>
          </w:tcPr>
          <w:p w14:paraId="4FEDF70E" w14:textId="77777777" w:rsidR="008C2DBA" w:rsidRPr="008C2DBA" w:rsidRDefault="008C2DBA" w:rsidP="008C2DBA">
            <w:pPr>
              <w:rPr>
                <w:rFonts w:ascii="Arial Nova Light" w:hAnsi="Arial Nova Light"/>
              </w:rPr>
            </w:pPr>
            <w:r w:rsidRPr="008C2DBA">
              <w:rPr>
                <w:rFonts w:ascii="Arial Nova Light" w:hAnsi="Arial Nova Light"/>
              </w:rPr>
              <w:t>Стабильно высокая</w:t>
            </w:r>
          </w:p>
        </w:tc>
        <w:tc>
          <w:tcPr>
            <w:tcW w:w="1791" w:type="dxa"/>
            <w:tcMar>
              <w:top w:w="30" w:type="dxa"/>
              <w:left w:w="45" w:type="dxa"/>
              <w:bottom w:w="30" w:type="dxa"/>
              <w:right w:w="45" w:type="dxa"/>
            </w:tcMar>
            <w:vAlign w:val="bottom"/>
            <w:hideMark/>
          </w:tcPr>
          <w:p w14:paraId="772BA4EE" w14:textId="77777777" w:rsidR="008C2DBA" w:rsidRPr="008C2DBA" w:rsidRDefault="008C2DBA" w:rsidP="008C2DBA">
            <w:pPr>
              <w:rPr>
                <w:rFonts w:ascii="Arial Nova Light" w:hAnsi="Arial Nova Light"/>
              </w:rPr>
            </w:pPr>
            <w:r w:rsidRPr="008C2DBA">
              <w:rPr>
                <w:rFonts w:ascii="Arial Nova Light" w:hAnsi="Arial Nova Light"/>
              </w:rPr>
              <w:t>2018</w:t>
            </w:r>
          </w:p>
        </w:tc>
      </w:tr>
      <w:tr w:rsidR="008C2DBA" w:rsidRPr="008C2DBA" w14:paraId="3F45490C" w14:textId="77777777" w:rsidTr="008C2DBA">
        <w:trPr>
          <w:trHeight w:val="315"/>
        </w:trPr>
        <w:tc>
          <w:tcPr>
            <w:tcW w:w="5240" w:type="dxa"/>
            <w:tcMar>
              <w:top w:w="30" w:type="dxa"/>
              <w:left w:w="45" w:type="dxa"/>
              <w:bottom w:w="30" w:type="dxa"/>
              <w:right w:w="45" w:type="dxa"/>
            </w:tcMar>
            <w:vAlign w:val="bottom"/>
            <w:hideMark/>
          </w:tcPr>
          <w:p w14:paraId="5A59723A" w14:textId="77777777" w:rsidR="008C2DBA" w:rsidRPr="008C2DBA" w:rsidRDefault="008C2DBA" w:rsidP="008C2DBA">
            <w:pPr>
              <w:rPr>
                <w:rFonts w:ascii="Arial Nova Light" w:hAnsi="Arial Nova Light"/>
              </w:rPr>
            </w:pPr>
            <w:r w:rsidRPr="008C2DBA">
              <w:rPr>
                <w:rFonts w:ascii="Arial Nova Light" w:hAnsi="Arial Nova Light"/>
              </w:rPr>
              <w:t xml:space="preserve">ГБУЗ «Городская клиническая больница имени </w:t>
            </w:r>
            <w:proofErr w:type="gramStart"/>
            <w:r w:rsidRPr="008C2DBA">
              <w:rPr>
                <w:rFonts w:ascii="Arial Nova Light" w:hAnsi="Arial Nova Light"/>
              </w:rPr>
              <w:t>Е.О.</w:t>
            </w:r>
            <w:proofErr w:type="gramEnd"/>
            <w:r w:rsidRPr="008C2DBA">
              <w:rPr>
                <w:rFonts w:ascii="Arial Nova Light" w:hAnsi="Arial Nova Light"/>
              </w:rPr>
              <w:t xml:space="preserve"> Мухина» № 70</w:t>
            </w:r>
          </w:p>
        </w:tc>
        <w:tc>
          <w:tcPr>
            <w:tcW w:w="2635" w:type="dxa"/>
            <w:tcMar>
              <w:top w:w="30" w:type="dxa"/>
              <w:left w:w="45" w:type="dxa"/>
              <w:bottom w:w="30" w:type="dxa"/>
              <w:right w:w="45" w:type="dxa"/>
            </w:tcMar>
            <w:vAlign w:val="bottom"/>
            <w:hideMark/>
          </w:tcPr>
          <w:p w14:paraId="347FF0A4" w14:textId="77777777" w:rsidR="008C2DBA" w:rsidRPr="008C2DBA" w:rsidRDefault="008C2DBA" w:rsidP="008C2DBA">
            <w:pPr>
              <w:rPr>
                <w:rFonts w:ascii="Arial Nova Light" w:hAnsi="Arial Nova Light"/>
              </w:rPr>
            </w:pPr>
            <w:r w:rsidRPr="008C2DBA">
              <w:rPr>
                <w:rFonts w:ascii="Arial Nova Light" w:hAnsi="Arial Nova Light"/>
              </w:rPr>
              <w:t>Стабильно высокая</w:t>
            </w:r>
          </w:p>
        </w:tc>
        <w:tc>
          <w:tcPr>
            <w:tcW w:w="1791" w:type="dxa"/>
            <w:tcMar>
              <w:top w:w="30" w:type="dxa"/>
              <w:left w:w="45" w:type="dxa"/>
              <w:bottom w:w="30" w:type="dxa"/>
              <w:right w:w="45" w:type="dxa"/>
            </w:tcMar>
            <w:vAlign w:val="bottom"/>
            <w:hideMark/>
          </w:tcPr>
          <w:p w14:paraId="2B3F87B1" w14:textId="77777777" w:rsidR="008C2DBA" w:rsidRPr="008C2DBA" w:rsidRDefault="008C2DBA" w:rsidP="008C2DBA">
            <w:pPr>
              <w:rPr>
                <w:rFonts w:ascii="Arial Nova Light" w:hAnsi="Arial Nova Light"/>
              </w:rPr>
            </w:pPr>
            <w:r w:rsidRPr="008C2DBA">
              <w:rPr>
                <w:rFonts w:ascii="Arial Nova Light" w:hAnsi="Arial Nova Light"/>
              </w:rPr>
              <w:t>2016</w:t>
            </w:r>
          </w:p>
        </w:tc>
      </w:tr>
      <w:tr w:rsidR="008C2DBA" w:rsidRPr="008C2DBA" w14:paraId="44BD7A32" w14:textId="77777777" w:rsidTr="008C2DBA">
        <w:trPr>
          <w:trHeight w:val="315"/>
        </w:trPr>
        <w:tc>
          <w:tcPr>
            <w:tcW w:w="5240" w:type="dxa"/>
            <w:tcMar>
              <w:top w:w="30" w:type="dxa"/>
              <w:left w:w="45" w:type="dxa"/>
              <w:bottom w:w="30" w:type="dxa"/>
              <w:right w:w="45" w:type="dxa"/>
            </w:tcMar>
            <w:vAlign w:val="bottom"/>
            <w:hideMark/>
          </w:tcPr>
          <w:p w14:paraId="60103097" w14:textId="77777777" w:rsidR="008C2DBA" w:rsidRPr="008C2DBA" w:rsidRDefault="008C2DBA" w:rsidP="008C2DBA">
            <w:pPr>
              <w:rPr>
                <w:rFonts w:ascii="Arial Nova Light" w:hAnsi="Arial Nova Light"/>
              </w:rPr>
            </w:pPr>
            <w:r w:rsidRPr="008C2DBA">
              <w:rPr>
                <w:rFonts w:ascii="Arial Nova Light" w:hAnsi="Arial Nova Light"/>
              </w:rPr>
              <w:t>ГБУЗ Городская клиническая больница № 1 им. Пирогова Филиал Родильный дом № 25</w:t>
            </w:r>
          </w:p>
        </w:tc>
        <w:tc>
          <w:tcPr>
            <w:tcW w:w="2635" w:type="dxa"/>
            <w:tcMar>
              <w:top w:w="30" w:type="dxa"/>
              <w:left w:w="45" w:type="dxa"/>
              <w:bottom w:w="30" w:type="dxa"/>
              <w:right w:w="45" w:type="dxa"/>
            </w:tcMar>
            <w:vAlign w:val="bottom"/>
            <w:hideMark/>
          </w:tcPr>
          <w:p w14:paraId="68250BE3" w14:textId="77777777" w:rsidR="008C2DBA" w:rsidRPr="008C2DBA" w:rsidRDefault="008C2DBA" w:rsidP="008C2DBA">
            <w:pPr>
              <w:rPr>
                <w:rFonts w:ascii="Arial Nova Light" w:hAnsi="Arial Nova Light"/>
              </w:rPr>
            </w:pPr>
            <w:r w:rsidRPr="008C2DBA">
              <w:rPr>
                <w:rFonts w:ascii="Arial Nova Light" w:hAnsi="Arial Nova Light"/>
              </w:rPr>
              <w:t>Стабильно высокая</w:t>
            </w:r>
          </w:p>
        </w:tc>
        <w:tc>
          <w:tcPr>
            <w:tcW w:w="1791" w:type="dxa"/>
            <w:tcMar>
              <w:top w:w="30" w:type="dxa"/>
              <w:left w:w="45" w:type="dxa"/>
              <w:bottom w:w="30" w:type="dxa"/>
              <w:right w:w="45" w:type="dxa"/>
            </w:tcMar>
            <w:vAlign w:val="bottom"/>
            <w:hideMark/>
          </w:tcPr>
          <w:p w14:paraId="7045E70B" w14:textId="77777777" w:rsidR="008C2DBA" w:rsidRPr="008C2DBA" w:rsidRDefault="008C2DBA" w:rsidP="008C2DBA">
            <w:pPr>
              <w:rPr>
                <w:rFonts w:ascii="Arial Nova Light" w:hAnsi="Arial Nova Light"/>
              </w:rPr>
            </w:pPr>
            <w:r w:rsidRPr="008C2DBA">
              <w:rPr>
                <w:rFonts w:ascii="Arial Nova Light" w:hAnsi="Arial Nova Light"/>
              </w:rPr>
              <w:t>2016</w:t>
            </w:r>
          </w:p>
        </w:tc>
      </w:tr>
      <w:tr w:rsidR="008C2DBA" w:rsidRPr="008C2DBA" w14:paraId="1981180E" w14:textId="77777777" w:rsidTr="008C2DBA">
        <w:trPr>
          <w:trHeight w:val="315"/>
        </w:trPr>
        <w:tc>
          <w:tcPr>
            <w:tcW w:w="5240" w:type="dxa"/>
            <w:tcMar>
              <w:top w:w="30" w:type="dxa"/>
              <w:left w:w="45" w:type="dxa"/>
              <w:bottom w:w="30" w:type="dxa"/>
              <w:right w:w="45" w:type="dxa"/>
            </w:tcMar>
            <w:vAlign w:val="bottom"/>
            <w:hideMark/>
          </w:tcPr>
          <w:p w14:paraId="3405AAE7" w14:textId="77777777" w:rsidR="008C2DBA" w:rsidRPr="008C2DBA" w:rsidRDefault="008C2DBA" w:rsidP="008C2DBA">
            <w:pPr>
              <w:rPr>
                <w:rFonts w:ascii="Arial Nova Light" w:hAnsi="Arial Nova Light"/>
              </w:rPr>
            </w:pPr>
            <w:r w:rsidRPr="008C2DBA">
              <w:rPr>
                <w:rFonts w:ascii="Arial Nova Light" w:hAnsi="Arial Nova Light"/>
              </w:rPr>
              <w:t xml:space="preserve">Родильный дом №4, филиал №1 ГКБ №64 </w:t>
            </w:r>
            <w:proofErr w:type="spellStart"/>
            <w:r w:rsidRPr="008C2DBA">
              <w:rPr>
                <w:rFonts w:ascii="Arial Nova Light" w:hAnsi="Arial Nova Light"/>
              </w:rPr>
              <w:t>им.</w:t>
            </w:r>
            <w:proofErr w:type="gramStart"/>
            <w:r w:rsidRPr="008C2DBA">
              <w:rPr>
                <w:rFonts w:ascii="Arial Nova Light" w:hAnsi="Arial Nova Light"/>
              </w:rPr>
              <w:t>В.В</w:t>
            </w:r>
            <w:proofErr w:type="spellEnd"/>
            <w:r w:rsidRPr="008C2DBA">
              <w:rPr>
                <w:rFonts w:ascii="Arial Nova Light" w:hAnsi="Arial Nova Light"/>
              </w:rPr>
              <w:t>.</w:t>
            </w:r>
            <w:proofErr w:type="gramEnd"/>
            <w:r w:rsidRPr="008C2DBA">
              <w:rPr>
                <w:rFonts w:ascii="Arial Nova Light" w:hAnsi="Arial Nova Light"/>
              </w:rPr>
              <w:t xml:space="preserve"> Виноградова»</w:t>
            </w:r>
          </w:p>
        </w:tc>
        <w:tc>
          <w:tcPr>
            <w:tcW w:w="2635" w:type="dxa"/>
            <w:tcMar>
              <w:top w:w="30" w:type="dxa"/>
              <w:left w:w="45" w:type="dxa"/>
              <w:bottom w:w="30" w:type="dxa"/>
              <w:right w:w="45" w:type="dxa"/>
            </w:tcMar>
            <w:vAlign w:val="bottom"/>
            <w:hideMark/>
          </w:tcPr>
          <w:p w14:paraId="587A387B" w14:textId="77777777" w:rsidR="008C2DBA" w:rsidRPr="008C2DBA" w:rsidRDefault="008C2DBA" w:rsidP="008C2DBA">
            <w:pPr>
              <w:rPr>
                <w:rFonts w:ascii="Arial Nova Light" w:hAnsi="Arial Nova Light"/>
              </w:rPr>
            </w:pPr>
            <w:r w:rsidRPr="008C2DBA">
              <w:rPr>
                <w:rFonts w:ascii="Arial Nova Light" w:hAnsi="Arial Nova Light"/>
              </w:rPr>
              <w:t>Стабильно высокая</w:t>
            </w:r>
          </w:p>
        </w:tc>
        <w:tc>
          <w:tcPr>
            <w:tcW w:w="1791" w:type="dxa"/>
            <w:tcMar>
              <w:top w:w="30" w:type="dxa"/>
              <w:left w:w="45" w:type="dxa"/>
              <w:bottom w:w="30" w:type="dxa"/>
              <w:right w:w="45" w:type="dxa"/>
            </w:tcMar>
            <w:vAlign w:val="bottom"/>
            <w:hideMark/>
          </w:tcPr>
          <w:p w14:paraId="63D5BB58" w14:textId="77777777" w:rsidR="008C2DBA" w:rsidRPr="008C2DBA" w:rsidRDefault="008C2DBA" w:rsidP="008C2DBA">
            <w:pPr>
              <w:rPr>
                <w:rFonts w:ascii="Arial Nova Light" w:hAnsi="Arial Nova Light"/>
              </w:rPr>
            </w:pPr>
            <w:r w:rsidRPr="008C2DBA">
              <w:rPr>
                <w:rFonts w:ascii="Arial Nova Light" w:hAnsi="Arial Nova Light"/>
              </w:rPr>
              <w:t>2018</w:t>
            </w:r>
          </w:p>
        </w:tc>
      </w:tr>
      <w:tr w:rsidR="008C2DBA" w:rsidRPr="008C2DBA" w14:paraId="61EC36CE" w14:textId="77777777" w:rsidTr="008C2DBA">
        <w:trPr>
          <w:trHeight w:val="315"/>
        </w:trPr>
        <w:tc>
          <w:tcPr>
            <w:tcW w:w="9666" w:type="dxa"/>
            <w:gridSpan w:val="3"/>
            <w:tcMar>
              <w:top w:w="30" w:type="dxa"/>
              <w:left w:w="45" w:type="dxa"/>
              <w:bottom w:w="30" w:type="dxa"/>
              <w:right w:w="45" w:type="dxa"/>
            </w:tcMar>
            <w:vAlign w:val="bottom"/>
          </w:tcPr>
          <w:p w14:paraId="088498F2" w14:textId="77777777" w:rsidR="008C2DBA" w:rsidRPr="008C2DBA" w:rsidRDefault="008C2DBA" w:rsidP="008C2DBA">
            <w:pPr>
              <w:rPr>
                <w:rFonts w:ascii="Arial Nova Light" w:hAnsi="Arial Nova Light"/>
              </w:rPr>
            </w:pPr>
            <w:r w:rsidRPr="008C2DBA">
              <w:rPr>
                <w:rFonts w:ascii="Arial Nova Light" w:hAnsi="Arial Nova Light"/>
              </w:rPr>
              <w:t>Московская область</w:t>
            </w:r>
          </w:p>
        </w:tc>
      </w:tr>
      <w:tr w:rsidR="008C2DBA" w:rsidRPr="008C2DBA" w14:paraId="27EB84DF" w14:textId="77777777" w:rsidTr="008C2DBA">
        <w:trPr>
          <w:trHeight w:val="315"/>
        </w:trPr>
        <w:tc>
          <w:tcPr>
            <w:tcW w:w="5240" w:type="dxa"/>
            <w:tcMar>
              <w:top w:w="30" w:type="dxa"/>
              <w:left w:w="45" w:type="dxa"/>
              <w:bottom w:w="30" w:type="dxa"/>
              <w:right w:w="45" w:type="dxa"/>
            </w:tcMar>
            <w:vAlign w:val="bottom"/>
          </w:tcPr>
          <w:p w14:paraId="3DFF7432" w14:textId="77777777" w:rsidR="008C2DBA" w:rsidRPr="008C2DBA" w:rsidRDefault="008C2DBA" w:rsidP="008C2DBA">
            <w:pPr>
              <w:rPr>
                <w:rFonts w:ascii="Arial Nova Light" w:hAnsi="Arial Nova Light"/>
              </w:rPr>
            </w:pPr>
            <w:r w:rsidRPr="008C2DBA">
              <w:rPr>
                <w:rFonts w:ascii="Arial Nova Light" w:hAnsi="Arial Nova Light"/>
              </w:rPr>
              <w:t>ГБУЗ Московской области «Пушкинская районная больница им. проф. Розанова»</w:t>
            </w:r>
          </w:p>
        </w:tc>
        <w:tc>
          <w:tcPr>
            <w:tcW w:w="2635" w:type="dxa"/>
            <w:tcMar>
              <w:top w:w="30" w:type="dxa"/>
              <w:left w:w="45" w:type="dxa"/>
              <w:bottom w:w="30" w:type="dxa"/>
              <w:right w:w="45" w:type="dxa"/>
            </w:tcMar>
            <w:vAlign w:val="bottom"/>
          </w:tcPr>
          <w:p w14:paraId="0C198992" w14:textId="77777777" w:rsidR="008C2DBA" w:rsidRPr="008C2DBA" w:rsidRDefault="008C2DBA" w:rsidP="008C2DBA">
            <w:pPr>
              <w:rPr>
                <w:rFonts w:ascii="Arial Nova Light" w:hAnsi="Arial Nova Light"/>
              </w:rPr>
            </w:pPr>
            <w:r w:rsidRPr="008C2DBA">
              <w:rPr>
                <w:rFonts w:ascii="Arial Nova Light" w:hAnsi="Arial Nova Light"/>
              </w:rPr>
              <w:t>Стабильно высокая</w:t>
            </w:r>
          </w:p>
        </w:tc>
        <w:tc>
          <w:tcPr>
            <w:tcW w:w="1791" w:type="dxa"/>
            <w:tcMar>
              <w:top w:w="30" w:type="dxa"/>
              <w:left w:w="45" w:type="dxa"/>
              <w:bottom w:w="30" w:type="dxa"/>
              <w:right w:w="45" w:type="dxa"/>
            </w:tcMar>
            <w:vAlign w:val="bottom"/>
          </w:tcPr>
          <w:p w14:paraId="4ABF4CA0" w14:textId="77777777" w:rsidR="008C2DBA" w:rsidRPr="008C2DBA" w:rsidRDefault="008C2DBA" w:rsidP="008C2DBA">
            <w:pPr>
              <w:rPr>
                <w:rFonts w:ascii="Arial Nova Light" w:hAnsi="Arial Nova Light"/>
              </w:rPr>
            </w:pPr>
            <w:r w:rsidRPr="008C2DBA">
              <w:rPr>
                <w:rFonts w:ascii="Arial Nova Light" w:hAnsi="Arial Nova Light"/>
              </w:rPr>
              <w:t>2017</w:t>
            </w:r>
          </w:p>
        </w:tc>
      </w:tr>
      <w:tr w:rsidR="008C2DBA" w:rsidRPr="008C2DBA" w14:paraId="4D41D04D" w14:textId="77777777" w:rsidTr="008C2DBA">
        <w:trPr>
          <w:trHeight w:val="315"/>
        </w:trPr>
        <w:tc>
          <w:tcPr>
            <w:tcW w:w="5240" w:type="dxa"/>
            <w:tcMar>
              <w:top w:w="30" w:type="dxa"/>
              <w:left w:w="45" w:type="dxa"/>
              <w:bottom w:w="30" w:type="dxa"/>
              <w:right w:w="45" w:type="dxa"/>
            </w:tcMar>
            <w:vAlign w:val="bottom"/>
            <w:hideMark/>
          </w:tcPr>
          <w:p w14:paraId="11552453" w14:textId="77777777" w:rsidR="008C2DBA" w:rsidRPr="008C2DBA" w:rsidRDefault="008C2DBA" w:rsidP="008C2DBA">
            <w:pPr>
              <w:rPr>
                <w:rFonts w:ascii="Arial Nova Light" w:hAnsi="Arial Nova Light"/>
              </w:rPr>
            </w:pPr>
            <w:r w:rsidRPr="008C2DBA">
              <w:rPr>
                <w:rFonts w:ascii="Arial Nova Light" w:hAnsi="Arial Nova Light"/>
              </w:rPr>
              <w:t>ГБУЗ Московской области «Серпуховской родильный дом»</w:t>
            </w:r>
          </w:p>
        </w:tc>
        <w:tc>
          <w:tcPr>
            <w:tcW w:w="2635" w:type="dxa"/>
            <w:tcMar>
              <w:top w:w="30" w:type="dxa"/>
              <w:left w:w="45" w:type="dxa"/>
              <w:bottom w:w="30" w:type="dxa"/>
              <w:right w:w="45" w:type="dxa"/>
            </w:tcMar>
            <w:vAlign w:val="bottom"/>
            <w:hideMark/>
          </w:tcPr>
          <w:p w14:paraId="0A5F384E" w14:textId="77777777" w:rsidR="008C2DBA" w:rsidRPr="008C2DBA" w:rsidRDefault="008C2DBA" w:rsidP="008C2DBA">
            <w:pPr>
              <w:rPr>
                <w:rFonts w:ascii="Arial Nova Light" w:hAnsi="Arial Nova Light"/>
              </w:rPr>
            </w:pPr>
            <w:r w:rsidRPr="008C2DBA">
              <w:rPr>
                <w:rFonts w:ascii="Arial Nova Light" w:hAnsi="Arial Nova Light"/>
              </w:rPr>
              <w:t>Стабильно низкая</w:t>
            </w:r>
          </w:p>
        </w:tc>
        <w:tc>
          <w:tcPr>
            <w:tcW w:w="1791" w:type="dxa"/>
            <w:tcMar>
              <w:top w:w="30" w:type="dxa"/>
              <w:left w:w="45" w:type="dxa"/>
              <w:bottom w:w="30" w:type="dxa"/>
              <w:right w:w="45" w:type="dxa"/>
            </w:tcMar>
            <w:vAlign w:val="bottom"/>
            <w:hideMark/>
          </w:tcPr>
          <w:p w14:paraId="01FFCC00" w14:textId="77777777" w:rsidR="008C2DBA" w:rsidRPr="008C2DBA" w:rsidRDefault="008C2DBA" w:rsidP="008C2DBA">
            <w:pPr>
              <w:rPr>
                <w:rFonts w:ascii="Arial Nova Light" w:hAnsi="Arial Nova Light"/>
              </w:rPr>
            </w:pPr>
            <w:r w:rsidRPr="008C2DBA">
              <w:rPr>
                <w:rFonts w:ascii="Arial Nova Light" w:hAnsi="Arial Nova Light"/>
              </w:rPr>
              <w:t>2019</w:t>
            </w:r>
          </w:p>
        </w:tc>
      </w:tr>
      <w:tr w:rsidR="008C2DBA" w:rsidRPr="008C2DBA" w14:paraId="5125E4BD" w14:textId="77777777" w:rsidTr="008C2DBA">
        <w:trPr>
          <w:trHeight w:val="315"/>
        </w:trPr>
        <w:tc>
          <w:tcPr>
            <w:tcW w:w="5240" w:type="dxa"/>
            <w:tcMar>
              <w:top w:w="30" w:type="dxa"/>
              <w:left w:w="45" w:type="dxa"/>
              <w:bottom w:w="30" w:type="dxa"/>
              <w:right w:w="45" w:type="dxa"/>
            </w:tcMar>
            <w:vAlign w:val="bottom"/>
            <w:hideMark/>
          </w:tcPr>
          <w:p w14:paraId="70E0EB92" w14:textId="77777777" w:rsidR="008C2DBA" w:rsidRPr="008C2DBA" w:rsidRDefault="008C2DBA" w:rsidP="008C2DBA">
            <w:pPr>
              <w:rPr>
                <w:rFonts w:ascii="Arial Nova Light" w:hAnsi="Arial Nova Light"/>
              </w:rPr>
            </w:pPr>
            <w:r w:rsidRPr="008C2DBA">
              <w:rPr>
                <w:rFonts w:ascii="Arial Nova Light" w:hAnsi="Arial Nova Light"/>
              </w:rPr>
              <w:t>ГБУЗ Московской области «Чеховская районная больница №1»</w:t>
            </w:r>
          </w:p>
        </w:tc>
        <w:tc>
          <w:tcPr>
            <w:tcW w:w="2635" w:type="dxa"/>
            <w:tcMar>
              <w:top w:w="30" w:type="dxa"/>
              <w:left w:w="45" w:type="dxa"/>
              <w:bottom w:w="30" w:type="dxa"/>
              <w:right w:w="45" w:type="dxa"/>
            </w:tcMar>
            <w:vAlign w:val="bottom"/>
            <w:hideMark/>
          </w:tcPr>
          <w:p w14:paraId="7FBA2976" w14:textId="77777777" w:rsidR="008C2DBA" w:rsidRPr="008C2DBA" w:rsidRDefault="008C2DBA" w:rsidP="008C2DBA">
            <w:pPr>
              <w:rPr>
                <w:rFonts w:ascii="Arial Nova Light" w:hAnsi="Arial Nova Light"/>
              </w:rPr>
            </w:pPr>
            <w:r w:rsidRPr="008C2DBA">
              <w:rPr>
                <w:rFonts w:ascii="Arial Nova Light" w:hAnsi="Arial Nova Light"/>
              </w:rPr>
              <w:t>Стабильно низкая</w:t>
            </w:r>
          </w:p>
        </w:tc>
        <w:tc>
          <w:tcPr>
            <w:tcW w:w="1791" w:type="dxa"/>
            <w:tcMar>
              <w:top w:w="30" w:type="dxa"/>
              <w:left w:w="45" w:type="dxa"/>
              <w:bottom w:w="30" w:type="dxa"/>
              <w:right w:w="45" w:type="dxa"/>
            </w:tcMar>
            <w:vAlign w:val="bottom"/>
            <w:hideMark/>
          </w:tcPr>
          <w:p w14:paraId="23D58396" w14:textId="77777777" w:rsidR="008C2DBA" w:rsidRPr="008C2DBA" w:rsidRDefault="008C2DBA" w:rsidP="008C2DBA">
            <w:pPr>
              <w:rPr>
                <w:rFonts w:ascii="Arial Nova Light" w:hAnsi="Arial Nova Light"/>
              </w:rPr>
            </w:pPr>
            <w:r w:rsidRPr="008C2DBA">
              <w:rPr>
                <w:rFonts w:ascii="Arial Nova Light" w:hAnsi="Arial Nova Light"/>
              </w:rPr>
              <w:t>2019</w:t>
            </w:r>
          </w:p>
        </w:tc>
      </w:tr>
    </w:tbl>
    <w:p w14:paraId="3C8567D3" w14:textId="64DA1E18" w:rsidR="008C2DBA" w:rsidRDefault="008C2DBA">
      <w:pPr>
        <w:rPr>
          <w:rFonts w:ascii="Arial Nova Light" w:hAnsi="Arial Nova Light"/>
        </w:rPr>
      </w:pPr>
    </w:p>
    <w:p w14:paraId="1EC1770E" w14:textId="730E629E" w:rsidR="008C2DBA" w:rsidRDefault="008C2DBA">
      <w:pPr>
        <w:rPr>
          <w:rFonts w:ascii="Arial Nova Light" w:hAnsi="Arial Nova Light"/>
        </w:rPr>
      </w:pPr>
    </w:p>
    <w:p w14:paraId="743F845F" w14:textId="4393B949" w:rsidR="008C2DBA" w:rsidRPr="008C2DBA" w:rsidRDefault="008C2DBA" w:rsidP="008C2DBA">
      <w:pPr>
        <w:pStyle w:val="5"/>
        <w:jc w:val="both"/>
        <w:rPr>
          <w:rFonts w:ascii="Arial Nova Light" w:hAnsi="Arial Nova Light"/>
          <w:color w:val="00B050"/>
        </w:rPr>
      </w:pPr>
      <w:r w:rsidRPr="008C2DBA">
        <w:rPr>
          <w:rFonts w:ascii="Arial Nova Light" w:hAnsi="Arial Nova Light"/>
          <w:color w:val="00B050"/>
        </w:rPr>
        <w:t>Специфика женщин, которые поступают в учреждения родовспоможения</w:t>
      </w:r>
    </w:p>
    <w:p w14:paraId="15380F8C" w14:textId="77777777" w:rsidR="008C2DBA" w:rsidRPr="008C2DBA" w:rsidRDefault="008C2DBA" w:rsidP="008C2DBA">
      <w:pPr>
        <w:jc w:val="both"/>
        <w:rPr>
          <w:rFonts w:ascii="Arial Nova Light" w:hAnsi="Arial Nova Light"/>
        </w:rPr>
      </w:pPr>
    </w:p>
    <w:p w14:paraId="1E631B0F" w14:textId="2B03821F" w:rsidR="008C2DBA" w:rsidRDefault="008C2DBA" w:rsidP="008C2DBA">
      <w:pPr>
        <w:jc w:val="both"/>
        <w:rPr>
          <w:rFonts w:ascii="Arial Nova Light" w:hAnsi="Arial Nova Light"/>
        </w:rPr>
      </w:pPr>
      <w:r w:rsidRPr="008C2DBA">
        <w:rPr>
          <w:rFonts w:ascii="Arial Nova Light" w:hAnsi="Arial Nova Light"/>
        </w:rPr>
        <w:t>1/3 респондентов вообще не смогли выделить какие-либо специфические характеристики или особые группы среди беременных и рожениц, которым они оказывают помощь. Никто не назвал каких-либо типичных медицинских проблем и только в ГКБ им. Юдина отмечают территориальную специфику:</w:t>
      </w:r>
      <w:r>
        <w:rPr>
          <w:rFonts w:ascii="Arial Nova Light" w:hAnsi="Arial Nova Light"/>
        </w:rPr>
        <w:t xml:space="preserve"> и</w:t>
      </w:r>
      <w:r w:rsidRPr="008C2DBA">
        <w:rPr>
          <w:rFonts w:ascii="Arial Nova Light" w:hAnsi="Arial Nova Light"/>
        </w:rPr>
        <w:t xml:space="preserve">ногда </w:t>
      </w:r>
      <w:r>
        <w:rPr>
          <w:rFonts w:ascii="Arial Nova Light" w:hAnsi="Arial Nova Light"/>
        </w:rPr>
        <w:t>поступают</w:t>
      </w:r>
      <w:r w:rsidRPr="008C2DBA">
        <w:rPr>
          <w:rFonts w:ascii="Arial Nova Light" w:hAnsi="Arial Nova Light"/>
        </w:rPr>
        <w:t xml:space="preserve"> женщины из соседнего СИЗО (</w:t>
      </w:r>
      <w:r>
        <w:rPr>
          <w:rFonts w:ascii="Arial Nova Light" w:hAnsi="Arial Nova Light"/>
        </w:rPr>
        <w:t xml:space="preserve">обвиняемые в преступлениях, имеющие </w:t>
      </w:r>
      <w:r w:rsidRPr="008C2DBA">
        <w:rPr>
          <w:rFonts w:ascii="Arial Nova Light" w:hAnsi="Arial Nova Light"/>
        </w:rPr>
        <w:t>нарко</w:t>
      </w:r>
      <w:r>
        <w:rPr>
          <w:rFonts w:ascii="Arial Nova Light" w:hAnsi="Arial Nova Light"/>
        </w:rPr>
        <w:t>зависимость</w:t>
      </w:r>
      <w:r w:rsidRPr="008C2DBA">
        <w:rPr>
          <w:rFonts w:ascii="Arial Nova Light" w:hAnsi="Arial Nova Light"/>
        </w:rPr>
        <w:t>)</w:t>
      </w:r>
      <w:r>
        <w:rPr>
          <w:rFonts w:ascii="Arial Nova Light" w:hAnsi="Arial Nova Light"/>
        </w:rPr>
        <w:t>.</w:t>
      </w:r>
    </w:p>
    <w:p w14:paraId="40A3B5BB" w14:textId="77777777" w:rsidR="008C2DBA" w:rsidRPr="008C2DBA" w:rsidRDefault="008C2DBA" w:rsidP="008C2DBA">
      <w:pPr>
        <w:jc w:val="both"/>
        <w:rPr>
          <w:rFonts w:ascii="Arial Nova Light" w:hAnsi="Arial Nova Light"/>
        </w:rPr>
      </w:pPr>
    </w:p>
    <w:p w14:paraId="5B11C825" w14:textId="77777777" w:rsidR="008C2DBA" w:rsidRPr="008C2DBA" w:rsidRDefault="008C2DBA" w:rsidP="008C2DBA">
      <w:pPr>
        <w:jc w:val="both"/>
        <w:rPr>
          <w:rFonts w:ascii="Arial Nova Light" w:hAnsi="Arial Nova Light"/>
          <w:b/>
          <w:bCs/>
        </w:rPr>
      </w:pPr>
      <w:r w:rsidRPr="008C2DBA">
        <w:rPr>
          <w:rFonts w:ascii="Arial Nova Light" w:hAnsi="Arial Nova Light"/>
          <w:b/>
          <w:bCs/>
        </w:rPr>
        <w:t xml:space="preserve">Это говорит о том, что в Москве, несмотря на озвучиваемые некоторыми экспертами-урбанистами опасения, не возникает ничего похожего на гетто и даже условно неблагополучные районы не выделяются в плане проблем рожениц. </w:t>
      </w:r>
    </w:p>
    <w:p w14:paraId="54380809" w14:textId="77777777" w:rsidR="008C2DBA" w:rsidRPr="008C2DBA" w:rsidRDefault="008C2DBA" w:rsidP="008C2DBA">
      <w:pPr>
        <w:jc w:val="both"/>
        <w:rPr>
          <w:rFonts w:ascii="Arial Nova Light" w:hAnsi="Arial Nova Light"/>
        </w:rPr>
      </w:pPr>
    </w:p>
    <w:p w14:paraId="5A2CC2E8" w14:textId="00510F93" w:rsidR="008C2454" w:rsidRPr="008C2DBA" w:rsidRDefault="008C2DBA" w:rsidP="008C2454">
      <w:pPr>
        <w:jc w:val="both"/>
        <w:rPr>
          <w:rFonts w:ascii="Arial Nova Light" w:hAnsi="Arial Nova Light"/>
        </w:rPr>
      </w:pPr>
      <w:r w:rsidRPr="008C2DBA">
        <w:rPr>
          <w:rFonts w:ascii="Arial Nova Light" w:hAnsi="Arial Nova Light"/>
        </w:rPr>
        <w:t>Обсуждая типичные социальные факторы, двое сотрудников роддомов отметили, что даже типичные факторы неблагополучия не обязательно увеличивают вероятность отказов:</w:t>
      </w:r>
      <w:r w:rsidR="00F166CB">
        <w:rPr>
          <w:rFonts w:ascii="Arial Nova Light" w:hAnsi="Arial Nova Light"/>
        </w:rPr>
        <w:t xml:space="preserve"> в одном роддоме бывают много </w:t>
      </w:r>
      <w:r w:rsidRPr="008C2DBA">
        <w:rPr>
          <w:rFonts w:ascii="Arial Nova Light" w:hAnsi="Arial Nova Light"/>
        </w:rPr>
        <w:t xml:space="preserve">одиноких женщин без поддержки, </w:t>
      </w:r>
      <w:r w:rsidR="00F166CB">
        <w:rPr>
          <w:rFonts w:ascii="Arial Nova Light" w:hAnsi="Arial Nova Light"/>
        </w:rPr>
        <w:t>«</w:t>
      </w:r>
      <w:r w:rsidRPr="008C2DBA">
        <w:rPr>
          <w:rFonts w:ascii="Arial Nova Light" w:hAnsi="Arial Nova Light"/>
        </w:rPr>
        <w:t>но они "вцепляются" в ребенка</w:t>
      </w:r>
      <w:r w:rsidR="00F166CB">
        <w:rPr>
          <w:rFonts w:ascii="Arial Nova Light" w:hAnsi="Arial Nova Light"/>
        </w:rPr>
        <w:t xml:space="preserve">», в другом – много </w:t>
      </w:r>
      <w:proofErr w:type="spellStart"/>
      <w:r w:rsidR="00F166CB">
        <w:rPr>
          <w:rFonts w:ascii="Arial Nova Light" w:hAnsi="Arial Nova Light"/>
        </w:rPr>
        <w:t>мигранток</w:t>
      </w:r>
      <w:proofErr w:type="spellEnd"/>
      <w:r w:rsidR="00F166CB">
        <w:rPr>
          <w:rFonts w:ascii="Arial Nova Light" w:hAnsi="Arial Nova Light"/>
        </w:rPr>
        <w:t xml:space="preserve"> </w:t>
      </w:r>
      <w:r w:rsidRPr="008C2DBA">
        <w:rPr>
          <w:rFonts w:ascii="Arial Nova Light" w:hAnsi="Arial Nova Light"/>
        </w:rPr>
        <w:t xml:space="preserve">(Украина, Молдова, Средняя Азия), но </w:t>
      </w:r>
      <w:r w:rsidR="008C2454">
        <w:rPr>
          <w:rFonts w:ascii="Arial Nova Light" w:hAnsi="Arial Nova Light"/>
        </w:rPr>
        <w:t>«</w:t>
      </w:r>
      <w:proofErr w:type="spellStart"/>
      <w:r w:rsidRPr="008C2DBA">
        <w:rPr>
          <w:rFonts w:ascii="Arial Nova Light" w:hAnsi="Arial Nova Light"/>
        </w:rPr>
        <w:t>отказниц</w:t>
      </w:r>
      <w:proofErr w:type="spellEnd"/>
      <w:r w:rsidR="008C2454">
        <w:rPr>
          <w:rFonts w:ascii="Arial Nova Light" w:hAnsi="Arial Nova Light"/>
        </w:rPr>
        <w:t>»</w:t>
      </w:r>
      <w:r w:rsidRPr="008C2DBA">
        <w:rPr>
          <w:rFonts w:ascii="Arial Nova Light" w:hAnsi="Arial Nova Light"/>
        </w:rPr>
        <w:t xml:space="preserve"> среди них в последнее время мало</w:t>
      </w:r>
      <w:r w:rsidR="008C2454">
        <w:rPr>
          <w:rFonts w:ascii="Arial Nova Light" w:hAnsi="Arial Nova Light"/>
        </w:rPr>
        <w:t>. Иногда</w:t>
      </w:r>
      <w:r w:rsidRPr="008C2DBA">
        <w:rPr>
          <w:rFonts w:ascii="Arial Nova Light" w:hAnsi="Arial Nova Light"/>
        </w:rPr>
        <w:t xml:space="preserve"> у </w:t>
      </w:r>
      <w:r w:rsidR="008C2454">
        <w:rPr>
          <w:rFonts w:ascii="Arial Nova Light" w:hAnsi="Arial Nova Light"/>
        </w:rPr>
        <w:t>жительниц Москвы</w:t>
      </w:r>
      <w:r w:rsidRPr="008C2DBA">
        <w:rPr>
          <w:rFonts w:ascii="Arial Nova Light" w:hAnsi="Arial Nova Light"/>
        </w:rPr>
        <w:t xml:space="preserve"> бывает больше рисков, чем у </w:t>
      </w:r>
      <w:proofErr w:type="spellStart"/>
      <w:r w:rsidRPr="008C2DBA">
        <w:rPr>
          <w:rFonts w:ascii="Arial Nova Light" w:hAnsi="Arial Nova Light"/>
        </w:rPr>
        <w:t>мигранток</w:t>
      </w:r>
      <w:proofErr w:type="spellEnd"/>
      <w:r w:rsidRPr="008C2DBA">
        <w:rPr>
          <w:rFonts w:ascii="Arial Nova Light" w:hAnsi="Arial Nova Light"/>
        </w:rPr>
        <w:t>, и именно для москвичек не</w:t>
      </w:r>
      <w:r w:rsidR="008C2454">
        <w:rPr>
          <w:rFonts w:ascii="Arial Nova Light" w:hAnsi="Arial Nova Light"/>
        </w:rPr>
        <w:t>обычное</w:t>
      </w:r>
      <w:r w:rsidRPr="008C2DBA">
        <w:rPr>
          <w:rFonts w:ascii="Arial Nova Light" w:hAnsi="Arial Nova Light"/>
        </w:rPr>
        <w:t xml:space="preserve"> поведение (скрытность, отказ от наблюдения в женской консультации) служит маркером неблагополучия</w:t>
      </w:r>
      <w:r w:rsidR="008C2454">
        <w:rPr>
          <w:rFonts w:ascii="Arial Nova Light" w:hAnsi="Arial Nova Light"/>
        </w:rPr>
        <w:t>.</w:t>
      </w:r>
      <w:r w:rsidR="008C2454" w:rsidRPr="008C2454">
        <w:rPr>
          <w:rFonts w:ascii="Arial Nova Light" w:hAnsi="Arial Nova Light"/>
        </w:rPr>
        <w:t xml:space="preserve"> </w:t>
      </w:r>
      <w:r w:rsidR="008C2454">
        <w:rPr>
          <w:rFonts w:ascii="Arial Nova Light" w:hAnsi="Arial Nova Light"/>
        </w:rPr>
        <w:t>Т</w:t>
      </w:r>
      <w:r w:rsidR="008C2454" w:rsidRPr="008C2DBA">
        <w:rPr>
          <w:rFonts w:ascii="Arial Nova Light" w:hAnsi="Arial Nova Light"/>
        </w:rPr>
        <w:t>акже выделяются уязвимые группы многодетных и находящихся в состоянии развода</w:t>
      </w:r>
      <w:r w:rsidR="008C2454">
        <w:rPr>
          <w:rFonts w:ascii="Arial Nova Light" w:hAnsi="Arial Nova Light"/>
        </w:rPr>
        <w:t>.</w:t>
      </w:r>
    </w:p>
    <w:p w14:paraId="2C743AA7" w14:textId="023E18CC" w:rsidR="008C2DBA" w:rsidRPr="008C2DBA" w:rsidRDefault="008C2DBA" w:rsidP="008C2DBA">
      <w:pPr>
        <w:jc w:val="both"/>
        <w:rPr>
          <w:rFonts w:ascii="Arial Nova Light" w:hAnsi="Arial Nova Light"/>
        </w:rPr>
      </w:pPr>
    </w:p>
    <w:p w14:paraId="66B26993" w14:textId="02335F47" w:rsidR="008C2DBA" w:rsidRPr="008C2454" w:rsidRDefault="008B2946" w:rsidP="008C2454">
      <w:pPr>
        <w:pStyle w:val="5"/>
        <w:jc w:val="both"/>
        <w:rPr>
          <w:rFonts w:ascii="Arial Nova Light" w:hAnsi="Arial Nova Light"/>
          <w:color w:val="00B050"/>
        </w:rPr>
      </w:pPr>
      <w:r>
        <w:rPr>
          <w:rFonts w:ascii="Arial Nova Light" w:hAnsi="Arial Nova Light"/>
          <w:color w:val="00B050"/>
        </w:rPr>
        <w:t>Другие партнерские организации</w:t>
      </w:r>
    </w:p>
    <w:p w14:paraId="65890B8F" w14:textId="77777777" w:rsidR="008C2DBA" w:rsidRPr="008C2DBA" w:rsidRDefault="008C2DBA" w:rsidP="008C2DBA">
      <w:pPr>
        <w:jc w:val="both"/>
        <w:rPr>
          <w:rFonts w:ascii="Arial Nova Light" w:hAnsi="Arial Nova Light"/>
        </w:rPr>
      </w:pPr>
    </w:p>
    <w:p w14:paraId="558D6103" w14:textId="020FD16D" w:rsidR="008C2DBA" w:rsidRPr="008C2DBA" w:rsidRDefault="008B2946" w:rsidP="008C2DBA">
      <w:pPr>
        <w:jc w:val="both"/>
        <w:rPr>
          <w:rFonts w:ascii="Arial Nova Light" w:hAnsi="Arial Nova Light"/>
        </w:rPr>
      </w:pPr>
      <w:r>
        <w:rPr>
          <w:rFonts w:ascii="Arial Nova Light" w:hAnsi="Arial Nova Light"/>
        </w:rPr>
        <w:t>С</w:t>
      </w:r>
      <w:r w:rsidR="008C2DBA" w:rsidRPr="008C2DBA">
        <w:rPr>
          <w:rFonts w:ascii="Arial Nova Light" w:hAnsi="Arial Nova Light"/>
        </w:rPr>
        <w:t>отрудники «активных» роддомов разделились на две группы: на активно сотрудничающих с разными организациями и на ограничивающихся взаимодействием с органами опеки и попечительства (</w:t>
      </w:r>
      <w:proofErr w:type="spellStart"/>
      <w:r w:rsidR="008C2DBA" w:rsidRPr="008C2DBA">
        <w:rPr>
          <w:rFonts w:ascii="Arial Nova Light" w:hAnsi="Arial Nova Light"/>
        </w:rPr>
        <w:t>ООиП</w:t>
      </w:r>
      <w:proofErr w:type="spellEnd"/>
      <w:r w:rsidR="008C2DBA" w:rsidRPr="008C2DBA">
        <w:rPr>
          <w:rFonts w:ascii="Arial Nova Light" w:hAnsi="Arial Nova Light"/>
        </w:rPr>
        <w:t>) – к последним примкнули и «неактивные» роддома (всего 5 ответов)</w:t>
      </w:r>
      <w:r w:rsidR="008C2454">
        <w:rPr>
          <w:rFonts w:ascii="Arial Nova Light" w:hAnsi="Arial Nova Light"/>
        </w:rPr>
        <w:t>.</w:t>
      </w:r>
    </w:p>
    <w:p w14:paraId="75320E36" w14:textId="77777777" w:rsidR="008C2454" w:rsidRDefault="008C2454" w:rsidP="008C2DBA">
      <w:pPr>
        <w:jc w:val="both"/>
        <w:rPr>
          <w:rFonts w:ascii="Arial Nova Light" w:hAnsi="Arial Nova Light"/>
        </w:rPr>
      </w:pPr>
    </w:p>
    <w:p w14:paraId="5573C808" w14:textId="3CBA7D61" w:rsidR="008C2DBA" w:rsidRDefault="008C2DBA" w:rsidP="008C2454">
      <w:pPr>
        <w:jc w:val="both"/>
        <w:rPr>
          <w:rFonts w:ascii="Arial Nova Light" w:hAnsi="Arial Nova Light"/>
        </w:rPr>
      </w:pPr>
      <w:r w:rsidRPr="008C2DBA">
        <w:rPr>
          <w:rFonts w:ascii="Arial Nova Light" w:hAnsi="Arial Nova Light"/>
        </w:rPr>
        <w:t>«Активно сотрудничающие» (3 ответа) сами ищут партнеров и даже критически оценивают тех, кого им предлагают</w:t>
      </w:r>
      <w:r w:rsidR="008C2454">
        <w:rPr>
          <w:rFonts w:ascii="Arial Nova Light" w:hAnsi="Arial Nova Light"/>
        </w:rPr>
        <w:t>. Такая активность взаимна:</w:t>
      </w:r>
      <w:r w:rsidRPr="008C2DBA">
        <w:rPr>
          <w:rFonts w:ascii="Arial Nova Light" w:hAnsi="Arial Nova Light"/>
        </w:rPr>
        <w:t xml:space="preserve"> многие названные партнеры – это НКО, которые сами </w:t>
      </w:r>
      <w:r w:rsidR="008C2454">
        <w:rPr>
          <w:rFonts w:ascii="Arial Nova Light" w:hAnsi="Arial Nova Light"/>
        </w:rPr>
        <w:t>проявляют инициативу в</w:t>
      </w:r>
      <w:r w:rsidRPr="008C2DBA">
        <w:rPr>
          <w:rFonts w:ascii="Arial Nova Light" w:hAnsi="Arial Nova Light"/>
        </w:rPr>
        <w:t xml:space="preserve"> отношения</w:t>
      </w:r>
      <w:r w:rsidR="008C2454">
        <w:rPr>
          <w:rFonts w:ascii="Arial Nova Light" w:hAnsi="Arial Nova Light"/>
        </w:rPr>
        <w:t>х</w:t>
      </w:r>
      <w:r w:rsidRPr="008C2DBA">
        <w:rPr>
          <w:rFonts w:ascii="Arial Nova Light" w:hAnsi="Arial Nova Light"/>
        </w:rPr>
        <w:t xml:space="preserve"> с медицинскими учреждениями:</w:t>
      </w:r>
      <w:r w:rsidR="008C2454">
        <w:rPr>
          <w:rFonts w:ascii="Arial Nova Light" w:hAnsi="Arial Nova Light"/>
        </w:rPr>
        <w:t xml:space="preserve"> БФ «</w:t>
      </w:r>
      <w:proofErr w:type="spellStart"/>
      <w:r w:rsidRPr="008C2DBA">
        <w:rPr>
          <w:rFonts w:ascii="Arial Nova Light" w:hAnsi="Arial Nova Light"/>
        </w:rPr>
        <w:t>Даунсайд</w:t>
      </w:r>
      <w:proofErr w:type="spellEnd"/>
      <w:r w:rsidRPr="008C2DBA">
        <w:rPr>
          <w:rFonts w:ascii="Arial Nova Light" w:hAnsi="Arial Nova Light"/>
        </w:rPr>
        <w:t xml:space="preserve"> Ап</w:t>
      </w:r>
      <w:r w:rsidR="008C2454">
        <w:rPr>
          <w:rFonts w:ascii="Arial Nova Light" w:hAnsi="Arial Nova Light"/>
        </w:rPr>
        <w:t>»</w:t>
      </w:r>
      <w:r w:rsidRPr="008C2DBA">
        <w:rPr>
          <w:rFonts w:ascii="Arial Nova Light" w:hAnsi="Arial Nova Light"/>
        </w:rPr>
        <w:t xml:space="preserve">, </w:t>
      </w:r>
      <w:r w:rsidR="008C2454">
        <w:rPr>
          <w:rFonts w:ascii="Arial Nova Light" w:hAnsi="Arial Nova Light"/>
        </w:rPr>
        <w:t xml:space="preserve">БФ «Свет в руках» (перинатальные потери), </w:t>
      </w:r>
      <w:r w:rsidRPr="008C2DBA">
        <w:rPr>
          <w:rFonts w:ascii="Arial Nova Light" w:hAnsi="Arial Nova Light"/>
        </w:rPr>
        <w:t>родительские организации</w:t>
      </w:r>
      <w:r w:rsidR="008C2454">
        <w:rPr>
          <w:rFonts w:ascii="Arial Nova Light" w:hAnsi="Arial Nova Light"/>
        </w:rPr>
        <w:t>, помогающие</w:t>
      </w:r>
      <w:r w:rsidRPr="008C2DBA">
        <w:rPr>
          <w:rFonts w:ascii="Arial Nova Light" w:hAnsi="Arial Nova Light"/>
        </w:rPr>
        <w:t xml:space="preserve"> дет</w:t>
      </w:r>
      <w:r w:rsidR="008C2454">
        <w:rPr>
          <w:rFonts w:ascii="Arial Nova Light" w:hAnsi="Arial Nova Light"/>
        </w:rPr>
        <w:t>ям</w:t>
      </w:r>
      <w:r w:rsidRPr="008C2DBA">
        <w:rPr>
          <w:rFonts w:ascii="Arial Nova Light" w:hAnsi="Arial Nova Light"/>
        </w:rPr>
        <w:t xml:space="preserve"> с различными редкими синдромами</w:t>
      </w:r>
      <w:r w:rsidR="008C2454">
        <w:rPr>
          <w:rFonts w:ascii="Arial Nova Light" w:hAnsi="Arial Nova Light"/>
        </w:rPr>
        <w:t>. Из государственных организаций самый активный партнер – «</w:t>
      </w:r>
      <w:r w:rsidRPr="008C2DBA">
        <w:rPr>
          <w:rFonts w:ascii="Arial Nova Light" w:hAnsi="Arial Nova Light"/>
        </w:rPr>
        <w:t>Маленькая мама</w:t>
      </w:r>
      <w:r w:rsidR="008C2454">
        <w:rPr>
          <w:rFonts w:ascii="Arial Nova Light" w:hAnsi="Arial Nova Light"/>
        </w:rPr>
        <w:t>».</w:t>
      </w:r>
    </w:p>
    <w:p w14:paraId="736E7679" w14:textId="77777777" w:rsidR="008C2454" w:rsidRPr="008C2DBA" w:rsidRDefault="008C2454" w:rsidP="008C2454">
      <w:pPr>
        <w:jc w:val="both"/>
        <w:rPr>
          <w:rFonts w:ascii="Arial Nova Light" w:hAnsi="Arial Nova Light"/>
        </w:rPr>
      </w:pPr>
    </w:p>
    <w:p w14:paraId="55CDBD10" w14:textId="6EF03983" w:rsidR="008C2DBA" w:rsidRPr="008C2454" w:rsidRDefault="008C2454" w:rsidP="008C2454">
      <w:pPr>
        <w:pStyle w:val="5"/>
        <w:rPr>
          <w:rFonts w:ascii="Arial Nova Light" w:hAnsi="Arial Nova Light"/>
          <w:color w:val="00B050"/>
        </w:rPr>
      </w:pPr>
      <w:r w:rsidRPr="008C2454">
        <w:rPr>
          <w:rFonts w:ascii="Arial Nova Light" w:hAnsi="Arial Nova Light"/>
          <w:color w:val="00B050"/>
        </w:rPr>
        <w:t>У</w:t>
      </w:r>
      <w:r w:rsidR="008C2DBA" w:rsidRPr="008C2454">
        <w:rPr>
          <w:rFonts w:ascii="Arial Nova Light" w:hAnsi="Arial Nova Light"/>
          <w:color w:val="00B050"/>
        </w:rPr>
        <w:t>довлетворен</w:t>
      </w:r>
      <w:r w:rsidRPr="008C2454">
        <w:rPr>
          <w:rFonts w:ascii="Arial Nova Light" w:hAnsi="Arial Nova Light"/>
          <w:color w:val="00B050"/>
        </w:rPr>
        <w:t>ность</w:t>
      </w:r>
      <w:r w:rsidR="008C2DBA" w:rsidRPr="008C2454">
        <w:rPr>
          <w:rFonts w:ascii="Arial Nova Light" w:hAnsi="Arial Nova Light"/>
          <w:color w:val="00B050"/>
        </w:rPr>
        <w:t xml:space="preserve"> взаимодействием с сотрудниками фонда </w:t>
      </w:r>
    </w:p>
    <w:p w14:paraId="50DAE6B4" w14:textId="77777777" w:rsidR="008C2DBA" w:rsidRPr="008C2DBA" w:rsidRDefault="008C2DBA" w:rsidP="008C2DBA">
      <w:pPr>
        <w:rPr>
          <w:rFonts w:ascii="Arial Nova Light" w:hAnsi="Arial Nova Light"/>
        </w:rPr>
      </w:pPr>
    </w:p>
    <w:p w14:paraId="174599F0" w14:textId="3AB64C6A" w:rsidR="008C2DBA" w:rsidRPr="008C2DBA" w:rsidRDefault="008C2DBA" w:rsidP="008B2946">
      <w:pPr>
        <w:rPr>
          <w:rFonts w:ascii="Arial Nova Light" w:hAnsi="Arial Nova Light"/>
        </w:rPr>
      </w:pPr>
      <w:r w:rsidRPr="008C2DBA">
        <w:rPr>
          <w:rFonts w:ascii="Arial Nova Light" w:hAnsi="Arial Nova Light"/>
        </w:rPr>
        <w:t xml:space="preserve">Все </w:t>
      </w:r>
      <w:r w:rsidR="008B2946">
        <w:rPr>
          <w:rFonts w:ascii="Arial Nova Light" w:hAnsi="Arial Nova Light"/>
        </w:rPr>
        <w:t>сотрудники «</w:t>
      </w:r>
      <w:r w:rsidRPr="008C2DBA">
        <w:rPr>
          <w:rFonts w:ascii="Arial Nova Light" w:hAnsi="Arial Nova Light"/>
        </w:rPr>
        <w:t>активны</w:t>
      </w:r>
      <w:r w:rsidR="008B2946">
        <w:rPr>
          <w:rFonts w:ascii="Arial Nova Light" w:hAnsi="Arial Nova Light"/>
        </w:rPr>
        <w:t>х»</w:t>
      </w:r>
      <w:r w:rsidRPr="008C2DBA">
        <w:rPr>
          <w:rFonts w:ascii="Arial Nova Light" w:hAnsi="Arial Nova Light"/>
        </w:rPr>
        <w:t xml:space="preserve"> роддом</w:t>
      </w:r>
      <w:r w:rsidR="008B2946">
        <w:rPr>
          <w:rFonts w:ascii="Arial Nova Light" w:hAnsi="Arial Nova Light"/>
        </w:rPr>
        <w:t>ов</w:t>
      </w:r>
      <w:r w:rsidRPr="008C2DBA">
        <w:rPr>
          <w:rFonts w:ascii="Arial Nova Light" w:hAnsi="Arial Nova Light"/>
        </w:rPr>
        <w:t xml:space="preserve"> (6) поставили 5 баллов</w:t>
      </w:r>
      <w:r w:rsidR="008C2454" w:rsidRPr="008C2454">
        <w:rPr>
          <w:rFonts w:ascii="Arial Nova Light" w:hAnsi="Arial Nova Light"/>
        </w:rPr>
        <w:t xml:space="preserve"> </w:t>
      </w:r>
      <w:r w:rsidR="008C2454" w:rsidRPr="008C2DBA">
        <w:rPr>
          <w:rFonts w:ascii="Arial Nova Light" w:hAnsi="Arial Nova Light"/>
        </w:rPr>
        <w:t>по 5-балльной шкале</w:t>
      </w:r>
      <w:r w:rsidR="008C2454">
        <w:rPr>
          <w:rFonts w:ascii="Arial Nova Light" w:hAnsi="Arial Nova Light"/>
        </w:rPr>
        <w:t>, п</w:t>
      </w:r>
      <w:r w:rsidRPr="008C2DBA">
        <w:rPr>
          <w:rFonts w:ascii="Arial Nova Light" w:hAnsi="Arial Nova Light"/>
        </w:rPr>
        <w:t>ри этом трое отметили оперативность работы</w:t>
      </w:r>
      <w:r w:rsidR="008C2454">
        <w:rPr>
          <w:rFonts w:ascii="Arial Nova Light" w:hAnsi="Arial Nova Light"/>
        </w:rPr>
        <w:t xml:space="preserve">. </w:t>
      </w:r>
      <w:r w:rsidRPr="008C2DBA">
        <w:rPr>
          <w:rFonts w:ascii="Arial Nova Light" w:hAnsi="Arial Nova Light"/>
        </w:rPr>
        <w:t xml:space="preserve">Один сотрудник отметил, </w:t>
      </w:r>
      <w:r w:rsidR="008B2946">
        <w:rPr>
          <w:rFonts w:ascii="Arial Nova Light" w:hAnsi="Arial Nova Light"/>
        </w:rPr>
        <w:t xml:space="preserve">что, несмотря на грамотную работу психолога, его слабое место – отсутствие </w:t>
      </w:r>
      <w:r w:rsidRPr="008C2DBA">
        <w:rPr>
          <w:rFonts w:ascii="Arial Nova Light" w:hAnsi="Arial Nova Light"/>
        </w:rPr>
        <w:t>знани</w:t>
      </w:r>
      <w:r w:rsidR="008B2946">
        <w:rPr>
          <w:rFonts w:ascii="Arial Nova Light" w:hAnsi="Arial Nova Light"/>
        </w:rPr>
        <w:t>я</w:t>
      </w:r>
      <w:r w:rsidRPr="008C2DBA">
        <w:rPr>
          <w:rFonts w:ascii="Arial Nova Light" w:hAnsi="Arial Nova Light"/>
        </w:rPr>
        <w:t xml:space="preserve"> иностранных языков</w:t>
      </w:r>
      <w:r w:rsidR="008B2946">
        <w:rPr>
          <w:rFonts w:ascii="Arial Nova Light" w:hAnsi="Arial Nova Light"/>
        </w:rPr>
        <w:t xml:space="preserve"> </w:t>
      </w:r>
      <w:r w:rsidRPr="008C2DBA">
        <w:rPr>
          <w:rFonts w:ascii="Arial Nova Light" w:hAnsi="Arial Nova Light"/>
        </w:rPr>
        <w:t>(таджикск</w:t>
      </w:r>
      <w:r w:rsidR="008B2946">
        <w:rPr>
          <w:rFonts w:ascii="Arial Nova Light" w:hAnsi="Arial Nova Light"/>
        </w:rPr>
        <w:t>ого</w:t>
      </w:r>
      <w:r w:rsidRPr="008C2DBA">
        <w:rPr>
          <w:rFonts w:ascii="Arial Nova Light" w:hAnsi="Arial Nova Light"/>
        </w:rPr>
        <w:t>, узбекск</w:t>
      </w:r>
      <w:r w:rsidR="008B2946">
        <w:rPr>
          <w:rFonts w:ascii="Arial Nova Light" w:hAnsi="Arial Nova Light"/>
        </w:rPr>
        <w:t>ого</w:t>
      </w:r>
      <w:r w:rsidRPr="008C2DBA">
        <w:rPr>
          <w:rFonts w:ascii="Arial Nova Light" w:hAnsi="Arial Nova Light"/>
        </w:rPr>
        <w:t>)</w:t>
      </w:r>
      <w:r w:rsidR="008B2946">
        <w:rPr>
          <w:rFonts w:ascii="Arial Nova Light" w:hAnsi="Arial Nova Light"/>
        </w:rPr>
        <w:t>.</w:t>
      </w:r>
    </w:p>
    <w:p w14:paraId="0C1398CE" w14:textId="77777777" w:rsidR="008C2454" w:rsidRPr="008C2DBA" w:rsidRDefault="008C2454" w:rsidP="008C2DBA">
      <w:pPr>
        <w:rPr>
          <w:rFonts w:ascii="Arial Nova Light" w:hAnsi="Arial Nova Light"/>
        </w:rPr>
      </w:pPr>
    </w:p>
    <w:p w14:paraId="2BC4D840" w14:textId="77777777" w:rsidR="008C2454" w:rsidRPr="009963B3" w:rsidRDefault="008C2454" w:rsidP="009963B3">
      <w:pPr>
        <w:pStyle w:val="5"/>
        <w:rPr>
          <w:rFonts w:ascii="Arial Nova Light" w:hAnsi="Arial Nova Light"/>
          <w:color w:val="00B050"/>
        </w:rPr>
      </w:pPr>
      <w:r w:rsidRPr="009963B3">
        <w:rPr>
          <w:rFonts w:ascii="Arial Nova Light" w:hAnsi="Arial Nova Light"/>
          <w:color w:val="00B050"/>
        </w:rPr>
        <w:t>Устойчивость</w:t>
      </w:r>
      <w:r w:rsidR="008C2DBA" w:rsidRPr="009963B3">
        <w:rPr>
          <w:rFonts w:ascii="Arial Nova Light" w:hAnsi="Arial Nova Light"/>
          <w:color w:val="00B050"/>
        </w:rPr>
        <w:t xml:space="preserve"> результат</w:t>
      </w:r>
      <w:r w:rsidRPr="009963B3">
        <w:rPr>
          <w:rFonts w:ascii="Arial Nova Light" w:hAnsi="Arial Nova Light"/>
          <w:color w:val="00B050"/>
        </w:rPr>
        <w:t>а</w:t>
      </w:r>
      <w:r w:rsidR="008C2DBA" w:rsidRPr="009963B3">
        <w:rPr>
          <w:rFonts w:ascii="Arial Nova Light" w:hAnsi="Arial Nova Light"/>
          <w:color w:val="00B050"/>
        </w:rPr>
        <w:t>, когда отказ удается предотвратить</w:t>
      </w:r>
    </w:p>
    <w:p w14:paraId="1B9C1BBA" w14:textId="77777777" w:rsidR="008C2454" w:rsidRDefault="008C2454" w:rsidP="008C2DBA">
      <w:pPr>
        <w:rPr>
          <w:rFonts w:ascii="Arial Nova Light" w:hAnsi="Arial Nova Light"/>
        </w:rPr>
      </w:pPr>
    </w:p>
    <w:p w14:paraId="25541204" w14:textId="74CF3CAA" w:rsidR="008C2DBA" w:rsidRPr="008C2DBA" w:rsidRDefault="008B2946" w:rsidP="009963B3">
      <w:pPr>
        <w:jc w:val="both"/>
        <w:rPr>
          <w:rFonts w:ascii="Arial Nova Light" w:hAnsi="Arial Nova Light"/>
        </w:rPr>
      </w:pPr>
      <w:r>
        <w:rPr>
          <w:rFonts w:ascii="Arial Nova Light" w:hAnsi="Arial Nova Light"/>
        </w:rPr>
        <w:lastRenderedPageBreak/>
        <w:t>Оценки по 5-балльной шкале</w:t>
      </w:r>
      <w:r w:rsidR="008C2DBA" w:rsidRPr="008C2DBA">
        <w:rPr>
          <w:rFonts w:ascii="Arial Nova Light" w:hAnsi="Arial Nova Light"/>
        </w:rPr>
        <w:t xml:space="preserve"> были разнообразными:</w:t>
      </w:r>
    </w:p>
    <w:p w14:paraId="2543F61A" w14:textId="5648AA16" w:rsidR="008C2DBA" w:rsidRPr="009963B3" w:rsidRDefault="008C2DBA" w:rsidP="009963B3">
      <w:pPr>
        <w:jc w:val="both"/>
        <w:rPr>
          <w:rFonts w:ascii="Arial Nova Light" w:hAnsi="Arial Nova Light"/>
          <w:i/>
          <w:iCs/>
        </w:rPr>
      </w:pPr>
      <w:r w:rsidRPr="008C2DBA">
        <w:rPr>
          <w:rFonts w:ascii="Arial Nova Light" w:hAnsi="Arial Nova Light"/>
        </w:rPr>
        <w:t>•</w:t>
      </w:r>
      <w:r w:rsidRPr="008C2DBA">
        <w:rPr>
          <w:rFonts w:ascii="Arial Nova Light" w:hAnsi="Arial Nova Light"/>
        </w:rPr>
        <w:tab/>
        <w:t>5 баллов</w:t>
      </w:r>
      <w:r w:rsidR="009963B3">
        <w:rPr>
          <w:rFonts w:ascii="Arial Nova Light" w:hAnsi="Arial Nova Light"/>
        </w:rPr>
        <w:t xml:space="preserve"> – 1 ответ</w:t>
      </w:r>
      <w:r w:rsidRPr="008C2DBA">
        <w:rPr>
          <w:rFonts w:ascii="Arial Nova Light" w:hAnsi="Arial Nova Light"/>
        </w:rPr>
        <w:t xml:space="preserve">: </w:t>
      </w:r>
      <w:r w:rsidR="009963B3" w:rsidRPr="009963B3">
        <w:rPr>
          <w:rFonts w:ascii="Arial Nova Light" w:hAnsi="Arial Nova Light"/>
          <w:i/>
          <w:iCs/>
        </w:rPr>
        <w:t>«</w:t>
      </w:r>
      <w:r w:rsidRPr="009963B3">
        <w:rPr>
          <w:rFonts w:ascii="Arial Nova Light" w:hAnsi="Arial Nova Light"/>
          <w:i/>
          <w:iCs/>
        </w:rPr>
        <w:t>Психологи очень опытные, имеют возможность помещать женщин в кризисный центр, оттуда отписываются, присылают фото, когда женщина уходит домой</w:t>
      </w:r>
      <w:r w:rsidR="009963B3" w:rsidRPr="009963B3">
        <w:rPr>
          <w:rFonts w:ascii="Arial Nova Light" w:hAnsi="Arial Nova Light"/>
          <w:i/>
          <w:iCs/>
        </w:rPr>
        <w:t>»</w:t>
      </w:r>
    </w:p>
    <w:p w14:paraId="61C41641" w14:textId="2A9076F8" w:rsidR="008C2DBA" w:rsidRPr="008B2946" w:rsidRDefault="008C2DBA" w:rsidP="009963B3">
      <w:pPr>
        <w:jc w:val="both"/>
        <w:rPr>
          <w:rFonts w:ascii="Arial Nova Light" w:hAnsi="Arial Nova Light"/>
          <w:i/>
          <w:iCs/>
        </w:rPr>
      </w:pPr>
      <w:r w:rsidRPr="008C2DBA">
        <w:rPr>
          <w:rFonts w:ascii="Arial Nova Light" w:hAnsi="Arial Nova Light"/>
        </w:rPr>
        <w:t>•</w:t>
      </w:r>
      <w:r w:rsidRPr="008C2DBA">
        <w:rPr>
          <w:rFonts w:ascii="Arial Nova Light" w:hAnsi="Arial Nova Light"/>
        </w:rPr>
        <w:tab/>
        <w:t>4 балла</w:t>
      </w:r>
      <w:r w:rsidR="009963B3">
        <w:rPr>
          <w:rFonts w:ascii="Arial Nova Light" w:hAnsi="Arial Nova Light"/>
        </w:rPr>
        <w:t xml:space="preserve"> – 3 ответа, например, </w:t>
      </w:r>
      <w:r w:rsidR="009963B3" w:rsidRPr="009963B3">
        <w:rPr>
          <w:rFonts w:ascii="Arial Nova Light" w:hAnsi="Arial Nova Light"/>
          <w:i/>
          <w:iCs/>
        </w:rPr>
        <w:t>«</w:t>
      </w:r>
      <w:r w:rsidRPr="009963B3">
        <w:rPr>
          <w:rFonts w:ascii="Arial Nova Light" w:hAnsi="Arial Nova Light"/>
          <w:i/>
          <w:iCs/>
        </w:rPr>
        <w:t>Душа всегда не совсем спокойна. Важно знать, что женщина не в непонятной ситуации, что с ребенком и с ней все нормально, и оказывается помощь</w:t>
      </w:r>
      <w:r w:rsidR="009963B3" w:rsidRPr="009963B3">
        <w:rPr>
          <w:rFonts w:ascii="Arial Nova Light" w:hAnsi="Arial Nova Light"/>
          <w:i/>
          <w:iCs/>
        </w:rPr>
        <w:t>».</w:t>
      </w:r>
    </w:p>
    <w:p w14:paraId="424E8281" w14:textId="28530C2B" w:rsidR="008C2DBA" w:rsidRDefault="008C2DBA" w:rsidP="009963B3">
      <w:pPr>
        <w:jc w:val="both"/>
        <w:rPr>
          <w:rFonts w:ascii="Arial Nova Light" w:hAnsi="Arial Nova Light"/>
        </w:rPr>
      </w:pPr>
      <w:r w:rsidRPr="008B2946">
        <w:rPr>
          <w:rFonts w:ascii="Arial Nova Light" w:hAnsi="Arial Nova Light"/>
        </w:rPr>
        <w:t>•</w:t>
      </w:r>
      <w:r w:rsidRPr="008B2946">
        <w:rPr>
          <w:rFonts w:ascii="Arial Nova Light" w:hAnsi="Arial Nova Light"/>
        </w:rPr>
        <w:tab/>
        <w:t>3 балла</w:t>
      </w:r>
      <w:r w:rsidR="009963B3" w:rsidRPr="008B2946">
        <w:rPr>
          <w:rFonts w:ascii="Arial Nova Light" w:hAnsi="Arial Nova Light"/>
        </w:rPr>
        <w:t xml:space="preserve"> – 1 ответ.</w:t>
      </w:r>
    </w:p>
    <w:p w14:paraId="150699D3" w14:textId="77777777" w:rsidR="008B2946" w:rsidRPr="008B2946" w:rsidRDefault="008B2946" w:rsidP="009963B3">
      <w:pPr>
        <w:jc w:val="both"/>
        <w:rPr>
          <w:rFonts w:ascii="Arial Nova Light" w:hAnsi="Arial Nova Light"/>
        </w:rPr>
      </w:pPr>
    </w:p>
    <w:p w14:paraId="3CC12C00" w14:textId="3E7EFA3F" w:rsidR="008C2DBA" w:rsidRPr="008B2946" w:rsidRDefault="008C2DBA" w:rsidP="009963B3">
      <w:pPr>
        <w:jc w:val="both"/>
        <w:rPr>
          <w:rFonts w:ascii="Arial Nova Light" w:hAnsi="Arial Nova Light"/>
        </w:rPr>
      </w:pPr>
      <w:r w:rsidRPr="008B2946">
        <w:rPr>
          <w:rFonts w:ascii="Arial Nova Light" w:hAnsi="Arial Nova Light"/>
        </w:rPr>
        <w:t>Двое респондентов затруднились поставить конкретный балл</w:t>
      </w:r>
      <w:r w:rsidR="008B2946" w:rsidRPr="008B2946">
        <w:rPr>
          <w:rFonts w:ascii="Arial Nova Light" w:hAnsi="Arial Nova Light"/>
        </w:rPr>
        <w:t xml:space="preserve"> – один описал опыт и предложил «</w:t>
      </w:r>
      <w:r w:rsidRPr="008B2946">
        <w:rPr>
          <w:rFonts w:ascii="Arial Nova Light" w:hAnsi="Arial Nova Light"/>
        </w:rPr>
        <w:t>прикин</w:t>
      </w:r>
      <w:r w:rsidR="008B2946" w:rsidRPr="008B2946">
        <w:rPr>
          <w:rFonts w:ascii="Arial Nova Light" w:hAnsi="Arial Nova Light"/>
        </w:rPr>
        <w:t>уть</w:t>
      </w:r>
      <w:r w:rsidRPr="008B2946">
        <w:rPr>
          <w:rFonts w:ascii="Arial Nova Light" w:hAnsi="Arial Nova Light"/>
        </w:rPr>
        <w:t xml:space="preserve"> по баллам»</w:t>
      </w:r>
      <w:r w:rsidR="008B2946" w:rsidRPr="008B2946">
        <w:rPr>
          <w:rFonts w:ascii="Arial Nova Light" w:hAnsi="Arial Nova Light"/>
        </w:rPr>
        <w:t xml:space="preserve"> интервьюеру (в практике</w:t>
      </w:r>
      <w:r w:rsidRPr="008B2946">
        <w:rPr>
          <w:rFonts w:ascii="Arial Nova Light" w:hAnsi="Arial Nova Light"/>
        </w:rPr>
        <w:t xml:space="preserve"> были </w:t>
      </w:r>
      <w:r w:rsidR="008B2946" w:rsidRPr="008B2946">
        <w:rPr>
          <w:rFonts w:ascii="Arial Nova Light" w:hAnsi="Arial Nova Light"/>
        </w:rPr>
        <w:t>два</w:t>
      </w:r>
      <w:r w:rsidRPr="008B2946">
        <w:rPr>
          <w:rFonts w:ascii="Arial Nova Light" w:hAnsi="Arial Nova Light"/>
        </w:rPr>
        <w:t xml:space="preserve"> случая, когда возникали сомнения </w:t>
      </w:r>
      <w:r w:rsidR="008B2946" w:rsidRPr="008B2946">
        <w:rPr>
          <w:rFonts w:ascii="Arial Nova Light" w:hAnsi="Arial Nova Light"/>
        </w:rPr>
        <w:t xml:space="preserve">в благополучном исходе), другой счел, что </w:t>
      </w:r>
      <w:r w:rsidRPr="008B2946">
        <w:rPr>
          <w:rFonts w:ascii="Arial Nova Light" w:hAnsi="Arial Nova Light"/>
        </w:rPr>
        <w:t>«</w:t>
      </w:r>
      <w:r w:rsidR="008B2946" w:rsidRPr="008B2946">
        <w:rPr>
          <w:rFonts w:ascii="Arial Nova Light" w:hAnsi="Arial Nova Light"/>
        </w:rPr>
        <w:t>н</w:t>
      </w:r>
      <w:r w:rsidRPr="008B2946">
        <w:rPr>
          <w:rFonts w:ascii="Arial Nova Light" w:hAnsi="Arial Nova Light"/>
        </w:rPr>
        <w:t>еправомерно так оценивать»</w:t>
      </w:r>
      <w:r w:rsidR="008B2946" w:rsidRPr="008B2946">
        <w:rPr>
          <w:rFonts w:ascii="Arial Nova Light" w:hAnsi="Arial Nova Light"/>
        </w:rPr>
        <w:t xml:space="preserve">, поскольку </w:t>
      </w:r>
      <w:r w:rsidRPr="008B2946">
        <w:rPr>
          <w:rFonts w:ascii="Arial Nova Light" w:hAnsi="Arial Nova Light"/>
        </w:rPr>
        <w:t xml:space="preserve">положительный результат не всегда зависит от </w:t>
      </w:r>
      <w:r w:rsidR="008B2946" w:rsidRPr="008B2946">
        <w:rPr>
          <w:rFonts w:ascii="Arial Nova Light" w:hAnsi="Arial Nova Light"/>
        </w:rPr>
        <w:t>специалистов и может обернуться непредсказуемо (</w:t>
      </w:r>
      <w:r w:rsidR="008B2946" w:rsidRPr="008B2946">
        <w:rPr>
          <w:rFonts w:ascii="Arial Nova Light" w:hAnsi="Arial Nova Light"/>
          <w:i/>
          <w:iCs/>
        </w:rPr>
        <w:t>«ж</w:t>
      </w:r>
      <w:r w:rsidRPr="008B2946">
        <w:rPr>
          <w:rFonts w:ascii="Arial Nova Light" w:hAnsi="Arial Nova Light"/>
          <w:i/>
          <w:iCs/>
        </w:rPr>
        <w:t>енщина ушла из кризисного центра и оставила ребенка, хотя все сработали хорошо, и она в момент выписки была довольна</w:t>
      </w:r>
      <w:r w:rsidR="008B2946" w:rsidRPr="008B2946">
        <w:rPr>
          <w:rFonts w:ascii="Arial Nova Light" w:hAnsi="Arial Nova Light"/>
          <w:i/>
          <w:iCs/>
        </w:rPr>
        <w:t>»</w:t>
      </w:r>
      <w:r w:rsidR="008B2946" w:rsidRPr="008B2946">
        <w:rPr>
          <w:rFonts w:ascii="Arial Nova Light" w:hAnsi="Arial Nova Light"/>
        </w:rPr>
        <w:t>).</w:t>
      </w:r>
      <w:r w:rsidRPr="008B2946">
        <w:rPr>
          <w:rFonts w:ascii="Arial Nova Light" w:hAnsi="Arial Nova Light"/>
        </w:rPr>
        <w:t xml:space="preserve"> </w:t>
      </w:r>
    </w:p>
    <w:p w14:paraId="591912D4" w14:textId="77777777" w:rsidR="008C2454" w:rsidRPr="008B2946" w:rsidRDefault="008C2454" w:rsidP="008C2DBA">
      <w:pPr>
        <w:rPr>
          <w:rFonts w:ascii="Arial Nova Light" w:hAnsi="Arial Nova Light"/>
        </w:rPr>
      </w:pPr>
    </w:p>
    <w:p w14:paraId="2BA9B29F" w14:textId="0EE62305" w:rsidR="008C2454" w:rsidRPr="004952FD" w:rsidRDefault="004952FD" w:rsidP="004952FD">
      <w:pPr>
        <w:pStyle w:val="5"/>
        <w:rPr>
          <w:rFonts w:ascii="Arial Nova Light" w:hAnsi="Arial Nova Light"/>
          <w:color w:val="00B050"/>
        </w:rPr>
      </w:pPr>
      <w:r w:rsidRPr="004952FD">
        <w:rPr>
          <w:rFonts w:ascii="Arial Nova Light" w:hAnsi="Arial Nova Light"/>
          <w:color w:val="00B050"/>
        </w:rPr>
        <w:t>Предложения для улучшения</w:t>
      </w:r>
      <w:r w:rsidR="008C2454" w:rsidRPr="004952FD">
        <w:rPr>
          <w:rFonts w:ascii="Arial Nova Light" w:hAnsi="Arial Nova Light"/>
          <w:color w:val="00B050"/>
        </w:rPr>
        <w:t xml:space="preserve"> процесс</w:t>
      </w:r>
      <w:r w:rsidRPr="004952FD">
        <w:rPr>
          <w:rFonts w:ascii="Arial Nova Light" w:hAnsi="Arial Nova Light"/>
          <w:color w:val="00B050"/>
        </w:rPr>
        <w:t>а</w:t>
      </w:r>
      <w:r w:rsidR="008C2454" w:rsidRPr="004952FD">
        <w:rPr>
          <w:rFonts w:ascii="Arial Nova Light" w:hAnsi="Arial Nova Light"/>
          <w:color w:val="00B050"/>
        </w:rPr>
        <w:t xml:space="preserve"> передачи информации о судьбе женщины и ребенка после выписки</w:t>
      </w:r>
    </w:p>
    <w:p w14:paraId="39AFE324" w14:textId="77777777" w:rsidR="008C2454" w:rsidRDefault="008C2454" w:rsidP="008C2DBA">
      <w:pPr>
        <w:rPr>
          <w:rFonts w:ascii="Arial Nova Light" w:hAnsi="Arial Nova Light"/>
        </w:rPr>
      </w:pPr>
    </w:p>
    <w:p w14:paraId="59C1DCA8" w14:textId="31F42FF9" w:rsidR="008C2DBA" w:rsidRPr="008C2DBA" w:rsidRDefault="008C2DBA" w:rsidP="000D0330">
      <w:pPr>
        <w:jc w:val="both"/>
        <w:rPr>
          <w:rFonts w:ascii="Arial Nova Light" w:hAnsi="Arial Nova Light"/>
        </w:rPr>
      </w:pPr>
      <w:r w:rsidRPr="008C2DBA">
        <w:rPr>
          <w:rFonts w:ascii="Arial Nova Light" w:hAnsi="Arial Nova Light"/>
        </w:rPr>
        <w:t>Все озвученные пожелания касаются информирования о дальнейшей судьбе женщин:</w:t>
      </w:r>
    </w:p>
    <w:p w14:paraId="7D3AFF01" w14:textId="742B2601" w:rsidR="008C2DBA" w:rsidRPr="000D0330" w:rsidRDefault="000D0330" w:rsidP="00FB0D41">
      <w:pPr>
        <w:pStyle w:val="ae"/>
        <w:numPr>
          <w:ilvl w:val="0"/>
          <w:numId w:val="10"/>
        </w:numPr>
        <w:jc w:val="both"/>
        <w:rPr>
          <w:rFonts w:ascii="Arial Nova Light" w:hAnsi="Arial Nova Light"/>
          <w:sz w:val="24"/>
          <w:szCs w:val="24"/>
        </w:rPr>
      </w:pPr>
      <w:r w:rsidRPr="000D0330">
        <w:rPr>
          <w:rFonts w:ascii="Arial Nova Light" w:hAnsi="Arial Nova Light"/>
          <w:sz w:val="24"/>
          <w:szCs w:val="24"/>
        </w:rPr>
        <w:t>Ч</w:t>
      </w:r>
      <w:r w:rsidR="008C2DBA" w:rsidRPr="000D0330">
        <w:rPr>
          <w:rFonts w:ascii="Arial Nova Light" w:hAnsi="Arial Nova Light"/>
          <w:sz w:val="24"/>
          <w:szCs w:val="24"/>
        </w:rPr>
        <w:t>тобы нам сообщали через 6 месяцев, как поживает эта се</w:t>
      </w:r>
      <w:r w:rsidRPr="000D0330">
        <w:rPr>
          <w:rFonts w:ascii="Arial Nova Light" w:hAnsi="Arial Nova Light"/>
          <w:sz w:val="24"/>
          <w:szCs w:val="24"/>
        </w:rPr>
        <w:t>мья</w:t>
      </w:r>
    </w:p>
    <w:p w14:paraId="5B55D1BB" w14:textId="77777777" w:rsidR="008C2DBA" w:rsidRPr="000D0330" w:rsidRDefault="008C2DBA" w:rsidP="00FB0D41">
      <w:pPr>
        <w:pStyle w:val="ae"/>
        <w:numPr>
          <w:ilvl w:val="0"/>
          <w:numId w:val="10"/>
        </w:numPr>
        <w:jc w:val="both"/>
        <w:rPr>
          <w:rFonts w:ascii="Arial Nova Light" w:hAnsi="Arial Nova Light"/>
          <w:sz w:val="24"/>
          <w:szCs w:val="24"/>
        </w:rPr>
      </w:pPr>
      <w:r w:rsidRPr="000D0330">
        <w:rPr>
          <w:rFonts w:ascii="Arial Nova Light" w:hAnsi="Arial Nova Light"/>
          <w:sz w:val="24"/>
          <w:szCs w:val="24"/>
        </w:rPr>
        <w:t>Нужен алгоритм, чтобы автоматом поступала информация о том, как сложилась ситуация</w:t>
      </w:r>
    </w:p>
    <w:p w14:paraId="065BE341" w14:textId="77777777" w:rsidR="008C2DBA" w:rsidRPr="000D0330" w:rsidRDefault="008C2DBA" w:rsidP="00FB0D41">
      <w:pPr>
        <w:pStyle w:val="ae"/>
        <w:numPr>
          <w:ilvl w:val="0"/>
          <w:numId w:val="10"/>
        </w:numPr>
        <w:jc w:val="both"/>
        <w:rPr>
          <w:rFonts w:ascii="Arial Nova Light" w:hAnsi="Arial Nova Light"/>
          <w:sz w:val="24"/>
          <w:szCs w:val="24"/>
        </w:rPr>
      </w:pPr>
      <w:r w:rsidRPr="000D0330">
        <w:rPr>
          <w:rFonts w:ascii="Arial Nova Light" w:hAnsi="Arial Nova Light"/>
          <w:sz w:val="24"/>
          <w:szCs w:val="24"/>
        </w:rPr>
        <w:t>Если возможно, хочется получать информацию о женщинах (письмом на электронную почту)</w:t>
      </w:r>
    </w:p>
    <w:p w14:paraId="32F5EB22" w14:textId="77777777" w:rsidR="000D0330" w:rsidRDefault="008C2DBA" w:rsidP="000D0330">
      <w:pPr>
        <w:jc w:val="both"/>
        <w:rPr>
          <w:rFonts w:ascii="Arial Nova Light" w:hAnsi="Arial Nova Light"/>
        </w:rPr>
      </w:pPr>
      <w:r w:rsidRPr="008C2DBA">
        <w:rPr>
          <w:rFonts w:ascii="Arial Nova Light" w:hAnsi="Arial Nova Light"/>
        </w:rPr>
        <w:t xml:space="preserve">Не вполне понятно, почему сотрудники одних роддомов говорят о нехватке такой информации, а другие получают истории и фотографии, поскольку коммуникация со всеми строится по единым принципам. </w:t>
      </w:r>
    </w:p>
    <w:p w14:paraId="7E5C3606" w14:textId="77777777" w:rsidR="000D0330" w:rsidRDefault="000D0330" w:rsidP="000D0330">
      <w:pPr>
        <w:jc w:val="both"/>
        <w:rPr>
          <w:rFonts w:ascii="Arial Nova Light" w:hAnsi="Arial Nova Light"/>
        </w:rPr>
      </w:pPr>
    </w:p>
    <w:p w14:paraId="0E29F2CF" w14:textId="1F4A3EE9" w:rsidR="008C2DBA" w:rsidRPr="000D0330" w:rsidRDefault="000D0330" w:rsidP="000D0330">
      <w:pPr>
        <w:jc w:val="both"/>
        <w:rPr>
          <w:rFonts w:ascii="Arial Nova Light" w:hAnsi="Arial Nova Light"/>
          <w:b/>
          <w:bCs/>
        </w:rPr>
      </w:pPr>
      <w:r w:rsidRPr="000D0330">
        <w:rPr>
          <w:rFonts w:ascii="Arial Nova Light" w:hAnsi="Arial Nova Light"/>
          <w:b/>
          <w:bCs/>
        </w:rPr>
        <w:t>С</w:t>
      </w:r>
      <w:r w:rsidR="008C2DBA" w:rsidRPr="000D0330">
        <w:rPr>
          <w:rFonts w:ascii="Arial Nova Light" w:hAnsi="Arial Nova Light"/>
          <w:b/>
          <w:bCs/>
        </w:rPr>
        <w:t>ообщение о результатах работы можно усилить, ориентируясь на «формулу», которая складывается из пожеланий: получать на электронную почту информацию о жизни каждой сохраненной семьи в долгосрочной перспективе.</w:t>
      </w:r>
    </w:p>
    <w:p w14:paraId="0BAE9274" w14:textId="43353319" w:rsidR="004952FD" w:rsidRDefault="004952FD" w:rsidP="008C2DBA">
      <w:pPr>
        <w:rPr>
          <w:rFonts w:ascii="Arial Nova Light" w:hAnsi="Arial Nova Light"/>
        </w:rPr>
      </w:pPr>
    </w:p>
    <w:p w14:paraId="1A92E84D" w14:textId="43B4CD3B" w:rsidR="008C2DBA" w:rsidRPr="000D0330" w:rsidRDefault="008C2DBA" w:rsidP="000D0330">
      <w:pPr>
        <w:pStyle w:val="5"/>
        <w:jc w:val="both"/>
        <w:rPr>
          <w:rFonts w:ascii="Arial Nova Light" w:hAnsi="Arial Nova Light"/>
          <w:color w:val="00B050"/>
        </w:rPr>
      </w:pPr>
      <w:r w:rsidRPr="000D0330">
        <w:rPr>
          <w:rFonts w:ascii="Arial Nova Light" w:hAnsi="Arial Nova Light"/>
          <w:color w:val="00B050"/>
        </w:rPr>
        <w:t>Какие еще виды помощи (от нашего фонда или кого-либо еще) нужны</w:t>
      </w:r>
      <w:r w:rsidR="000D0330" w:rsidRPr="000D0330">
        <w:rPr>
          <w:rFonts w:ascii="Arial Nova Light" w:hAnsi="Arial Nova Light"/>
          <w:color w:val="00B050"/>
        </w:rPr>
        <w:t xml:space="preserve"> женщинам </w:t>
      </w:r>
      <w:r w:rsidRPr="000D0330">
        <w:rPr>
          <w:rFonts w:ascii="Arial Nova Light" w:hAnsi="Arial Nova Light"/>
          <w:color w:val="00B050"/>
        </w:rPr>
        <w:t>в трудной жизненной ситуации</w:t>
      </w:r>
    </w:p>
    <w:p w14:paraId="10E6890C" w14:textId="77777777" w:rsidR="008C2DBA" w:rsidRPr="008C2DBA" w:rsidRDefault="008C2DBA" w:rsidP="008C2DBA">
      <w:pPr>
        <w:rPr>
          <w:rFonts w:ascii="Arial Nova Light" w:hAnsi="Arial Nova Light"/>
        </w:rPr>
      </w:pPr>
    </w:p>
    <w:p w14:paraId="1A43C82B" w14:textId="1E962564" w:rsidR="008C2DBA" w:rsidRDefault="008C2DBA" w:rsidP="00306CA0">
      <w:pPr>
        <w:jc w:val="both"/>
        <w:rPr>
          <w:rFonts w:ascii="Arial Nova Light" w:hAnsi="Arial Nova Light"/>
        </w:rPr>
      </w:pPr>
      <w:r w:rsidRPr="008C2DBA">
        <w:rPr>
          <w:rFonts w:ascii="Arial Nova Light" w:hAnsi="Arial Nova Light"/>
        </w:rPr>
        <w:t xml:space="preserve">По своему видению необходимой помощи для женщин сотрудники роддомов разделились на две группы с сильно контрастирующими мнениями. Трое отмечают потребность в «системной помощи» </w:t>
      </w:r>
      <w:r w:rsidR="004C73A7" w:rsidRPr="008C2DBA">
        <w:rPr>
          <w:rFonts w:ascii="Arial Nova Light" w:hAnsi="Arial Nova Light"/>
        </w:rPr>
        <w:t>–</w:t>
      </w:r>
      <w:r w:rsidRPr="008C2DBA">
        <w:rPr>
          <w:rFonts w:ascii="Arial Nova Light" w:hAnsi="Arial Nova Light"/>
        </w:rPr>
        <w:t xml:space="preserve"> напрямую или предлагая свой вариант такой «системы» (и даже своими руками стараются «вписать» в существующую систему тех, кто из-за отсутствия гражданства РФ из нее «выпадает»):</w:t>
      </w:r>
      <w:r w:rsidR="00306CA0" w:rsidRPr="00306CA0">
        <w:rPr>
          <w:rFonts w:ascii="Arial Nova Light" w:hAnsi="Arial Nova Light"/>
        </w:rPr>
        <w:t xml:space="preserve"> </w:t>
      </w:r>
      <w:r w:rsidR="00306CA0">
        <w:rPr>
          <w:rFonts w:ascii="Arial Nova Light" w:hAnsi="Arial Nova Light"/>
        </w:rPr>
        <w:t>«</w:t>
      </w:r>
      <w:r w:rsidRPr="008C2DBA">
        <w:rPr>
          <w:rFonts w:ascii="Arial Nova Light" w:hAnsi="Arial Nova Light"/>
        </w:rPr>
        <w:t>Иногда делаем что-то для женщин своими силами: для гражданки Киргизии добились "коробки Собянина", помогли с нотариальным заверением перевода</w:t>
      </w:r>
      <w:r w:rsidR="00306CA0">
        <w:rPr>
          <w:rFonts w:ascii="Arial Nova Light" w:hAnsi="Arial Nova Light"/>
        </w:rPr>
        <w:t>»</w:t>
      </w:r>
      <w:r w:rsidRPr="008C2DBA">
        <w:rPr>
          <w:rFonts w:ascii="Arial Nova Light" w:hAnsi="Arial Nova Light"/>
        </w:rPr>
        <w:t>.</w:t>
      </w:r>
      <w:r w:rsidR="00306CA0">
        <w:rPr>
          <w:rFonts w:ascii="Arial Nova Light" w:hAnsi="Arial Nova Light"/>
        </w:rPr>
        <w:t xml:space="preserve"> Обозначают и границы такой системы: сотрудники роддомов считают, что она должна начинать работать уже на этапе репродуктивного выбора (планирования / сохранения беременности) и в трудной жизненной ситуации продолжаться несколько лет после рождения ребенка.</w:t>
      </w:r>
    </w:p>
    <w:p w14:paraId="2B499CC7" w14:textId="77777777" w:rsidR="004C73A7" w:rsidRPr="008C2DBA" w:rsidRDefault="004C73A7" w:rsidP="004C73A7">
      <w:pPr>
        <w:jc w:val="both"/>
        <w:rPr>
          <w:rFonts w:ascii="Arial Nova Light" w:hAnsi="Arial Nova Light"/>
        </w:rPr>
      </w:pPr>
    </w:p>
    <w:p w14:paraId="1E18E085" w14:textId="1B32B34A" w:rsidR="008C2DBA" w:rsidRPr="008C2DBA" w:rsidRDefault="008C2DBA" w:rsidP="004C73A7">
      <w:pPr>
        <w:jc w:val="both"/>
        <w:rPr>
          <w:rFonts w:ascii="Arial Nova Light" w:hAnsi="Arial Nova Light"/>
        </w:rPr>
      </w:pPr>
      <w:r w:rsidRPr="008C2DBA">
        <w:rPr>
          <w:rFonts w:ascii="Arial Nova Light" w:hAnsi="Arial Nova Light"/>
        </w:rPr>
        <w:lastRenderedPageBreak/>
        <w:t xml:space="preserve">Остальные пятеро, включая сотрудников «неактивных» роддомов, либо затруднились ответить, либо сказали, что никакой дополнительной помощи не нужно, потому что все необходимое уже есть – у них в учреждении </w:t>
      </w:r>
      <w:r w:rsidR="004C73A7">
        <w:rPr>
          <w:rFonts w:ascii="Arial Nova Light" w:hAnsi="Arial Nova Light"/>
        </w:rPr>
        <w:t xml:space="preserve">(психолог) </w:t>
      </w:r>
      <w:r w:rsidRPr="008C2DBA">
        <w:rPr>
          <w:rFonts w:ascii="Arial Nova Light" w:hAnsi="Arial Nova Light"/>
        </w:rPr>
        <w:t xml:space="preserve">или </w:t>
      </w:r>
      <w:r w:rsidR="004C73A7">
        <w:rPr>
          <w:rFonts w:ascii="Arial Nova Light" w:hAnsi="Arial Nova Light"/>
        </w:rPr>
        <w:t>в сфере социальных услуг («</w:t>
      </w:r>
      <w:r w:rsidRPr="008C2DBA">
        <w:rPr>
          <w:rFonts w:ascii="Arial Nova Light" w:hAnsi="Arial Nova Light"/>
        </w:rPr>
        <w:t>Уже есть столько много решений для разных проблем</w:t>
      </w:r>
      <w:r w:rsidR="004C73A7">
        <w:rPr>
          <w:rFonts w:ascii="Arial Nova Light" w:hAnsi="Arial Nova Light"/>
        </w:rPr>
        <w:t>»).</w:t>
      </w:r>
    </w:p>
    <w:p w14:paraId="559F6103" w14:textId="77777777" w:rsidR="000D0330" w:rsidRDefault="000D0330" w:rsidP="008C2DBA">
      <w:pPr>
        <w:rPr>
          <w:rFonts w:ascii="Arial Nova Light" w:hAnsi="Arial Nova Light"/>
        </w:rPr>
      </w:pPr>
    </w:p>
    <w:p w14:paraId="5E3CAF4E" w14:textId="0A08608A" w:rsidR="000D0330" w:rsidRPr="000D0330" w:rsidRDefault="000D0330" w:rsidP="000D0330">
      <w:pPr>
        <w:pStyle w:val="5"/>
        <w:jc w:val="both"/>
        <w:rPr>
          <w:rFonts w:ascii="Arial Nova Light" w:hAnsi="Arial Nova Light"/>
          <w:color w:val="00B050"/>
        </w:rPr>
      </w:pPr>
      <w:r w:rsidRPr="000D0330">
        <w:rPr>
          <w:rFonts w:ascii="Arial Nova Light" w:hAnsi="Arial Nova Light"/>
          <w:color w:val="00B050"/>
        </w:rPr>
        <w:t>Какие еще виды помощи (от нашего фонда или кого-либо еще) нужны женщинам</w:t>
      </w:r>
      <w:r>
        <w:rPr>
          <w:rFonts w:ascii="Arial Nova Light" w:hAnsi="Arial Nova Light"/>
          <w:color w:val="00B050"/>
        </w:rPr>
        <w:t xml:space="preserve">, </w:t>
      </w:r>
      <w:r w:rsidRPr="000D0330">
        <w:rPr>
          <w:rFonts w:ascii="Arial Nova Light" w:hAnsi="Arial Nova Light"/>
          <w:color w:val="00B050"/>
        </w:rPr>
        <w:t>у которых родился или должен родиться ребенок с ОВЗ</w:t>
      </w:r>
    </w:p>
    <w:p w14:paraId="2CD0B857" w14:textId="77777777" w:rsidR="000D0330" w:rsidRDefault="000D0330" w:rsidP="000D0330">
      <w:pPr>
        <w:jc w:val="both"/>
        <w:rPr>
          <w:rFonts w:ascii="Arial Nova Light" w:hAnsi="Arial Nova Light"/>
        </w:rPr>
      </w:pPr>
    </w:p>
    <w:p w14:paraId="1AD15F4C" w14:textId="7398514C" w:rsidR="008C2DBA" w:rsidRDefault="008C2DBA" w:rsidP="000D0330">
      <w:pPr>
        <w:jc w:val="both"/>
        <w:rPr>
          <w:rFonts w:ascii="Arial Nova Light" w:hAnsi="Arial Nova Light"/>
        </w:rPr>
      </w:pPr>
      <w:r w:rsidRPr="008C2DBA">
        <w:rPr>
          <w:rFonts w:ascii="Arial Nova Light" w:hAnsi="Arial Nova Light"/>
        </w:rPr>
        <w:t>Предположений о помощи, которая нужна семьям детей с ОВЗ тоже было только три, но многие респонденты поясняют это тем, что детей с нарушениями развития быстро переводят в педиатрические стационары</w:t>
      </w:r>
      <w:r w:rsidR="00B13AD8">
        <w:rPr>
          <w:rFonts w:ascii="Arial Nova Light" w:hAnsi="Arial Nova Light"/>
        </w:rPr>
        <w:t>. Запросы включали в себя профилактику отказов</w:t>
      </w:r>
      <w:r w:rsidR="00B13AD8" w:rsidRPr="008C2DBA">
        <w:rPr>
          <w:rFonts w:ascii="Arial Nova Light" w:hAnsi="Arial Nova Light"/>
        </w:rPr>
        <w:t xml:space="preserve"> от детей с синдромом Дауна</w:t>
      </w:r>
      <w:r w:rsidR="00B13AD8">
        <w:rPr>
          <w:rFonts w:ascii="Arial Nova Light" w:hAnsi="Arial Nova Light"/>
        </w:rPr>
        <w:t>;</w:t>
      </w:r>
      <w:r w:rsidR="00B13AD8" w:rsidRPr="008C2DBA">
        <w:rPr>
          <w:rFonts w:ascii="Arial Nova Light" w:hAnsi="Arial Nova Light"/>
        </w:rPr>
        <w:t xml:space="preserve"> консультации после перинатальной смерти ребенка</w:t>
      </w:r>
      <w:r w:rsidR="00B13AD8">
        <w:rPr>
          <w:rFonts w:ascii="Arial Nova Light" w:hAnsi="Arial Nova Light"/>
        </w:rPr>
        <w:t xml:space="preserve"> и ф</w:t>
      </w:r>
      <w:r w:rsidRPr="008C2DBA">
        <w:rPr>
          <w:rFonts w:ascii="Arial Nova Light" w:hAnsi="Arial Nova Light"/>
        </w:rPr>
        <w:t>инансов</w:t>
      </w:r>
      <w:r w:rsidR="00B13AD8">
        <w:rPr>
          <w:rFonts w:ascii="Arial Nova Light" w:hAnsi="Arial Nova Light"/>
        </w:rPr>
        <w:t>ую</w:t>
      </w:r>
      <w:r w:rsidRPr="008C2DBA">
        <w:rPr>
          <w:rFonts w:ascii="Arial Nova Light" w:hAnsi="Arial Nova Light"/>
        </w:rPr>
        <w:t xml:space="preserve"> помощь</w:t>
      </w:r>
      <w:r w:rsidR="00B13AD8">
        <w:rPr>
          <w:rFonts w:ascii="Arial Nova Light" w:hAnsi="Arial Nova Light"/>
        </w:rPr>
        <w:t xml:space="preserve"> («р</w:t>
      </w:r>
      <w:r w:rsidRPr="008C2DBA">
        <w:rPr>
          <w:rFonts w:ascii="Arial Nova Light" w:hAnsi="Arial Nova Light"/>
        </w:rPr>
        <w:t>еабилитация – это дорого</w:t>
      </w:r>
      <w:r w:rsidR="00B13AD8">
        <w:rPr>
          <w:rFonts w:ascii="Arial Nova Light" w:hAnsi="Arial Nova Light"/>
        </w:rPr>
        <w:t>!»).</w:t>
      </w:r>
      <w:r w:rsidRPr="008C2DBA">
        <w:rPr>
          <w:rFonts w:ascii="Arial Nova Light" w:hAnsi="Arial Nova Light"/>
        </w:rPr>
        <w:t xml:space="preserve"> </w:t>
      </w:r>
    </w:p>
    <w:p w14:paraId="38342C61" w14:textId="77777777" w:rsidR="000D0330" w:rsidRPr="008C2DBA" w:rsidRDefault="000D0330" w:rsidP="000D0330">
      <w:pPr>
        <w:jc w:val="both"/>
        <w:rPr>
          <w:rFonts w:ascii="Arial Nova Light" w:hAnsi="Arial Nova Light"/>
        </w:rPr>
      </w:pPr>
    </w:p>
    <w:p w14:paraId="6D41A8D8" w14:textId="7FBEB780" w:rsidR="008C2DBA" w:rsidRPr="000D0330" w:rsidRDefault="008C2DBA" w:rsidP="000D0330">
      <w:pPr>
        <w:jc w:val="both"/>
        <w:rPr>
          <w:rFonts w:ascii="Arial Nova Light" w:hAnsi="Arial Nova Light"/>
          <w:b/>
          <w:bCs/>
        </w:rPr>
      </w:pPr>
      <w:r w:rsidRPr="000D0330">
        <w:rPr>
          <w:rFonts w:ascii="Arial Nova Light" w:hAnsi="Arial Nova Light"/>
          <w:b/>
          <w:bCs/>
        </w:rPr>
        <w:t>Интересно, что идеи о дополнительной помощи активнее всего предлагали сотрудники роддомов, которые уже активно сотрудничают с другими НКО по разным вопросам. Похоже, что чем больше роддома включены в фактическое взаимодействие с поставщиками разных социальных услуг, тем более широкую картину потребностей они видят.</w:t>
      </w:r>
    </w:p>
    <w:p w14:paraId="5292B73A" w14:textId="77777777" w:rsidR="000D0330" w:rsidRPr="008C2DBA" w:rsidRDefault="000D0330" w:rsidP="000D0330">
      <w:pPr>
        <w:jc w:val="both"/>
        <w:rPr>
          <w:rFonts w:ascii="Arial Nova Light" w:hAnsi="Arial Nova Light"/>
        </w:rPr>
      </w:pPr>
    </w:p>
    <w:p w14:paraId="0AF75631" w14:textId="346CAC59" w:rsidR="008C2DBA" w:rsidRDefault="00B13AD8" w:rsidP="000D0330">
      <w:pPr>
        <w:jc w:val="both"/>
        <w:rPr>
          <w:rFonts w:ascii="Arial Nova Light" w:hAnsi="Arial Nova Light"/>
        </w:rPr>
      </w:pPr>
      <w:r>
        <w:rPr>
          <w:rFonts w:ascii="Arial Nova Light" w:hAnsi="Arial Nova Light"/>
        </w:rPr>
        <w:t>В</w:t>
      </w:r>
      <w:r w:rsidR="008C2DBA" w:rsidRPr="008C2DBA">
        <w:rPr>
          <w:rFonts w:ascii="Arial Nova Light" w:hAnsi="Arial Nova Light"/>
        </w:rPr>
        <w:t xml:space="preserve"> двух случаях интервью послужило стимулом для запроса со стороны сотрудника роддома на информацию о потенциальных партнерах. Мы передали контакты организации, поддерживающей женщин после антенатальных / перинатальных потерь (БФ «Свет в руках»), и организаций, осуществляющих </w:t>
      </w:r>
      <w:proofErr w:type="spellStart"/>
      <w:r w:rsidR="008C2DBA" w:rsidRPr="008C2DBA">
        <w:rPr>
          <w:rFonts w:ascii="Arial Nova Light" w:hAnsi="Arial Nova Light"/>
        </w:rPr>
        <w:t>предабортное</w:t>
      </w:r>
      <w:proofErr w:type="spellEnd"/>
      <w:r w:rsidR="008C2DBA" w:rsidRPr="008C2DBA">
        <w:rPr>
          <w:rFonts w:ascii="Arial Nova Light" w:hAnsi="Arial Nova Light"/>
        </w:rPr>
        <w:t xml:space="preserve"> консультирование («Дом для мам», БФ «Семья и детство»). </w:t>
      </w:r>
    </w:p>
    <w:p w14:paraId="5D06A0C0" w14:textId="6251C56F" w:rsidR="000D0330" w:rsidRDefault="000D0330" w:rsidP="000D0330">
      <w:pPr>
        <w:jc w:val="both"/>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460"/>
      </w:tblGrid>
      <w:tr w:rsidR="000D0330" w14:paraId="348BF8A1" w14:textId="77777777" w:rsidTr="00F4761F">
        <w:tc>
          <w:tcPr>
            <w:tcW w:w="920" w:type="dxa"/>
          </w:tcPr>
          <w:p w14:paraId="6093B8E7" w14:textId="77777777" w:rsidR="000D0330" w:rsidRPr="00DE429E" w:rsidRDefault="000D0330" w:rsidP="00F4761F">
            <w:pPr>
              <w:pStyle w:val="ac"/>
              <w:ind w:left="0"/>
              <w:jc w:val="center"/>
              <w:rPr>
                <w:color w:val="00B050"/>
              </w:rPr>
            </w:pPr>
            <w:r w:rsidRPr="00DE429E">
              <w:rPr>
                <w:noProof/>
                <w:color w:val="00B050"/>
                <w:lang w:bidi="ru-RU"/>
              </w:rPr>
              <mc:AlternateContent>
                <mc:Choice Requires="wps">
                  <w:drawing>
                    <wp:inline distT="0" distB="0" distL="0" distR="0" wp14:anchorId="78CE0463" wp14:editId="128B4A3F">
                      <wp:extent cx="447333" cy="414440"/>
                      <wp:effectExtent l="0" t="0" r="0" b="5080"/>
                      <wp:docPr id="8" name="Фигура" descr="значок центра мишени"/>
                      <wp:cNvGraphicFramePr/>
                      <a:graphic xmlns:a="http://schemas.openxmlformats.org/drawingml/2006/main">
                        <a:graphicData uri="http://schemas.microsoft.com/office/word/2010/wordprocessingShape">
                          <wps:wsp>
                            <wps:cNvSpPr/>
                            <wps:spPr>
                              <a:xfrm>
                                <a:off x="0" y="0"/>
                                <a:ext cx="447333" cy="41444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00B050"/>
                              </a:solidFill>
                              <a:ln w="12700">
                                <a:miter lim="400000"/>
                              </a:ln>
                            </wps:spPr>
                            <wps:bodyPr lIns="38100" tIns="38100" rIns="38100" bIns="38100" anchor="ctr"/>
                          </wps:wsp>
                        </a:graphicData>
                      </a:graphic>
                    </wp:inline>
                  </w:drawing>
                </mc:Choice>
                <mc:Fallback>
                  <w:pict>
                    <v:shape w14:anchorId="7218127F" id="Фигура" o:spid="_x0000_s1026" alt="значок центра мишени" style="width:35.2pt;height:32.65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00b050" stroked="f" strokeweight="1pt">
                      <v:stroke miterlimit="4" joinstyle="miter"/>
                      <v:path arrowok="t" o:extrusionok="f" o:connecttype="custom" o:connectlocs="223667,207220;223667,207220;223667,207220;223667,207220" o:connectangles="0,90,180,270"/>
                      <w10:anchorlock/>
                    </v:shape>
                  </w:pict>
                </mc:Fallback>
              </mc:AlternateContent>
            </w:r>
          </w:p>
        </w:tc>
        <w:tc>
          <w:tcPr>
            <w:tcW w:w="8460" w:type="dxa"/>
          </w:tcPr>
          <w:p w14:paraId="1E296171" w14:textId="1A9A121A" w:rsidR="000D0330" w:rsidRPr="00DE429E" w:rsidRDefault="000D0330" w:rsidP="00F4761F">
            <w:pPr>
              <w:jc w:val="both"/>
              <w:rPr>
                <w:color w:val="00B050"/>
              </w:rPr>
            </w:pPr>
            <w:r>
              <w:rPr>
                <w:rFonts w:ascii="Arial Nova Light" w:hAnsi="Arial Nova Light" w:cs="Times New Roman"/>
                <w:i/>
                <w:iCs/>
                <w:color w:val="00B050"/>
              </w:rPr>
              <w:t>Проводя опросы о потребностях в информации или в услугах полезно сразу иметь под рукой соответствующие памятки или контакты, чтобы совместить интервью с информированием.</w:t>
            </w:r>
          </w:p>
        </w:tc>
      </w:tr>
    </w:tbl>
    <w:p w14:paraId="5438C867" w14:textId="77777777" w:rsidR="000D0330" w:rsidRPr="008C2DBA" w:rsidRDefault="000D0330" w:rsidP="000D0330">
      <w:pPr>
        <w:jc w:val="both"/>
        <w:rPr>
          <w:rFonts w:ascii="Arial Nova Light" w:hAnsi="Arial Nova Light"/>
        </w:rPr>
      </w:pPr>
    </w:p>
    <w:p w14:paraId="4DB242AF" w14:textId="2A8F6830" w:rsidR="008C2DBA" w:rsidRPr="008C2DBA" w:rsidRDefault="008C2DBA" w:rsidP="000D0330">
      <w:pPr>
        <w:jc w:val="both"/>
        <w:rPr>
          <w:rFonts w:ascii="Arial Nova Light" w:hAnsi="Arial Nova Light"/>
        </w:rPr>
      </w:pPr>
      <w:r w:rsidRPr="008C2DBA">
        <w:rPr>
          <w:rFonts w:ascii="Arial Nova Light" w:hAnsi="Arial Nova Light"/>
        </w:rPr>
        <w:t xml:space="preserve">В этом вопросе речь шла об услугах для женщин вообще, без привязки к тому, чем может помочь именно наш фонд. Работа с представлениями медиков о социальной помощи не входит в зону ответственности проекта. Однако мы видим, что в разных роддомах специалисты приходят к очень разным выводам о помощи, которая нужна женщинам, и это явно связано с их опытом и с доступными им способами влиять на ситуацию. </w:t>
      </w:r>
    </w:p>
    <w:p w14:paraId="4AB505D8" w14:textId="77777777" w:rsidR="008C2DBA" w:rsidRPr="008C2DBA" w:rsidRDefault="008C2DBA" w:rsidP="008C2DBA">
      <w:pPr>
        <w:rPr>
          <w:rFonts w:ascii="Arial Nova Light" w:hAnsi="Arial Nova Light"/>
        </w:rPr>
      </w:pPr>
    </w:p>
    <w:p w14:paraId="1DAE1A3E" w14:textId="723E38EC" w:rsidR="008C2DBA" w:rsidRPr="0007490D" w:rsidRDefault="0007490D" w:rsidP="0007490D">
      <w:pPr>
        <w:pStyle w:val="5"/>
        <w:jc w:val="both"/>
        <w:rPr>
          <w:rFonts w:ascii="Arial Nova Light" w:hAnsi="Arial Nova Light"/>
          <w:color w:val="00B050"/>
        </w:rPr>
      </w:pPr>
      <w:r w:rsidRPr="0007490D">
        <w:rPr>
          <w:rFonts w:ascii="Arial Nova Light" w:hAnsi="Arial Nova Light"/>
          <w:color w:val="00B050"/>
        </w:rPr>
        <w:t>С</w:t>
      </w:r>
      <w:r w:rsidR="008C2DBA" w:rsidRPr="0007490D">
        <w:rPr>
          <w:rFonts w:ascii="Arial Nova Light" w:hAnsi="Arial Nova Light"/>
          <w:color w:val="00B050"/>
        </w:rPr>
        <w:t xml:space="preserve">лучаи, когда </w:t>
      </w:r>
      <w:r w:rsidRPr="0007490D">
        <w:rPr>
          <w:rFonts w:ascii="Arial Nova Light" w:hAnsi="Arial Nova Light"/>
          <w:color w:val="00B050"/>
        </w:rPr>
        <w:t>сотрудники родильных домов задумывались</w:t>
      </w:r>
      <w:r w:rsidR="008C2DBA" w:rsidRPr="0007490D">
        <w:rPr>
          <w:rFonts w:ascii="Arial Nova Light" w:hAnsi="Arial Nova Light"/>
          <w:color w:val="00B050"/>
        </w:rPr>
        <w:t>, не связаться ли с представителями фонда, но в итоге предпоч</w:t>
      </w:r>
      <w:r w:rsidRPr="0007490D">
        <w:rPr>
          <w:rFonts w:ascii="Arial Nova Light" w:hAnsi="Arial Nova Light"/>
          <w:color w:val="00B050"/>
        </w:rPr>
        <w:t>ли</w:t>
      </w:r>
      <w:r w:rsidR="008C2DBA" w:rsidRPr="0007490D">
        <w:rPr>
          <w:rFonts w:ascii="Arial Nova Light" w:hAnsi="Arial Nova Light"/>
          <w:color w:val="00B050"/>
        </w:rPr>
        <w:t xml:space="preserve"> </w:t>
      </w:r>
      <w:r w:rsidRPr="0007490D">
        <w:rPr>
          <w:rFonts w:ascii="Arial Nova Light" w:hAnsi="Arial Nova Light"/>
          <w:color w:val="00B050"/>
        </w:rPr>
        <w:t>обойтись</w:t>
      </w:r>
      <w:r w:rsidR="008C2DBA" w:rsidRPr="0007490D">
        <w:rPr>
          <w:rFonts w:ascii="Arial Nova Light" w:hAnsi="Arial Nova Light"/>
          <w:color w:val="00B050"/>
        </w:rPr>
        <w:t xml:space="preserve"> своими силами</w:t>
      </w:r>
    </w:p>
    <w:p w14:paraId="3B319025" w14:textId="77777777" w:rsidR="008C2DBA" w:rsidRPr="008C2DBA" w:rsidRDefault="008C2DBA" w:rsidP="008C2DBA">
      <w:pPr>
        <w:rPr>
          <w:rFonts w:ascii="Arial Nova Light" w:hAnsi="Arial Nova Light"/>
        </w:rPr>
      </w:pPr>
    </w:p>
    <w:p w14:paraId="7486D2BC" w14:textId="0337AE40" w:rsidR="008C2DBA" w:rsidRDefault="008C2DBA" w:rsidP="0000401D">
      <w:pPr>
        <w:jc w:val="both"/>
        <w:rPr>
          <w:rFonts w:ascii="Arial Nova Light" w:hAnsi="Arial Nova Light"/>
        </w:rPr>
      </w:pPr>
      <w:r w:rsidRPr="008C2DBA">
        <w:rPr>
          <w:rFonts w:ascii="Arial Nova Light" w:hAnsi="Arial Nova Light"/>
        </w:rPr>
        <w:t xml:space="preserve">Только в </w:t>
      </w:r>
      <w:r w:rsidR="000D0330">
        <w:rPr>
          <w:rFonts w:ascii="Arial Nova Light" w:hAnsi="Arial Nova Light"/>
        </w:rPr>
        <w:t>двух</w:t>
      </w:r>
      <w:r w:rsidRPr="008C2DBA">
        <w:rPr>
          <w:rFonts w:ascii="Arial Nova Light" w:hAnsi="Arial Nova Light"/>
        </w:rPr>
        <w:t xml:space="preserve"> роддомах из </w:t>
      </w:r>
      <w:r w:rsidR="000D0330">
        <w:rPr>
          <w:rFonts w:ascii="Arial Nova Light" w:hAnsi="Arial Nova Light"/>
        </w:rPr>
        <w:t>шести</w:t>
      </w:r>
      <w:r w:rsidRPr="008C2DBA">
        <w:rPr>
          <w:rFonts w:ascii="Arial Nova Light" w:hAnsi="Arial Nova Light"/>
        </w:rPr>
        <w:t xml:space="preserve"> активно работающих с отказами сотрудники говорили о том, что иногда психолога вызывать не надо, и только один респондент развернуто обосновал, в каких ситуациях и почему это кажется бессмысленным:</w:t>
      </w:r>
      <w:r w:rsidR="0000401D">
        <w:rPr>
          <w:rFonts w:ascii="Arial Nova Light" w:hAnsi="Arial Nova Light"/>
        </w:rPr>
        <w:t xml:space="preserve"> если видно, что женщина имеет алкогольную или наркотическую зависимость, или не понимает русский язык, что делает консультацию невозможной.</w:t>
      </w:r>
    </w:p>
    <w:p w14:paraId="5FD0D6BD" w14:textId="77777777" w:rsidR="00875346" w:rsidRPr="008C2DBA" w:rsidRDefault="00875346" w:rsidP="00875346">
      <w:pPr>
        <w:jc w:val="both"/>
        <w:rPr>
          <w:rFonts w:ascii="Arial Nova Light" w:hAnsi="Arial Nova Light"/>
        </w:rPr>
      </w:pPr>
    </w:p>
    <w:p w14:paraId="734F67BC" w14:textId="67273CC1" w:rsidR="008C2DBA" w:rsidRPr="008C2DBA" w:rsidRDefault="008C2DBA" w:rsidP="00875346">
      <w:pPr>
        <w:jc w:val="both"/>
        <w:rPr>
          <w:rFonts w:ascii="Arial Nova Light" w:hAnsi="Arial Nova Light"/>
        </w:rPr>
      </w:pPr>
      <w:r w:rsidRPr="008C2DBA">
        <w:rPr>
          <w:rFonts w:ascii="Arial Nova Light" w:hAnsi="Arial Nova Light"/>
        </w:rPr>
        <w:lastRenderedPageBreak/>
        <w:t>Те, кто всегда приглашают психолога из фонда, не ограничиваются просто приглашением – у них есть собственные стратегии, чтобы расположить женщину к получению помощи или «перестраховаться», если кажется, что консультации психолога недостаточно</w:t>
      </w:r>
      <w:r w:rsidR="002316F3">
        <w:rPr>
          <w:rFonts w:ascii="Arial Nova Light" w:hAnsi="Arial Nova Light"/>
        </w:rPr>
        <w:t>, например</w:t>
      </w:r>
      <w:r w:rsidRPr="008C2DBA">
        <w:rPr>
          <w:rFonts w:ascii="Arial Nova Light" w:hAnsi="Arial Nova Light"/>
        </w:rPr>
        <w:t>:</w:t>
      </w:r>
    </w:p>
    <w:p w14:paraId="484B97CC" w14:textId="7A475ED6" w:rsidR="008C2DBA" w:rsidRPr="00875346" w:rsidRDefault="00875346" w:rsidP="00FB0D41">
      <w:pPr>
        <w:pStyle w:val="ae"/>
        <w:numPr>
          <w:ilvl w:val="0"/>
          <w:numId w:val="11"/>
        </w:numPr>
        <w:jc w:val="both"/>
        <w:rPr>
          <w:rFonts w:ascii="Arial Nova Light" w:hAnsi="Arial Nova Light"/>
          <w:i/>
          <w:iCs/>
          <w:sz w:val="24"/>
          <w:szCs w:val="24"/>
        </w:rPr>
      </w:pPr>
      <w:r w:rsidRPr="00875346">
        <w:rPr>
          <w:rFonts w:ascii="Arial Nova Light" w:hAnsi="Arial Nova Light"/>
          <w:i/>
          <w:iCs/>
          <w:sz w:val="24"/>
          <w:szCs w:val="24"/>
        </w:rPr>
        <w:t>«</w:t>
      </w:r>
      <w:r w:rsidR="008C2DBA" w:rsidRPr="00875346">
        <w:rPr>
          <w:rFonts w:ascii="Arial Nova Light" w:hAnsi="Arial Nova Light"/>
          <w:i/>
          <w:iCs/>
          <w:sz w:val="24"/>
          <w:szCs w:val="24"/>
        </w:rPr>
        <w:t>Если высказывают сомнения, говорят о сложной ситуации, то я предлагаю им с такими мыслями самим обратиться в фонд. Иногда "телефон в кармане" (знание о доступной помощи) помогает, и я проговариваю это чаще, чем вас вызываю</w:t>
      </w:r>
      <w:r w:rsidRPr="00875346">
        <w:rPr>
          <w:rFonts w:ascii="Arial Nova Light" w:hAnsi="Arial Nova Light"/>
          <w:i/>
          <w:iCs/>
          <w:sz w:val="24"/>
          <w:szCs w:val="24"/>
        </w:rPr>
        <w:t>»</w:t>
      </w:r>
    </w:p>
    <w:p w14:paraId="14A592D6" w14:textId="77777777" w:rsidR="00875346" w:rsidRPr="00875346" w:rsidRDefault="00875346" w:rsidP="00FB0D41">
      <w:pPr>
        <w:pStyle w:val="ae"/>
        <w:numPr>
          <w:ilvl w:val="0"/>
          <w:numId w:val="11"/>
        </w:numPr>
        <w:jc w:val="both"/>
        <w:rPr>
          <w:rFonts w:ascii="Arial Nova Light" w:hAnsi="Arial Nova Light"/>
        </w:rPr>
      </w:pPr>
      <w:r w:rsidRPr="00875346">
        <w:rPr>
          <w:rFonts w:ascii="Arial Nova Light" w:hAnsi="Arial Nova Light"/>
          <w:i/>
          <w:iCs/>
          <w:sz w:val="24"/>
          <w:szCs w:val="24"/>
        </w:rPr>
        <w:t>«</w:t>
      </w:r>
      <w:r w:rsidR="008C2DBA" w:rsidRPr="00875346">
        <w:rPr>
          <w:rFonts w:ascii="Arial Nova Light" w:hAnsi="Arial Nova Light"/>
          <w:i/>
          <w:iCs/>
          <w:sz w:val="24"/>
          <w:szCs w:val="24"/>
        </w:rPr>
        <w:t>Всегда вызываем психолога, даже сама стараюсь с женщиной на эту тему не говорить</w:t>
      </w:r>
      <w:r w:rsidRPr="00875346">
        <w:rPr>
          <w:rFonts w:ascii="Arial Nova Light" w:hAnsi="Arial Nova Light"/>
          <w:i/>
          <w:iCs/>
          <w:sz w:val="24"/>
          <w:szCs w:val="24"/>
        </w:rPr>
        <w:t>»</w:t>
      </w:r>
    </w:p>
    <w:p w14:paraId="420AEC4F" w14:textId="3E830D84" w:rsidR="0000401D" w:rsidRPr="0000401D" w:rsidRDefault="0000401D" w:rsidP="0000401D">
      <w:pPr>
        <w:pStyle w:val="5"/>
        <w:rPr>
          <w:rFonts w:ascii="Arial Nova Light" w:hAnsi="Arial Nova Light"/>
          <w:color w:val="00B050"/>
        </w:rPr>
      </w:pPr>
      <w:r w:rsidRPr="0000401D">
        <w:rPr>
          <w:rFonts w:ascii="Arial Nova Light" w:hAnsi="Arial Nova Light"/>
          <w:color w:val="00B050"/>
        </w:rPr>
        <w:t>«Неактивные» родильные дома</w:t>
      </w:r>
    </w:p>
    <w:p w14:paraId="1A878D23" w14:textId="77777777" w:rsidR="0000401D" w:rsidRDefault="0000401D" w:rsidP="00875346">
      <w:pPr>
        <w:jc w:val="both"/>
        <w:rPr>
          <w:rFonts w:ascii="Arial Nova Light" w:hAnsi="Arial Nova Light"/>
        </w:rPr>
      </w:pPr>
    </w:p>
    <w:p w14:paraId="09EA4608" w14:textId="4DAD21C5" w:rsidR="008C2DBA" w:rsidRDefault="008C2DBA" w:rsidP="00875346">
      <w:pPr>
        <w:jc w:val="both"/>
        <w:rPr>
          <w:rFonts w:ascii="Arial Nova Light" w:hAnsi="Arial Nova Light"/>
        </w:rPr>
      </w:pPr>
      <w:r w:rsidRPr="008C2DBA">
        <w:rPr>
          <w:rFonts w:ascii="Arial Nova Light" w:hAnsi="Arial Nova Light"/>
        </w:rPr>
        <w:t>Сотрудники роддомов, которые подписали договора с проектом в 2019 г. и не передавали сигналов, создавали впечатление немотивированных. По их словам, отказов у них нет совсем (так сказали даже в учреждении, от которого в 2019 г. все-таки поступало 2 сигнала), а все вопросы с неблагополучными семьями курируют органы опеки и попечительства.</w:t>
      </w:r>
    </w:p>
    <w:p w14:paraId="05F56447" w14:textId="082E2EED" w:rsidR="00825B73" w:rsidRDefault="00825B73">
      <w:pPr>
        <w:rPr>
          <w:rFonts w:ascii="Arial Nova Light" w:hAnsi="Arial Nova Light"/>
        </w:rPr>
      </w:pPr>
      <w:r>
        <w:rPr>
          <w:rFonts w:ascii="Arial Nova Light" w:hAnsi="Arial Nova Light"/>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5"/>
        <w:gridCol w:w="4675"/>
      </w:tblGrid>
      <w:tr w:rsidR="00825B73" w:rsidRPr="00016443" w14:paraId="76FFFC99" w14:textId="77777777" w:rsidTr="00F4761F">
        <w:trPr>
          <w:trHeight w:val="1576"/>
        </w:trPr>
        <w:tc>
          <w:tcPr>
            <w:tcW w:w="9350" w:type="dxa"/>
            <w:gridSpan w:val="2"/>
          </w:tcPr>
          <w:p w14:paraId="3405A6CF" w14:textId="77777777" w:rsidR="00825B73" w:rsidRDefault="00825B73" w:rsidP="00F4761F">
            <w:pPr>
              <w:pStyle w:val="3"/>
            </w:pPr>
            <w:r>
              <w:lastRenderedPageBreak/>
              <w:t xml:space="preserve">ПРОГРАММА </w:t>
            </w:r>
          </w:p>
          <w:p w14:paraId="5AFEAB57" w14:textId="73C98B1C" w:rsidR="00825B73" w:rsidRPr="00016443" w:rsidRDefault="00825B73" w:rsidP="00825B73">
            <w:pPr>
              <w:pStyle w:val="3"/>
            </w:pPr>
            <w:r>
              <w:t>«ПРОФИЛАКТИКА СОЦИАЛЬНОГО СИРОТСТВА»:</w:t>
            </w:r>
            <w:r w:rsidRPr="00016443">
              <w:t xml:space="preserve"> </w:t>
            </w:r>
            <w:r>
              <w:t>ПРОЕКТ «ТЕПЛЫЙ ДОМ»</w:t>
            </w:r>
          </w:p>
        </w:tc>
      </w:tr>
      <w:tr w:rsidR="00825B73" w:rsidRPr="00886933" w14:paraId="04875471" w14:textId="77777777" w:rsidTr="00F4761F">
        <w:trPr>
          <w:trHeight w:val="8256"/>
        </w:trPr>
        <w:tc>
          <w:tcPr>
            <w:tcW w:w="4675" w:type="dxa"/>
          </w:tcPr>
          <w:p w14:paraId="558A6B2C" w14:textId="77777777" w:rsidR="00825B73" w:rsidRPr="00886933" w:rsidRDefault="00825B73" w:rsidP="00F4761F">
            <w:pPr>
              <w:pStyle w:val="11"/>
              <w:jc w:val="both"/>
              <w:rPr>
                <w:rFonts w:ascii="Arial Nova Light" w:hAnsi="Arial Nova Light"/>
                <w:sz w:val="24"/>
                <w:szCs w:val="24"/>
              </w:rPr>
            </w:pPr>
          </w:p>
          <w:p w14:paraId="3A3E5EE9" w14:textId="77777777" w:rsidR="00825B73" w:rsidRPr="00886933" w:rsidRDefault="00825B73" w:rsidP="00F4761F">
            <w:pPr>
              <w:pStyle w:val="5"/>
              <w:rPr>
                <w:rFonts w:ascii="Arial Nova Light" w:hAnsi="Arial Nova Light"/>
                <w:color w:val="00B050"/>
              </w:rPr>
            </w:pPr>
            <w:r w:rsidRPr="00886933">
              <w:rPr>
                <w:rFonts w:ascii="Arial Nova Light" w:hAnsi="Arial Nova Light"/>
                <w:color w:val="00B050"/>
              </w:rPr>
              <w:t>О проекте</w:t>
            </w:r>
          </w:p>
          <w:p w14:paraId="05CBE804" w14:textId="77777777" w:rsidR="00825B73" w:rsidRPr="00886933" w:rsidRDefault="00825B73" w:rsidP="00F4761F">
            <w:pPr>
              <w:rPr>
                <w:rFonts w:ascii="Arial Nova Light" w:hAnsi="Arial Nova Light"/>
              </w:rPr>
            </w:pPr>
          </w:p>
          <w:p w14:paraId="7A908CFC" w14:textId="1DD61E0C" w:rsidR="00825B73" w:rsidRDefault="00825B73" w:rsidP="00F4761F">
            <w:pPr>
              <w:jc w:val="both"/>
              <w:rPr>
                <w:rFonts w:ascii="Arial Nova Light" w:hAnsi="Arial Nova Light"/>
              </w:rPr>
            </w:pPr>
            <w:r w:rsidRPr="00825B73">
              <w:rPr>
                <w:rFonts w:ascii="Arial Nova Light" w:hAnsi="Arial Nova Light"/>
              </w:rPr>
              <w:t xml:space="preserve">Задача </w:t>
            </w:r>
            <w:r w:rsidR="00806C3C">
              <w:rPr>
                <w:rFonts w:ascii="Arial Nova Light" w:hAnsi="Arial Nova Light"/>
              </w:rPr>
              <w:t xml:space="preserve">проекта </w:t>
            </w:r>
            <w:r w:rsidRPr="00825B73">
              <w:rPr>
                <w:rFonts w:ascii="Arial Nova Light" w:hAnsi="Arial Nova Light"/>
              </w:rPr>
              <w:t>«Тепл</w:t>
            </w:r>
            <w:r w:rsidR="00806C3C">
              <w:rPr>
                <w:rFonts w:ascii="Arial Nova Light" w:hAnsi="Arial Nova Light"/>
              </w:rPr>
              <w:t>ый</w:t>
            </w:r>
            <w:r w:rsidRPr="00825B73">
              <w:rPr>
                <w:rFonts w:ascii="Arial Nova Light" w:hAnsi="Arial Nova Light"/>
              </w:rPr>
              <w:t xml:space="preserve"> дом» — стать поддержкой для мамы в самый острый и тревожный период ее жизни, когда она осталась одна с младенцем на руках. В центре работают психолог, юрист и </w:t>
            </w:r>
            <w:r w:rsidR="00706827">
              <w:rPr>
                <w:rFonts w:ascii="Arial Nova Light" w:hAnsi="Arial Nova Light"/>
              </w:rPr>
              <w:t>администраторы</w:t>
            </w:r>
            <w:r w:rsidRPr="00825B73">
              <w:rPr>
                <w:rFonts w:ascii="Arial Nova Light" w:hAnsi="Arial Nova Light"/>
              </w:rPr>
              <w:t>, которые помогают маме научиться заботиться о своем ребенке, а также разобраться с теми проблемами, которые привели ее к трудной ситуации.</w:t>
            </w:r>
          </w:p>
          <w:p w14:paraId="167D8DD8" w14:textId="77777777" w:rsidR="00825B73" w:rsidRPr="00886933" w:rsidRDefault="00825B73" w:rsidP="00F4761F">
            <w:pPr>
              <w:jc w:val="both"/>
              <w:rPr>
                <w:rFonts w:ascii="Arial Nova Light" w:hAnsi="Arial Nova Light"/>
              </w:rPr>
            </w:pPr>
            <w:r w:rsidRPr="008C2DBA">
              <w:rPr>
                <w:rFonts w:ascii="Arial Nova Light" w:hAnsi="Arial Nova Light"/>
              </w:rPr>
              <w:t xml:space="preserve"> </w:t>
            </w:r>
          </w:p>
          <w:p w14:paraId="69B75954" w14:textId="77777777" w:rsidR="00825B73" w:rsidRPr="00886933" w:rsidRDefault="00825B73" w:rsidP="00F4761F">
            <w:pPr>
              <w:pStyle w:val="5"/>
              <w:rPr>
                <w:rFonts w:ascii="Arial Nova Light" w:hAnsi="Arial Nova Light"/>
                <w:color w:val="00B050"/>
              </w:rPr>
            </w:pPr>
            <w:r w:rsidRPr="00886933">
              <w:rPr>
                <w:rFonts w:ascii="Arial Nova Light" w:hAnsi="Arial Nova Light"/>
                <w:color w:val="00B050"/>
              </w:rPr>
              <w:t>Целевая группа</w:t>
            </w:r>
          </w:p>
          <w:p w14:paraId="39EADEC2" w14:textId="77777777" w:rsidR="00825B73" w:rsidRPr="00886933" w:rsidRDefault="00825B73" w:rsidP="00F4761F">
            <w:pPr>
              <w:rPr>
                <w:rFonts w:ascii="Arial Nova Light" w:hAnsi="Arial Nova Light"/>
              </w:rPr>
            </w:pPr>
          </w:p>
          <w:p w14:paraId="3000E942" w14:textId="1B8227D0" w:rsidR="00825B73" w:rsidRDefault="00825B73" w:rsidP="00F4761F">
            <w:pPr>
              <w:pStyle w:val="11"/>
              <w:jc w:val="both"/>
              <w:rPr>
                <w:rFonts w:ascii="Arial Nova Light" w:hAnsi="Arial Nova Light"/>
                <w:sz w:val="24"/>
                <w:szCs w:val="24"/>
              </w:rPr>
            </w:pPr>
            <w:r w:rsidRPr="00825B73">
              <w:rPr>
                <w:rFonts w:ascii="Arial Nova Light" w:hAnsi="Arial Nova Light"/>
                <w:sz w:val="24"/>
                <w:szCs w:val="24"/>
              </w:rPr>
              <w:t>Все женщины, выходящие из «Теплого дома»</w:t>
            </w:r>
            <w:r>
              <w:rPr>
                <w:rFonts w:ascii="Arial Nova Light" w:hAnsi="Arial Nova Light"/>
                <w:sz w:val="24"/>
                <w:szCs w:val="24"/>
              </w:rPr>
              <w:t xml:space="preserve"> (кроме тех, кто не говорит по-русски)</w:t>
            </w:r>
          </w:p>
          <w:p w14:paraId="5E65F8AC" w14:textId="77777777" w:rsidR="00825B73" w:rsidRPr="00886933" w:rsidRDefault="00825B73" w:rsidP="00F4761F">
            <w:pPr>
              <w:pStyle w:val="11"/>
              <w:jc w:val="both"/>
              <w:rPr>
                <w:rFonts w:ascii="Arial Nova Light" w:hAnsi="Arial Nova Light"/>
                <w:sz w:val="24"/>
                <w:szCs w:val="24"/>
              </w:rPr>
            </w:pPr>
          </w:p>
          <w:p w14:paraId="2E01631E" w14:textId="77777777" w:rsidR="00825B73" w:rsidRPr="00886933" w:rsidRDefault="00825B73" w:rsidP="00F4761F">
            <w:pPr>
              <w:pStyle w:val="5"/>
              <w:rPr>
                <w:rFonts w:ascii="Arial Nova Light" w:hAnsi="Arial Nova Light"/>
                <w:color w:val="00B050"/>
              </w:rPr>
            </w:pPr>
            <w:r w:rsidRPr="00886933">
              <w:rPr>
                <w:rFonts w:ascii="Arial Nova Light" w:hAnsi="Arial Nova Light"/>
                <w:color w:val="00B050"/>
              </w:rPr>
              <w:t>Цели сбора обратной связи</w:t>
            </w:r>
          </w:p>
          <w:p w14:paraId="06445416" w14:textId="77777777" w:rsidR="00825B73" w:rsidRPr="00886933" w:rsidRDefault="00825B73" w:rsidP="00F4761F">
            <w:pPr>
              <w:rPr>
                <w:rFonts w:ascii="Arial Nova Light" w:hAnsi="Arial Nova Light"/>
              </w:rPr>
            </w:pPr>
          </w:p>
          <w:p w14:paraId="34C4DA41" w14:textId="5473339A" w:rsidR="00825B73" w:rsidRDefault="00825B73" w:rsidP="00825B73">
            <w:pPr>
              <w:pStyle w:val="11"/>
              <w:jc w:val="both"/>
              <w:rPr>
                <w:rFonts w:ascii="Arial Nova Light" w:hAnsi="Arial Nova Light"/>
                <w:sz w:val="24"/>
                <w:szCs w:val="24"/>
              </w:rPr>
            </w:pPr>
            <w:r w:rsidRPr="00825B73">
              <w:rPr>
                <w:rFonts w:ascii="Arial Nova Light" w:hAnsi="Arial Nova Light"/>
                <w:sz w:val="24"/>
                <w:szCs w:val="24"/>
              </w:rPr>
              <w:t>Изучение мнения женщин о том:</w:t>
            </w:r>
          </w:p>
          <w:p w14:paraId="628F7E13" w14:textId="77777777" w:rsidR="00825B73" w:rsidRPr="00825B73" w:rsidRDefault="00825B73" w:rsidP="00825B73">
            <w:pPr>
              <w:pStyle w:val="11"/>
              <w:jc w:val="both"/>
              <w:rPr>
                <w:rFonts w:ascii="Arial Nova Light" w:hAnsi="Arial Nova Light"/>
                <w:sz w:val="24"/>
                <w:szCs w:val="24"/>
              </w:rPr>
            </w:pPr>
          </w:p>
          <w:p w14:paraId="7EF5BAFD" w14:textId="7115177C" w:rsidR="00825B73" w:rsidRDefault="00825B73" w:rsidP="00825B73">
            <w:pPr>
              <w:pStyle w:val="11"/>
              <w:jc w:val="both"/>
              <w:rPr>
                <w:rFonts w:ascii="Arial Nova Light" w:hAnsi="Arial Nova Light"/>
                <w:sz w:val="24"/>
                <w:szCs w:val="24"/>
              </w:rPr>
            </w:pPr>
            <w:r w:rsidRPr="00825B73">
              <w:rPr>
                <w:rFonts w:ascii="Arial Nova Light" w:hAnsi="Arial Nova Light"/>
                <w:sz w:val="24"/>
                <w:szCs w:val="24"/>
              </w:rPr>
              <w:t>•</w:t>
            </w:r>
            <w:r w:rsidRPr="00825B73">
              <w:rPr>
                <w:rFonts w:ascii="Arial Nova Light" w:hAnsi="Arial Nova Light"/>
                <w:sz w:val="24"/>
                <w:szCs w:val="24"/>
              </w:rPr>
              <w:tab/>
              <w:t xml:space="preserve">Какие социальные результаты и какие наиболее значимые механизмы их достижения отмечают сами женщины </w:t>
            </w:r>
          </w:p>
          <w:p w14:paraId="1AC1EE23" w14:textId="77777777" w:rsidR="00825B73" w:rsidRPr="00825B73" w:rsidRDefault="00825B73" w:rsidP="00825B73">
            <w:pPr>
              <w:pStyle w:val="11"/>
              <w:jc w:val="both"/>
              <w:rPr>
                <w:rFonts w:ascii="Arial Nova Light" w:hAnsi="Arial Nova Light"/>
                <w:sz w:val="24"/>
                <w:szCs w:val="24"/>
              </w:rPr>
            </w:pPr>
          </w:p>
          <w:p w14:paraId="341371C6" w14:textId="5132D307" w:rsidR="00825B73" w:rsidRDefault="00825B73" w:rsidP="00825B73">
            <w:pPr>
              <w:pStyle w:val="11"/>
              <w:jc w:val="both"/>
              <w:rPr>
                <w:rFonts w:ascii="Arial Nova Light" w:hAnsi="Arial Nova Light"/>
                <w:sz w:val="24"/>
                <w:szCs w:val="24"/>
              </w:rPr>
            </w:pPr>
            <w:r w:rsidRPr="00825B73">
              <w:rPr>
                <w:rFonts w:ascii="Arial Nova Light" w:hAnsi="Arial Nova Light"/>
                <w:sz w:val="24"/>
                <w:szCs w:val="24"/>
              </w:rPr>
              <w:t>•</w:t>
            </w:r>
            <w:r w:rsidRPr="00825B73">
              <w:rPr>
                <w:rFonts w:ascii="Arial Nova Light" w:hAnsi="Arial Nova Light"/>
                <w:sz w:val="24"/>
                <w:szCs w:val="24"/>
              </w:rPr>
              <w:tab/>
              <w:t xml:space="preserve">В какой мере женщины чувствуют, что их мнение учитывается </w:t>
            </w:r>
          </w:p>
          <w:p w14:paraId="5AF7D78D" w14:textId="77777777" w:rsidR="00825B73" w:rsidRPr="00825B73" w:rsidRDefault="00825B73" w:rsidP="00825B73">
            <w:pPr>
              <w:pStyle w:val="11"/>
              <w:jc w:val="both"/>
              <w:rPr>
                <w:rFonts w:ascii="Arial Nova Light" w:hAnsi="Arial Nova Light"/>
                <w:sz w:val="24"/>
                <w:szCs w:val="24"/>
              </w:rPr>
            </w:pPr>
          </w:p>
          <w:p w14:paraId="17333887" w14:textId="25D68B70" w:rsidR="00825B73" w:rsidRPr="00886933" w:rsidRDefault="00825B73" w:rsidP="00825B73">
            <w:pPr>
              <w:pStyle w:val="11"/>
              <w:jc w:val="both"/>
              <w:rPr>
                <w:rFonts w:ascii="Arial Nova Light" w:hAnsi="Arial Nova Light"/>
                <w:sz w:val="24"/>
                <w:szCs w:val="24"/>
              </w:rPr>
            </w:pPr>
            <w:r w:rsidRPr="00825B73">
              <w:rPr>
                <w:rFonts w:ascii="Arial Nova Light" w:hAnsi="Arial Nova Light"/>
                <w:sz w:val="24"/>
                <w:szCs w:val="24"/>
              </w:rPr>
              <w:t>•</w:t>
            </w:r>
            <w:r w:rsidRPr="00825B73">
              <w:rPr>
                <w:rFonts w:ascii="Arial Nova Light" w:hAnsi="Arial Nova Light"/>
                <w:sz w:val="24"/>
                <w:szCs w:val="24"/>
              </w:rPr>
              <w:tab/>
              <w:t xml:space="preserve">Какие изменения они предлагают внести в работу проекта на основе своего личного опыта </w:t>
            </w:r>
          </w:p>
        </w:tc>
        <w:tc>
          <w:tcPr>
            <w:tcW w:w="4675" w:type="dxa"/>
            <w:vAlign w:val="bottom"/>
          </w:tcPr>
          <w:p w14:paraId="230C526F" w14:textId="1CEF98D3" w:rsidR="00825B73" w:rsidRPr="00886933" w:rsidRDefault="00825B73" w:rsidP="00F4761F">
            <w:pPr>
              <w:pStyle w:val="ac"/>
              <w:rPr>
                <w:rFonts w:ascii="Arial Nova Light" w:hAnsi="Arial Nova Light"/>
              </w:rPr>
            </w:pPr>
          </w:p>
          <w:p w14:paraId="2AC3396D" w14:textId="77777777" w:rsidR="00825B73" w:rsidRPr="00886933" w:rsidRDefault="00825B73" w:rsidP="00F4761F">
            <w:pPr>
              <w:pStyle w:val="ac"/>
              <w:jc w:val="both"/>
              <w:rPr>
                <w:rFonts w:ascii="Arial Nova Light" w:hAnsi="Arial Nova Light"/>
              </w:rPr>
            </w:pPr>
          </w:p>
          <w:p w14:paraId="1E7EE0EB" w14:textId="77777777" w:rsidR="00825B73" w:rsidRPr="00886933" w:rsidRDefault="00825B73" w:rsidP="00F4761F">
            <w:pPr>
              <w:pStyle w:val="ac"/>
              <w:rPr>
                <w:rFonts w:ascii="Arial Nova Light" w:hAnsi="Arial Nova Light"/>
              </w:rPr>
            </w:pPr>
            <w:r w:rsidRPr="00886933">
              <w:rPr>
                <w:rFonts w:ascii="Arial Nova Light" w:hAnsi="Arial Nova Light"/>
                <w:noProof/>
                <w:lang w:bidi="ru-RU"/>
              </w:rPr>
              <w:drawing>
                <wp:inline distT="0" distB="0" distL="0" distR="0" wp14:anchorId="56BF27F3" wp14:editId="7E6C7841">
                  <wp:extent cx="2781300" cy="4368800"/>
                  <wp:effectExtent l="0" t="0" r="0" b="0"/>
                  <wp:docPr id="9" name="Рисунок 9"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6ECAED59" w14:textId="77777777" w:rsidR="00825B73" w:rsidRDefault="00825B73" w:rsidP="00875346">
      <w:pPr>
        <w:jc w:val="both"/>
        <w:rPr>
          <w:rFonts w:ascii="Arial Nova Light" w:hAnsi="Arial Nova Light"/>
        </w:rPr>
      </w:pPr>
    </w:p>
    <w:p w14:paraId="1032E82D" w14:textId="77777777" w:rsidR="00F43FB7" w:rsidRDefault="00F43FB7">
      <w:pPr>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8294"/>
      </w:tblGrid>
      <w:tr w:rsidR="00F43FB7" w14:paraId="784BB4B8" w14:textId="77777777" w:rsidTr="00F43FB7">
        <w:tc>
          <w:tcPr>
            <w:tcW w:w="920" w:type="dxa"/>
          </w:tcPr>
          <w:p w14:paraId="0C01B9D4" w14:textId="77777777" w:rsidR="00F43FB7" w:rsidRPr="004D40D6" w:rsidRDefault="00F43FB7" w:rsidP="00F43FB7">
            <w:pPr>
              <w:pStyle w:val="ac"/>
              <w:ind w:left="0"/>
              <w:jc w:val="center"/>
              <w:rPr>
                <w:color w:val="00B050"/>
              </w:rPr>
            </w:pPr>
            <w:r w:rsidRPr="004D40D6">
              <w:rPr>
                <w:noProof/>
                <w:color w:val="00B050"/>
                <w:lang w:bidi="ru-RU"/>
              </w:rPr>
              <w:drawing>
                <wp:inline distT="0" distB="0" distL="0" distR="0" wp14:anchorId="0B60E8F7" wp14:editId="1FD5F16C">
                  <wp:extent cx="552587" cy="552587"/>
                  <wp:effectExtent l="0" t="0" r="0" b="0"/>
                  <wp:docPr id="26" name="Рисунок 26" descr="Вышка сотовой связи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Вышка сотовой связи со сплошной заливкой"/>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56014" cy="556014"/>
                          </a:xfrm>
                          <a:prstGeom prst="rect">
                            <a:avLst/>
                          </a:prstGeom>
                        </pic:spPr>
                      </pic:pic>
                    </a:graphicData>
                  </a:graphic>
                </wp:inline>
              </w:drawing>
            </w:r>
          </w:p>
        </w:tc>
        <w:tc>
          <w:tcPr>
            <w:tcW w:w="8460" w:type="dxa"/>
          </w:tcPr>
          <w:p w14:paraId="4CCD3A8B" w14:textId="7B1F73E8" w:rsidR="00F43FB7" w:rsidRPr="004D40D6" w:rsidRDefault="004D40D6" w:rsidP="00F43FB7">
            <w:pPr>
              <w:jc w:val="both"/>
              <w:rPr>
                <w:i/>
                <w:iCs/>
                <w:color w:val="00B050"/>
              </w:rPr>
            </w:pPr>
            <w:hyperlink r:id="rId17" w:history="1">
              <w:r w:rsidR="00F43FB7" w:rsidRPr="004D40D6">
                <w:rPr>
                  <w:rStyle w:val="af1"/>
                  <w:rFonts w:ascii="Arial Nova Light" w:hAnsi="Arial Nova Light"/>
                  <w:i/>
                  <w:iCs/>
                  <w:color w:val="00B050"/>
                </w:rPr>
                <w:t>Описание практики «Центр временного проживания для матерей с детьми “Теплый дом”» в Реестре (Банке) доказательных практик</w:t>
              </w:r>
            </w:hyperlink>
          </w:p>
        </w:tc>
      </w:tr>
    </w:tbl>
    <w:p w14:paraId="5D2C510C" w14:textId="7531BD2A" w:rsidR="00041BF1" w:rsidRDefault="00041BF1">
      <w:pPr>
        <w:rPr>
          <w:rFonts w:ascii="Arial Nova Light" w:hAnsi="Arial Nova Light"/>
        </w:rPr>
      </w:pPr>
      <w:r>
        <w:rPr>
          <w:rFonts w:ascii="Arial Nova Light" w:hAnsi="Arial Nova Light"/>
        </w:rPr>
        <w:br w:type="page"/>
      </w:r>
    </w:p>
    <w:p w14:paraId="0DD410E3" w14:textId="76A07B04" w:rsidR="00825B73" w:rsidRDefault="00825B73" w:rsidP="00875346">
      <w:pPr>
        <w:jc w:val="both"/>
        <w:rPr>
          <w:rFonts w:ascii="Arial Nova Light" w:hAnsi="Arial Nova Light"/>
        </w:rPr>
      </w:pPr>
    </w:p>
    <w:p w14:paraId="37D83FA6" w14:textId="6C8E8CA5" w:rsidR="00016B93" w:rsidRPr="00016B93" w:rsidRDefault="00016B93" w:rsidP="00016B93">
      <w:pPr>
        <w:pStyle w:val="3"/>
        <w:rPr>
          <w:color w:val="00B050"/>
        </w:rPr>
      </w:pPr>
      <w:r w:rsidRPr="00016B93">
        <w:rPr>
          <w:color w:val="00B050"/>
        </w:rPr>
        <w:t>Обратная связь на выходе из «Теплого дома»</w:t>
      </w:r>
    </w:p>
    <w:p w14:paraId="33B69732" w14:textId="77777777" w:rsidR="00016B93" w:rsidRPr="00016B93" w:rsidRDefault="00016B93" w:rsidP="00016B93"/>
    <w:p w14:paraId="059C3E05" w14:textId="51475016" w:rsidR="00041BF1" w:rsidRPr="00041BF1" w:rsidRDefault="00041BF1" w:rsidP="00041BF1">
      <w:pPr>
        <w:pStyle w:val="2"/>
        <w:rPr>
          <w:color w:val="00B050"/>
        </w:rPr>
      </w:pPr>
      <w:r w:rsidRPr="00041BF1">
        <w:rPr>
          <w:color w:val="00B050"/>
        </w:rPr>
        <w:t>Организация сбора обратной связи</w:t>
      </w:r>
    </w:p>
    <w:p w14:paraId="266C0E48" w14:textId="1A6C9CB3" w:rsidR="00041BF1" w:rsidRDefault="00041BF1" w:rsidP="00875346">
      <w:pPr>
        <w:jc w:val="both"/>
        <w:rPr>
          <w:rFonts w:ascii="Arial Nova Light" w:hAnsi="Arial Nova Light"/>
        </w:rPr>
      </w:pPr>
    </w:p>
    <w:tbl>
      <w:tblPr>
        <w:tblStyle w:val="a4"/>
        <w:tblW w:w="10060" w:type="dxa"/>
        <w:tblLook w:val="04A0" w:firstRow="1" w:lastRow="0" w:firstColumn="1" w:lastColumn="0" w:noHBand="0" w:noVBand="1"/>
      </w:tblPr>
      <w:tblGrid>
        <w:gridCol w:w="1938"/>
        <w:gridCol w:w="4294"/>
        <w:gridCol w:w="3828"/>
      </w:tblGrid>
      <w:tr w:rsidR="00041BF1" w:rsidRPr="00041BF1" w14:paraId="6796CCF5" w14:textId="77777777" w:rsidTr="00041BF1">
        <w:tc>
          <w:tcPr>
            <w:tcW w:w="1938" w:type="dxa"/>
          </w:tcPr>
          <w:p w14:paraId="61C9746A" w14:textId="77777777" w:rsidR="00041BF1" w:rsidRPr="00041BF1" w:rsidRDefault="00041BF1" w:rsidP="00041BF1">
            <w:pPr>
              <w:jc w:val="both"/>
              <w:rPr>
                <w:rFonts w:ascii="Arial Nova Light" w:hAnsi="Arial Nova Light"/>
                <w:b/>
              </w:rPr>
            </w:pPr>
          </w:p>
        </w:tc>
        <w:tc>
          <w:tcPr>
            <w:tcW w:w="4294" w:type="dxa"/>
          </w:tcPr>
          <w:p w14:paraId="0883E91E" w14:textId="77777777" w:rsidR="00041BF1" w:rsidRPr="00041BF1" w:rsidRDefault="00041BF1" w:rsidP="00041BF1">
            <w:pPr>
              <w:jc w:val="both"/>
              <w:rPr>
                <w:rFonts w:ascii="Arial Nova Light" w:hAnsi="Arial Nova Light"/>
                <w:b/>
              </w:rPr>
            </w:pPr>
            <w:r w:rsidRPr="00041BF1">
              <w:rPr>
                <w:rFonts w:ascii="Arial Nova Light" w:hAnsi="Arial Nova Light"/>
                <w:b/>
              </w:rPr>
              <w:t>Договоренность об интервью и его проведение</w:t>
            </w:r>
          </w:p>
        </w:tc>
        <w:tc>
          <w:tcPr>
            <w:tcW w:w="3828" w:type="dxa"/>
          </w:tcPr>
          <w:p w14:paraId="4792D8DF" w14:textId="77777777" w:rsidR="00041BF1" w:rsidRPr="00041BF1" w:rsidRDefault="00041BF1" w:rsidP="00041BF1">
            <w:pPr>
              <w:jc w:val="both"/>
              <w:rPr>
                <w:rFonts w:ascii="Arial Nova Light" w:hAnsi="Arial Nova Light"/>
                <w:b/>
              </w:rPr>
            </w:pPr>
            <w:r w:rsidRPr="00041BF1">
              <w:rPr>
                <w:rFonts w:ascii="Arial Nova Light" w:hAnsi="Arial Nova Light"/>
                <w:b/>
              </w:rPr>
              <w:t>Обработка и анализ данных</w:t>
            </w:r>
          </w:p>
        </w:tc>
      </w:tr>
      <w:tr w:rsidR="00041BF1" w:rsidRPr="00041BF1" w14:paraId="61B51302" w14:textId="77777777" w:rsidTr="00041BF1">
        <w:tc>
          <w:tcPr>
            <w:tcW w:w="1938" w:type="dxa"/>
          </w:tcPr>
          <w:p w14:paraId="1F41CD10" w14:textId="77777777" w:rsidR="00041BF1" w:rsidRPr="00041BF1" w:rsidRDefault="00041BF1" w:rsidP="00041BF1">
            <w:pPr>
              <w:jc w:val="both"/>
              <w:rPr>
                <w:rFonts w:ascii="Arial Nova Light" w:hAnsi="Arial Nova Light"/>
                <w:b/>
              </w:rPr>
            </w:pPr>
            <w:r w:rsidRPr="00041BF1">
              <w:rPr>
                <w:rFonts w:ascii="Arial Nova Light" w:hAnsi="Arial Nova Light"/>
                <w:b/>
              </w:rPr>
              <w:t>Ответственный</w:t>
            </w:r>
          </w:p>
        </w:tc>
        <w:tc>
          <w:tcPr>
            <w:tcW w:w="4294" w:type="dxa"/>
          </w:tcPr>
          <w:p w14:paraId="3A64B488" w14:textId="77777777" w:rsidR="00041BF1" w:rsidRPr="00041BF1" w:rsidRDefault="00041BF1" w:rsidP="00041BF1">
            <w:pPr>
              <w:jc w:val="both"/>
              <w:rPr>
                <w:rFonts w:ascii="Arial Nova Light" w:hAnsi="Arial Nova Light"/>
              </w:rPr>
            </w:pPr>
            <w:r w:rsidRPr="00041BF1">
              <w:rPr>
                <w:rFonts w:ascii="Arial Nova Light" w:hAnsi="Arial Nova Light"/>
              </w:rPr>
              <w:t>Координатор проекта</w:t>
            </w:r>
          </w:p>
        </w:tc>
        <w:tc>
          <w:tcPr>
            <w:tcW w:w="3828" w:type="dxa"/>
          </w:tcPr>
          <w:p w14:paraId="446E9774" w14:textId="77777777" w:rsidR="00041BF1" w:rsidRPr="00041BF1" w:rsidRDefault="00041BF1" w:rsidP="00041BF1">
            <w:pPr>
              <w:jc w:val="both"/>
              <w:rPr>
                <w:rFonts w:ascii="Arial Nova Light" w:hAnsi="Arial Nova Light"/>
              </w:rPr>
            </w:pPr>
            <w:r w:rsidRPr="00041BF1">
              <w:rPr>
                <w:rFonts w:ascii="Arial Nova Light" w:hAnsi="Arial Nova Light"/>
              </w:rPr>
              <w:t>Координатор проекта, методист</w:t>
            </w:r>
          </w:p>
        </w:tc>
      </w:tr>
      <w:tr w:rsidR="00041BF1" w:rsidRPr="00041BF1" w14:paraId="2B539535" w14:textId="77777777" w:rsidTr="00041BF1">
        <w:tc>
          <w:tcPr>
            <w:tcW w:w="1938" w:type="dxa"/>
          </w:tcPr>
          <w:p w14:paraId="7AA713B5" w14:textId="77777777" w:rsidR="00041BF1" w:rsidRPr="00041BF1" w:rsidRDefault="00041BF1" w:rsidP="00041BF1">
            <w:pPr>
              <w:jc w:val="both"/>
              <w:rPr>
                <w:rFonts w:ascii="Arial Nova Light" w:hAnsi="Arial Nova Light"/>
                <w:b/>
              </w:rPr>
            </w:pPr>
            <w:r w:rsidRPr="00041BF1">
              <w:rPr>
                <w:rFonts w:ascii="Arial Nova Light" w:hAnsi="Arial Nova Light"/>
                <w:b/>
              </w:rPr>
              <w:t>Инструмент и процедура сбора / анализа данных</w:t>
            </w:r>
          </w:p>
        </w:tc>
        <w:tc>
          <w:tcPr>
            <w:tcW w:w="4294" w:type="dxa"/>
          </w:tcPr>
          <w:p w14:paraId="76ABFABD" w14:textId="77777777" w:rsidR="00041BF1" w:rsidRPr="00041BF1" w:rsidRDefault="00041BF1" w:rsidP="00041BF1">
            <w:pPr>
              <w:jc w:val="both"/>
              <w:rPr>
                <w:rFonts w:ascii="Arial Nova Light" w:hAnsi="Arial Nova Light"/>
              </w:rPr>
            </w:pPr>
            <w:r w:rsidRPr="00041BF1">
              <w:rPr>
                <w:rFonts w:ascii="Arial Nova Light" w:hAnsi="Arial Nova Light"/>
              </w:rPr>
              <w:t xml:space="preserve">Интервью по </w:t>
            </w:r>
            <w:proofErr w:type="spellStart"/>
            <w:r w:rsidRPr="00041BF1">
              <w:rPr>
                <w:rFonts w:ascii="Arial Nova Light" w:hAnsi="Arial Nova Light"/>
              </w:rPr>
              <w:t>гайду</w:t>
            </w:r>
            <w:proofErr w:type="spellEnd"/>
            <w:r w:rsidRPr="00041BF1">
              <w:rPr>
                <w:rFonts w:ascii="Arial Nova Light" w:hAnsi="Arial Nova Light"/>
              </w:rPr>
              <w:t xml:space="preserve"> (очно, по телефону или видеосвязи) </w:t>
            </w:r>
          </w:p>
        </w:tc>
        <w:tc>
          <w:tcPr>
            <w:tcW w:w="3828" w:type="dxa"/>
          </w:tcPr>
          <w:p w14:paraId="3EBF2BC2" w14:textId="77777777" w:rsidR="00041BF1" w:rsidRPr="00041BF1" w:rsidRDefault="00041BF1" w:rsidP="00041BF1">
            <w:pPr>
              <w:jc w:val="both"/>
              <w:rPr>
                <w:rFonts w:ascii="Arial Nova Light" w:hAnsi="Arial Nova Light"/>
              </w:rPr>
            </w:pPr>
            <w:r w:rsidRPr="00041BF1">
              <w:rPr>
                <w:rFonts w:ascii="Arial Nova Light" w:hAnsi="Arial Nova Light"/>
              </w:rPr>
              <w:t>Аудиозапись с текстовой расшифровкой в сводной таблице, на основании которой делаются обобщенные выводы по итогам интервью за прошедший год</w:t>
            </w:r>
          </w:p>
          <w:p w14:paraId="46FE7822" w14:textId="77777777" w:rsidR="00041BF1" w:rsidRPr="00041BF1" w:rsidRDefault="00041BF1" w:rsidP="00041BF1">
            <w:pPr>
              <w:jc w:val="both"/>
              <w:rPr>
                <w:rFonts w:ascii="Arial Nova Light" w:hAnsi="Arial Nova Light"/>
              </w:rPr>
            </w:pPr>
          </w:p>
        </w:tc>
      </w:tr>
      <w:tr w:rsidR="00041BF1" w:rsidRPr="00041BF1" w14:paraId="44354B9D" w14:textId="77777777" w:rsidTr="00041BF1">
        <w:tc>
          <w:tcPr>
            <w:tcW w:w="1938" w:type="dxa"/>
          </w:tcPr>
          <w:p w14:paraId="408FD876" w14:textId="77777777" w:rsidR="00041BF1" w:rsidRPr="00041BF1" w:rsidRDefault="00041BF1" w:rsidP="00041BF1">
            <w:pPr>
              <w:jc w:val="both"/>
              <w:rPr>
                <w:rFonts w:ascii="Arial Nova Light" w:hAnsi="Arial Nova Light"/>
                <w:b/>
                <w:lang w:val="en-US"/>
              </w:rPr>
            </w:pPr>
            <w:r w:rsidRPr="00041BF1">
              <w:rPr>
                <w:rFonts w:ascii="Arial Nova Light" w:hAnsi="Arial Nova Light"/>
                <w:b/>
              </w:rPr>
              <w:t>Сроки</w:t>
            </w:r>
          </w:p>
        </w:tc>
        <w:tc>
          <w:tcPr>
            <w:tcW w:w="4294" w:type="dxa"/>
          </w:tcPr>
          <w:p w14:paraId="69700846" w14:textId="77777777" w:rsidR="00041BF1" w:rsidRPr="00041BF1" w:rsidRDefault="00041BF1" w:rsidP="00041BF1">
            <w:pPr>
              <w:jc w:val="both"/>
              <w:rPr>
                <w:rFonts w:ascii="Arial Nova Light" w:hAnsi="Arial Nova Light"/>
              </w:rPr>
            </w:pPr>
            <w:r w:rsidRPr="00041BF1">
              <w:rPr>
                <w:rFonts w:ascii="Arial Nova Light" w:hAnsi="Arial Nova Light"/>
              </w:rPr>
              <w:t>В период между 1 неделей до выхода из «Теплого дома» и 2 неделями после выхода (желательно проводить интервью, когда женщина уже проживает на нейтральной территории, но это не всегда возможно из-за переезда за рубеж)</w:t>
            </w:r>
          </w:p>
        </w:tc>
        <w:tc>
          <w:tcPr>
            <w:tcW w:w="3828" w:type="dxa"/>
          </w:tcPr>
          <w:p w14:paraId="09FA445E" w14:textId="77777777" w:rsidR="00041BF1" w:rsidRPr="00041BF1" w:rsidRDefault="00041BF1" w:rsidP="00041BF1">
            <w:pPr>
              <w:jc w:val="both"/>
              <w:rPr>
                <w:rFonts w:ascii="Arial Nova Light" w:hAnsi="Arial Nova Light"/>
              </w:rPr>
            </w:pPr>
            <w:r w:rsidRPr="00041BF1">
              <w:rPr>
                <w:rFonts w:ascii="Arial Nova Light" w:hAnsi="Arial Nova Light"/>
              </w:rPr>
              <w:t>Расшифровка интервью и сводный анализ выполняются 1 раз в год</w:t>
            </w:r>
          </w:p>
          <w:p w14:paraId="611D82F1" w14:textId="77777777" w:rsidR="00041BF1" w:rsidRPr="00041BF1" w:rsidRDefault="00041BF1" w:rsidP="00041BF1">
            <w:pPr>
              <w:jc w:val="both"/>
              <w:rPr>
                <w:rFonts w:ascii="Arial Nova Light" w:hAnsi="Arial Nova Light"/>
              </w:rPr>
            </w:pPr>
            <w:r w:rsidRPr="00041BF1">
              <w:rPr>
                <w:rFonts w:ascii="Arial Nova Light" w:hAnsi="Arial Nova Light"/>
              </w:rPr>
              <w:t>Поскольку координатор проекта проводит интервью, оперативные изменения в работу могут вноситься сразу по его итогам</w:t>
            </w:r>
          </w:p>
        </w:tc>
      </w:tr>
      <w:tr w:rsidR="00041BF1" w:rsidRPr="00041BF1" w14:paraId="04A797D7" w14:textId="77777777" w:rsidTr="00041BF1">
        <w:tc>
          <w:tcPr>
            <w:tcW w:w="1938" w:type="dxa"/>
          </w:tcPr>
          <w:p w14:paraId="4BA2ADBC" w14:textId="77777777" w:rsidR="00041BF1" w:rsidRPr="00041BF1" w:rsidRDefault="00041BF1" w:rsidP="00041BF1">
            <w:pPr>
              <w:jc w:val="both"/>
              <w:rPr>
                <w:rFonts w:ascii="Arial Nova Light" w:hAnsi="Arial Nova Light"/>
                <w:b/>
              </w:rPr>
            </w:pPr>
            <w:r w:rsidRPr="00041BF1">
              <w:rPr>
                <w:rFonts w:ascii="Arial Nova Light" w:hAnsi="Arial Nova Light"/>
                <w:b/>
              </w:rPr>
              <w:t>Использование обратной связи</w:t>
            </w:r>
          </w:p>
        </w:tc>
        <w:tc>
          <w:tcPr>
            <w:tcW w:w="8122" w:type="dxa"/>
            <w:gridSpan w:val="2"/>
          </w:tcPr>
          <w:p w14:paraId="3AEFEE1F" w14:textId="77777777" w:rsidR="00041BF1" w:rsidRPr="00041BF1" w:rsidRDefault="00041BF1" w:rsidP="00FB0D41">
            <w:pPr>
              <w:pStyle w:val="ae"/>
              <w:numPr>
                <w:ilvl w:val="0"/>
                <w:numId w:val="12"/>
              </w:numPr>
              <w:jc w:val="both"/>
              <w:rPr>
                <w:rFonts w:ascii="Arial Nova Light" w:hAnsi="Arial Nova Light"/>
                <w:sz w:val="24"/>
                <w:szCs w:val="24"/>
              </w:rPr>
            </w:pPr>
            <w:r w:rsidRPr="00041BF1">
              <w:rPr>
                <w:rFonts w:ascii="Arial Nova Light" w:hAnsi="Arial Nova Light"/>
                <w:sz w:val="24"/>
                <w:szCs w:val="24"/>
              </w:rPr>
              <w:t>Координатор может вносить оперативные изменения в работу «Теплого дома»</w:t>
            </w:r>
          </w:p>
          <w:p w14:paraId="0507507E" w14:textId="00BDD254" w:rsidR="00041BF1" w:rsidRPr="00041BF1" w:rsidRDefault="00041BF1" w:rsidP="00FB0D41">
            <w:pPr>
              <w:pStyle w:val="ae"/>
              <w:numPr>
                <w:ilvl w:val="0"/>
                <w:numId w:val="12"/>
              </w:numPr>
              <w:jc w:val="both"/>
              <w:rPr>
                <w:rFonts w:ascii="Arial Nova Light" w:hAnsi="Arial Nova Light"/>
                <w:sz w:val="24"/>
                <w:szCs w:val="24"/>
              </w:rPr>
            </w:pPr>
            <w:r w:rsidRPr="00041BF1">
              <w:rPr>
                <w:rFonts w:ascii="Arial Nova Light" w:hAnsi="Arial Nova Light"/>
                <w:sz w:val="24"/>
                <w:szCs w:val="24"/>
              </w:rPr>
              <w:t>Обобщенные результаты за год обсуждаются со всеми сотрудниками на рабочей встрече</w:t>
            </w:r>
          </w:p>
        </w:tc>
      </w:tr>
    </w:tbl>
    <w:p w14:paraId="53C44FE0" w14:textId="02773BD7" w:rsidR="00041BF1" w:rsidRDefault="00041BF1" w:rsidP="00875346">
      <w:pPr>
        <w:jc w:val="both"/>
        <w:rPr>
          <w:rFonts w:ascii="Arial Nova Light" w:hAnsi="Arial Nova Light"/>
        </w:rPr>
      </w:pPr>
    </w:p>
    <w:p w14:paraId="6E778BE6" w14:textId="592B7A7E" w:rsidR="00041BF1" w:rsidRPr="00D46FCF" w:rsidRDefault="00712CB3" w:rsidP="00712CB3">
      <w:pPr>
        <w:pStyle w:val="5"/>
        <w:rPr>
          <w:rFonts w:ascii="Arial Nova Light" w:hAnsi="Arial Nova Light"/>
          <w:color w:val="00B050"/>
        </w:rPr>
      </w:pPr>
      <w:proofErr w:type="spellStart"/>
      <w:r w:rsidRPr="00D46FCF">
        <w:rPr>
          <w:rFonts w:ascii="Arial Nova Light" w:hAnsi="Arial Nova Light"/>
          <w:color w:val="00B050"/>
        </w:rPr>
        <w:t>Гайд</w:t>
      </w:r>
      <w:proofErr w:type="spellEnd"/>
      <w:r w:rsidRPr="00D46FCF">
        <w:rPr>
          <w:rFonts w:ascii="Arial Nova Light" w:hAnsi="Arial Nova Light"/>
          <w:color w:val="00B050"/>
        </w:rPr>
        <w:t xml:space="preserve"> интервью</w:t>
      </w:r>
    </w:p>
    <w:p w14:paraId="740717F3" w14:textId="77777777" w:rsidR="00712CB3" w:rsidRDefault="00712CB3" w:rsidP="00875346">
      <w:pPr>
        <w:jc w:val="both"/>
        <w:rPr>
          <w:rFonts w:ascii="Arial Nova Light" w:hAnsi="Arial Nova Light"/>
        </w:rPr>
      </w:pPr>
    </w:p>
    <w:p w14:paraId="6F395F64" w14:textId="77777777" w:rsidR="00041BF1" w:rsidRPr="00041BF1" w:rsidRDefault="00041BF1" w:rsidP="00041BF1">
      <w:pPr>
        <w:jc w:val="both"/>
        <w:rPr>
          <w:rFonts w:ascii="Arial Nova Light" w:hAnsi="Arial Nova Light"/>
        </w:rPr>
      </w:pPr>
      <w:r w:rsidRPr="00041BF1">
        <w:rPr>
          <w:rFonts w:ascii="Arial Nova Light" w:hAnsi="Arial Nova Light"/>
        </w:rPr>
        <w:t>1.</w:t>
      </w:r>
      <w:r w:rsidRPr="00041BF1">
        <w:rPr>
          <w:rFonts w:ascii="Arial Nova Light" w:hAnsi="Arial Nova Light"/>
        </w:rPr>
        <w:tab/>
        <w:t>Изменилось ли что-то у вас за то время, пока вы жили в “Теплом доме”?</w:t>
      </w:r>
    </w:p>
    <w:p w14:paraId="299ADEB8" w14:textId="4239CFB4" w:rsidR="00041BF1" w:rsidRPr="00041BF1" w:rsidRDefault="00041BF1" w:rsidP="00041BF1">
      <w:pPr>
        <w:jc w:val="both"/>
        <w:rPr>
          <w:rFonts w:ascii="Arial Nova Light" w:hAnsi="Arial Nova Light"/>
        </w:rPr>
      </w:pPr>
      <w:r w:rsidRPr="00041BF1">
        <w:rPr>
          <w:rFonts w:ascii="Arial Nova Light" w:hAnsi="Arial Nova Light"/>
        </w:rPr>
        <w:t xml:space="preserve">ЕСЛИ “Нет”, </w:t>
      </w:r>
      <w:r>
        <w:rPr>
          <w:rFonts w:ascii="Arial Nova Light" w:hAnsi="Arial Nova Light"/>
        </w:rPr>
        <w:t>ч</w:t>
      </w:r>
      <w:r w:rsidRPr="00041BF1">
        <w:rPr>
          <w:rFonts w:ascii="Arial Nova Light" w:hAnsi="Arial Nova Light"/>
        </w:rPr>
        <w:t>то бы вы хотели изменить?</w:t>
      </w:r>
    </w:p>
    <w:p w14:paraId="1976CB1B" w14:textId="399FCAF4" w:rsidR="00041BF1" w:rsidRPr="00041BF1" w:rsidRDefault="00041BF1" w:rsidP="00041BF1">
      <w:pPr>
        <w:jc w:val="both"/>
        <w:rPr>
          <w:rFonts w:ascii="Arial Nova Light" w:hAnsi="Arial Nova Light"/>
        </w:rPr>
      </w:pPr>
      <w:r w:rsidRPr="00041BF1">
        <w:rPr>
          <w:rFonts w:ascii="Arial Nova Light" w:hAnsi="Arial Nova Light"/>
        </w:rPr>
        <w:t xml:space="preserve">ЕСЛИ “Да”, </w:t>
      </w:r>
      <w:r>
        <w:rPr>
          <w:rFonts w:ascii="Arial Nova Light" w:hAnsi="Arial Nova Light"/>
        </w:rPr>
        <w:t>п</w:t>
      </w:r>
      <w:r w:rsidRPr="00041BF1">
        <w:rPr>
          <w:rFonts w:ascii="Arial Nova Light" w:hAnsi="Arial Nova Light"/>
        </w:rPr>
        <w:t>ожалуйста, расскажите про это подробнее:</w:t>
      </w:r>
    </w:p>
    <w:p w14:paraId="7D5A83C0" w14:textId="24891FC2" w:rsidR="00041BF1" w:rsidRDefault="00041BF1" w:rsidP="00041BF1">
      <w:pPr>
        <w:jc w:val="both"/>
        <w:rPr>
          <w:rFonts w:ascii="Arial Nova Light" w:hAnsi="Arial Nova Light"/>
        </w:rPr>
      </w:pPr>
      <w:r w:rsidRPr="00041BF1">
        <w:rPr>
          <w:rFonts w:ascii="Arial Nova Light" w:hAnsi="Arial Nova Light"/>
        </w:rPr>
        <w:tab/>
        <w:t>ЕСЛИ сложно конкретизировать, что именно изменилось:</w:t>
      </w:r>
    </w:p>
    <w:p w14:paraId="3B940BA6" w14:textId="77777777" w:rsidR="00FB4DD9" w:rsidRPr="00041BF1" w:rsidRDefault="00FB4DD9" w:rsidP="00041BF1">
      <w:pPr>
        <w:jc w:val="both"/>
        <w:rPr>
          <w:rFonts w:ascii="Arial Nova Light" w:hAnsi="Arial Nova Light"/>
        </w:rPr>
      </w:pPr>
    </w:p>
    <w:p w14:paraId="147D5EC1" w14:textId="77777777" w:rsidR="00041BF1" w:rsidRPr="00041BF1" w:rsidRDefault="00041BF1" w:rsidP="00041BF1">
      <w:pPr>
        <w:jc w:val="both"/>
        <w:rPr>
          <w:rFonts w:ascii="Arial Nova Light" w:hAnsi="Arial Nova Light"/>
        </w:rPr>
      </w:pPr>
      <w:r w:rsidRPr="00041BF1">
        <w:rPr>
          <w:rFonts w:ascii="Arial Nova Light" w:hAnsi="Arial Nova Light"/>
        </w:rPr>
        <w:t>1.1.1. Что новое вы узнали? Чему научились?</w:t>
      </w:r>
    </w:p>
    <w:p w14:paraId="28A8CB49" w14:textId="77777777" w:rsidR="00041BF1" w:rsidRPr="00041BF1" w:rsidRDefault="00041BF1" w:rsidP="00041BF1">
      <w:pPr>
        <w:jc w:val="both"/>
        <w:rPr>
          <w:rFonts w:ascii="Arial Nova Light" w:hAnsi="Arial Nova Light"/>
        </w:rPr>
      </w:pPr>
      <w:r w:rsidRPr="00041BF1">
        <w:rPr>
          <w:rFonts w:ascii="Arial Nova Light" w:hAnsi="Arial Nova Light"/>
        </w:rPr>
        <w:t>1.1.2. Как изменилось самочувствие?</w:t>
      </w:r>
    </w:p>
    <w:p w14:paraId="6E8B79B2" w14:textId="7445A0C9" w:rsidR="00041BF1" w:rsidRDefault="00041BF1" w:rsidP="00041BF1">
      <w:pPr>
        <w:jc w:val="both"/>
        <w:rPr>
          <w:rFonts w:ascii="Arial Nova Light" w:hAnsi="Arial Nova Light"/>
        </w:rPr>
      </w:pPr>
      <w:r w:rsidRPr="00041BF1">
        <w:rPr>
          <w:rFonts w:ascii="Arial Nova Light" w:hAnsi="Arial Nova Light"/>
        </w:rPr>
        <w:t>1.1.3. Как изменилось настроение?</w:t>
      </w:r>
    </w:p>
    <w:p w14:paraId="2E364478" w14:textId="77777777" w:rsidR="00041BF1" w:rsidRPr="00041BF1" w:rsidRDefault="00041BF1" w:rsidP="00041BF1">
      <w:pPr>
        <w:jc w:val="both"/>
        <w:rPr>
          <w:rFonts w:ascii="Arial Nova Light" w:hAnsi="Arial Nova Light"/>
        </w:rPr>
      </w:pPr>
    </w:p>
    <w:p w14:paraId="77C89B1F" w14:textId="77777777" w:rsidR="00041BF1" w:rsidRPr="00041BF1" w:rsidRDefault="00041BF1" w:rsidP="00041BF1">
      <w:pPr>
        <w:jc w:val="both"/>
        <w:rPr>
          <w:rFonts w:ascii="Arial Nova Light" w:hAnsi="Arial Nova Light"/>
        </w:rPr>
      </w:pPr>
      <w:r w:rsidRPr="00041BF1">
        <w:rPr>
          <w:rFonts w:ascii="Arial Nova Light" w:hAnsi="Arial Nova Light"/>
        </w:rPr>
        <w:t>1.2. Как вы думаете, что изменилось у вашего ребенка?</w:t>
      </w:r>
    </w:p>
    <w:p w14:paraId="1AE419D9" w14:textId="77777777" w:rsidR="00041BF1" w:rsidRDefault="00041BF1" w:rsidP="00041BF1">
      <w:pPr>
        <w:jc w:val="both"/>
        <w:rPr>
          <w:rFonts w:ascii="Arial Nova Light" w:hAnsi="Arial Nova Light"/>
        </w:rPr>
      </w:pPr>
    </w:p>
    <w:p w14:paraId="65F3DF08" w14:textId="72ED7666" w:rsidR="00041BF1" w:rsidRPr="00041BF1" w:rsidRDefault="00041BF1" w:rsidP="00041BF1">
      <w:pPr>
        <w:jc w:val="both"/>
        <w:rPr>
          <w:rFonts w:ascii="Arial Nova Light" w:hAnsi="Arial Nova Light"/>
        </w:rPr>
      </w:pPr>
      <w:r w:rsidRPr="00041BF1">
        <w:rPr>
          <w:rFonts w:ascii="Arial Nova Light" w:hAnsi="Arial Nova Light"/>
        </w:rPr>
        <w:t>1.3. Какое из этих изменений было самым важным?</w:t>
      </w:r>
    </w:p>
    <w:p w14:paraId="5CF50F44" w14:textId="77777777" w:rsidR="00041BF1" w:rsidRDefault="00041BF1" w:rsidP="00041BF1">
      <w:pPr>
        <w:jc w:val="both"/>
        <w:rPr>
          <w:rFonts w:ascii="Arial Nova Light" w:hAnsi="Arial Nova Light"/>
        </w:rPr>
      </w:pPr>
    </w:p>
    <w:p w14:paraId="57C02FF7" w14:textId="3BC057CC" w:rsidR="00041BF1" w:rsidRPr="00041BF1" w:rsidRDefault="00041BF1" w:rsidP="00041BF1">
      <w:pPr>
        <w:jc w:val="both"/>
        <w:rPr>
          <w:rFonts w:ascii="Arial Nova Light" w:hAnsi="Arial Nova Light"/>
        </w:rPr>
      </w:pPr>
      <w:r w:rsidRPr="00041BF1">
        <w:rPr>
          <w:rFonts w:ascii="Arial Nova Light" w:hAnsi="Arial Nova Light"/>
        </w:rPr>
        <w:t>2. Пока вы жили в «Теплом доме», вы вместе с координатором составляли план действий. Какие действия больше всего помогли вам подготовиться к выходу?</w:t>
      </w:r>
    </w:p>
    <w:p w14:paraId="13E9516A" w14:textId="77777777" w:rsidR="00041BF1" w:rsidRDefault="00041BF1" w:rsidP="00041BF1">
      <w:pPr>
        <w:jc w:val="both"/>
        <w:rPr>
          <w:rFonts w:ascii="Arial Nova Light" w:hAnsi="Arial Nova Light"/>
        </w:rPr>
      </w:pPr>
      <w:r w:rsidRPr="00041BF1">
        <w:rPr>
          <w:rFonts w:ascii="Arial Nova Light" w:hAnsi="Arial Nova Light"/>
        </w:rPr>
        <w:t xml:space="preserve">ЕСЛИ женщина отвечает </w:t>
      </w:r>
      <w:r>
        <w:rPr>
          <w:rFonts w:ascii="Arial Nova Light" w:hAnsi="Arial Nova Light"/>
        </w:rPr>
        <w:t>обобщенно</w:t>
      </w:r>
      <w:r w:rsidRPr="00041BF1">
        <w:rPr>
          <w:rFonts w:ascii="Arial Nova Light" w:hAnsi="Arial Nova Light"/>
        </w:rPr>
        <w:t xml:space="preserve"> (“Всё помогло”):</w:t>
      </w:r>
      <w:r w:rsidRPr="00041BF1">
        <w:rPr>
          <w:rFonts w:ascii="Arial Nova Light" w:hAnsi="Arial Nova Light"/>
        </w:rPr>
        <w:tab/>
      </w:r>
    </w:p>
    <w:p w14:paraId="1D1440EE" w14:textId="77777777" w:rsidR="00041BF1" w:rsidRDefault="00041BF1" w:rsidP="00041BF1">
      <w:pPr>
        <w:jc w:val="both"/>
        <w:rPr>
          <w:rFonts w:ascii="Arial Nova Light" w:hAnsi="Arial Nova Light"/>
        </w:rPr>
      </w:pPr>
    </w:p>
    <w:p w14:paraId="3C07C9D3" w14:textId="10DD83C1" w:rsidR="00041BF1" w:rsidRPr="00041BF1" w:rsidRDefault="00041BF1" w:rsidP="00041BF1">
      <w:pPr>
        <w:jc w:val="both"/>
        <w:rPr>
          <w:rFonts w:ascii="Arial Nova Light" w:hAnsi="Arial Nova Light"/>
        </w:rPr>
      </w:pPr>
      <w:r w:rsidRPr="00041BF1">
        <w:rPr>
          <w:rFonts w:ascii="Arial Nova Light" w:hAnsi="Arial Nova Light"/>
        </w:rPr>
        <w:lastRenderedPageBreak/>
        <w:t>2.1. Пожалуйста, расскажите, что именно вы делали вместе с сотрудниками “Теплого дома”?</w:t>
      </w:r>
    </w:p>
    <w:p w14:paraId="369EF958" w14:textId="77777777" w:rsidR="00041BF1" w:rsidRDefault="00041BF1" w:rsidP="00041BF1">
      <w:pPr>
        <w:jc w:val="both"/>
        <w:rPr>
          <w:rFonts w:ascii="Arial Nova Light" w:hAnsi="Arial Nova Light"/>
        </w:rPr>
      </w:pPr>
    </w:p>
    <w:p w14:paraId="11D67987" w14:textId="2D0BBEAF" w:rsidR="00041BF1" w:rsidRPr="00041BF1" w:rsidRDefault="00041BF1" w:rsidP="00041BF1">
      <w:pPr>
        <w:jc w:val="both"/>
        <w:rPr>
          <w:rFonts w:ascii="Arial Nova Light" w:hAnsi="Arial Nova Light"/>
        </w:rPr>
      </w:pPr>
      <w:r w:rsidRPr="00041BF1">
        <w:rPr>
          <w:rFonts w:ascii="Arial Nova Light" w:hAnsi="Arial Nova Light"/>
        </w:rPr>
        <w:t>2.2. Что из этого было самым полезным?</w:t>
      </w:r>
    </w:p>
    <w:p w14:paraId="6C00DA4D" w14:textId="77777777" w:rsidR="00041BF1" w:rsidRPr="00041BF1" w:rsidRDefault="00041BF1" w:rsidP="00041BF1">
      <w:pPr>
        <w:jc w:val="both"/>
        <w:rPr>
          <w:rFonts w:ascii="Arial Nova Light" w:hAnsi="Arial Nova Light"/>
        </w:rPr>
      </w:pPr>
    </w:p>
    <w:p w14:paraId="77C3A6E4" w14:textId="77777777" w:rsidR="00041BF1" w:rsidRPr="00041BF1" w:rsidRDefault="00041BF1" w:rsidP="00041BF1">
      <w:pPr>
        <w:jc w:val="both"/>
        <w:rPr>
          <w:rFonts w:ascii="Arial Nova Light" w:hAnsi="Arial Nova Light"/>
        </w:rPr>
      </w:pPr>
      <w:r w:rsidRPr="00041BF1">
        <w:rPr>
          <w:rFonts w:ascii="Arial Nova Light" w:hAnsi="Arial Nova Light"/>
        </w:rPr>
        <w:t>3. Бывало ли у вас чувство, что сотрудники в “Теплом доме” прислушиваются к вашему мнению?</w:t>
      </w:r>
    </w:p>
    <w:p w14:paraId="58DFB9E5" w14:textId="77777777" w:rsidR="00041BF1" w:rsidRDefault="00041BF1" w:rsidP="00041BF1">
      <w:pPr>
        <w:jc w:val="both"/>
        <w:rPr>
          <w:rFonts w:ascii="Arial Nova Light" w:hAnsi="Arial Nova Light"/>
        </w:rPr>
      </w:pPr>
    </w:p>
    <w:p w14:paraId="27E680D3" w14:textId="0BD08089" w:rsidR="00041BF1" w:rsidRPr="00041BF1" w:rsidRDefault="00041BF1" w:rsidP="00041BF1">
      <w:pPr>
        <w:jc w:val="both"/>
        <w:rPr>
          <w:rFonts w:ascii="Arial Nova Light" w:hAnsi="Arial Nova Light"/>
        </w:rPr>
      </w:pPr>
      <w:r w:rsidRPr="00041BF1">
        <w:rPr>
          <w:rFonts w:ascii="Arial Nova Light" w:hAnsi="Arial Nova Light"/>
        </w:rPr>
        <w:t>3.1. Пожалуйста, вспомните пример такой ситуации, когда к вам прислушались // когда к вам НЕ прислушались</w:t>
      </w:r>
    </w:p>
    <w:p w14:paraId="50E8EC34" w14:textId="77777777" w:rsidR="00041BF1" w:rsidRPr="00041BF1" w:rsidRDefault="00041BF1" w:rsidP="00041BF1">
      <w:pPr>
        <w:jc w:val="both"/>
        <w:rPr>
          <w:rFonts w:ascii="Arial Nova Light" w:hAnsi="Arial Nova Light"/>
        </w:rPr>
      </w:pPr>
    </w:p>
    <w:p w14:paraId="12BA60A8" w14:textId="77777777" w:rsidR="00041BF1" w:rsidRPr="00041BF1" w:rsidRDefault="00041BF1" w:rsidP="00041BF1">
      <w:pPr>
        <w:jc w:val="both"/>
        <w:rPr>
          <w:rFonts w:ascii="Arial Nova Light" w:hAnsi="Arial Nova Light"/>
        </w:rPr>
      </w:pPr>
      <w:r w:rsidRPr="00041BF1">
        <w:rPr>
          <w:rFonts w:ascii="Arial Nova Light" w:hAnsi="Arial Nova Light"/>
        </w:rPr>
        <w:t>4. Если бы вы стали координатором «Теплого дома», то какую одну вещь (например, правила, занятия со специалистами, виды помощи, сложившиеся традиции и др.) вы бы:</w:t>
      </w:r>
    </w:p>
    <w:p w14:paraId="131AD7BD" w14:textId="77777777" w:rsidR="00041BF1" w:rsidRPr="00041BF1" w:rsidRDefault="00041BF1" w:rsidP="00041BF1">
      <w:pPr>
        <w:jc w:val="both"/>
        <w:rPr>
          <w:rFonts w:ascii="Arial Nova Light" w:hAnsi="Arial Nova Light"/>
        </w:rPr>
      </w:pPr>
      <w:r w:rsidRPr="00041BF1">
        <w:rPr>
          <w:rFonts w:ascii="Arial Nova Light" w:hAnsi="Arial Nova Light"/>
        </w:rPr>
        <w:t>- отменили или стали делать по-другому?</w:t>
      </w:r>
    </w:p>
    <w:p w14:paraId="07D324D0" w14:textId="77777777" w:rsidR="00041BF1" w:rsidRPr="00041BF1" w:rsidRDefault="00041BF1" w:rsidP="00041BF1">
      <w:pPr>
        <w:jc w:val="both"/>
        <w:rPr>
          <w:rFonts w:ascii="Arial Nova Light" w:hAnsi="Arial Nova Light"/>
        </w:rPr>
      </w:pPr>
      <w:r w:rsidRPr="00041BF1">
        <w:rPr>
          <w:rFonts w:ascii="Arial Nova Light" w:hAnsi="Arial Nova Light"/>
        </w:rPr>
        <w:t>- добавили, потому что этого не хватает?</w:t>
      </w:r>
    </w:p>
    <w:p w14:paraId="4A37E70D" w14:textId="77777777" w:rsidR="00041BF1" w:rsidRPr="00041BF1" w:rsidRDefault="00041BF1" w:rsidP="00041BF1">
      <w:pPr>
        <w:jc w:val="both"/>
        <w:rPr>
          <w:rFonts w:ascii="Arial Nova Light" w:hAnsi="Arial Nova Light"/>
        </w:rPr>
      </w:pPr>
      <w:r w:rsidRPr="00041BF1">
        <w:rPr>
          <w:rFonts w:ascii="Arial Nova Light" w:hAnsi="Arial Nova Light"/>
        </w:rPr>
        <w:t>- оставили как есть, потому что это уже делается хорошо?</w:t>
      </w:r>
    </w:p>
    <w:p w14:paraId="5DA7ACFF" w14:textId="77777777" w:rsidR="00041BF1" w:rsidRPr="00041BF1" w:rsidRDefault="00041BF1" w:rsidP="00041BF1">
      <w:pPr>
        <w:jc w:val="both"/>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8294"/>
      </w:tblGrid>
      <w:tr w:rsidR="00C71AF3" w14:paraId="2FB9AE86" w14:textId="77777777" w:rsidTr="00F4761F">
        <w:tc>
          <w:tcPr>
            <w:tcW w:w="920" w:type="dxa"/>
          </w:tcPr>
          <w:p w14:paraId="27CA1D91" w14:textId="73E8970D" w:rsidR="00C71AF3" w:rsidRPr="00DE429E" w:rsidRDefault="00C71AF3" w:rsidP="00F4761F">
            <w:pPr>
              <w:pStyle w:val="ac"/>
              <w:ind w:left="0"/>
              <w:jc w:val="center"/>
              <w:rPr>
                <w:color w:val="00B050"/>
              </w:rPr>
            </w:pPr>
            <w:r>
              <w:rPr>
                <w:noProof/>
                <w:color w:val="00B050"/>
                <w:lang w:bidi="ru-RU"/>
              </w:rPr>
              <w:drawing>
                <wp:inline distT="0" distB="0" distL="0" distR="0" wp14:anchorId="2C3CE837" wp14:editId="2CB6696D">
                  <wp:extent cx="552587" cy="552587"/>
                  <wp:effectExtent l="0" t="0" r="0" b="0"/>
                  <wp:docPr id="17" name="Рисунок 17" descr="Вышка сотовой связи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Вышка сотовой связи со сплошной заливкой"/>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56014" cy="556014"/>
                          </a:xfrm>
                          <a:prstGeom prst="rect">
                            <a:avLst/>
                          </a:prstGeom>
                        </pic:spPr>
                      </pic:pic>
                    </a:graphicData>
                  </a:graphic>
                </wp:inline>
              </w:drawing>
            </w:r>
          </w:p>
        </w:tc>
        <w:tc>
          <w:tcPr>
            <w:tcW w:w="8460" w:type="dxa"/>
          </w:tcPr>
          <w:p w14:paraId="120C1015" w14:textId="77777777" w:rsidR="00C71AF3" w:rsidRPr="00C71AF3" w:rsidRDefault="00C71AF3" w:rsidP="00C71AF3">
            <w:pPr>
              <w:jc w:val="both"/>
              <w:rPr>
                <w:rFonts w:ascii="Arial Nova Light" w:hAnsi="Arial Nova Light"/>
                <w:i/>
                <w:iCs/>
                <w:color w:val="00B050"/>
              </w:rPr>
            </w:pPr>
            <w:r w:rsidRPr="00C71AF3">
              <w:rPr>
                <w:rFonts w:ascii="Arial Nova Light" w:hAnsi="Arial Nova Light"/>
                <w:i/>
                <w:iCs/>
                <w:color w:val="00B050"/>
              </w:rPr>
              <w:t xml:space="preserve">Вопрос про учет мнения женщин актуализировался во время нашего участия в проекте «Вовлекай!» АНО «Эволюция и филантропия», посвященном опыту вовлечения </w:t>
            </w:r>
            <w:proofErr w:type="spellStart"/>
            <w:r w:rsidRPr="00C71AF3">
              <w:rPr>
                <w:rFonts w:ascii="Arial Nova Light" w:hAnsi="Arial Nova Light"/>
                <w:i/>
                <w:iCs/>
                <w:color w:val="00B050"/>
              </w:rPr>
              <w:t>благополучателей</w:t>
            </w:r>
            <w:proofErr w:type="spellEnd"/>
            <w:r w:rsidRPr="00C71AF3">
              <w:rPr>
                <w:rFonts w:ascii="Arial Nova Light" w:hAnsi="Arial Nova Light"/>
                <w:i/>
                <w:iCs/>
                <w:color w:val="00B050"/>
              </w:rPr>
              <w:t xml:space="preserve"> в процесс принятия решений. Подробнее об этом:</w:t>
            </w:r>
          </w:p>
          <w:p w14:paraId="73D1AD13" w14:textId="77777777" w:rsidR="00C71AF3" w:rsidRPr="00C71AF3" w:rsidRDefault="00C71AF3" w:rsidP="00C71AF3">
            <w:pPr>
              <w:jc w:val="both"/>
              <w:rPr>
                <w:rFonts w:ascii="Arial Nova Light" w:hAnsi="Arial Nova Light"/>
                <w:i/>
                <w:iCs/>
                <w:color w:val="00B050"/>
              </w:rPr>
            </w:pPr>
            <w:hyperlink r:id="rId18" w:history="1">
              <w:r w:rsidRPr="00C71AF3">
                <w:rPr>
                  <w:rStyle w:val="af1"/>
                  <w:rFonts w:ascii="Arial Nova Light" w:hAnsi="Arial Nova Light"/>
                  <w:i/>
                  <w:iCs/>
                  <w:color w:val="00B050"/>
                </w:rPr>
                <w:t>Описание кейса вовлечения женщин в «Теплом доме»</w:t>
              </w:r>
            </w:hyperlink>
          </w:p>
          <w:p w14:paraId="4DE99BA0" w14:textId="77777777" w:rsidR="00C71AF3" w:rsidRPr="00C71AF3" w:rsidRDefault="00C71AF3" w:rsidP="00C71AF3">
            <w:pPr>
              <w:jc w:val="both"/>
              <w:rPr>
                <w:rFonts w:ascii="Arial Nova Light" w:hAnsi="Arial Nova Light"/>
                <w:i/>
                <w:iCs/>
                <w:color w:val="00B050"/>
              </w:rPr>
            </w:pPr>
            <w:hyperlink r:id="rId19" w:history="1">
              <w:r w:rsidRPr="00C71AF3">
                <w:rPr>
                  <w:rStyle w:val="af1"/>
                  <w:rFonts w:ascii="Arial Nova Light" w:hAnsi="Arial Nova Light"/>
                  <w:i/>
                  <w:iCs/>
                  <w:color w:val="00B050"/>
                </w:rPr>
                <w:t>Видео интервью с Еленой Андреевой (координатором)</w:t>
              </w:r>
            </w:hyperlink>
          </w:p>
          <w:p w14:paraId="0FDD16A0" w14:textId="6739089B" w:rsidR="00C71AF3" w:rsidRPr="00C71AF3" w:rsidRDefault="00C71AF3" w:rsidP="00F4761F">
            <w:pPr>
              <w:jc w:val="both"/>
              <w:rPr>
                <w:i/>
                <w:iCs/>
                <w:color w:val="00B050"/>
              </w:rPr>
            </w:pPr>
          </w:p>
        </w:tc>
      </w:tr>
    </w:tbl>
    <w:p w14:paraId="02E82937" w14:textId="5B5CFCA0" w:rsidR="00041BF1" w:rsidRPr="00C71AF3" w:rsidRDefault="00170E74" w:rsidP="00C71AF3">
      <w:pPr>
        <w:pStyle w:val="2"/>
        <w:rPr>
          <w:color w:val="00B050"/>
        </w:rPr>
      </w:pPr>
      <w:r>
        <w:rPr>
          <w:color w:val="00B050"/>
        </w:rPr>
        <w:t>Основные р</w:t>
      </w:r>
      <w:r w:rsidR="00041BF1" w:rsidRPr="00C71AF3">
        <w:rPr>
          <w:color w:val="00B050"/>
        </w:rPr>
        <w:t>езультаты</w:t>
      </w:r>
    </w:p>
    <w:p w14:paraId="063976BF" w14:textId="77777777" w:rsidR="00C71AF3" w:rsidRPr="00041BF1" w:rsidRDefault="00C71AF3" w:rsidP="00041BF1">
      <w:pPr>
        <w:jc w:val="both"/>
        <w:rPr>
          <w:rFonts w:ascii="Arial Nova Light" w:hAnsi="Arial Nova Light"/>
        </w:rPr>
      </w:pPr>
    </w:p>
    <w:p w14:paraId="4C6B1136" w14:textId="191097D6" w:rsidR="00D46FCF" w:rsidRPr="002316F3" w:rsidRDefault="00D46FCF" w:rsidP="00041BF1">
      <w:pPr>
        <w:jc w:val="both"/>
        <w:rPr>
          <w:rFonts w:ascii="Arial Nova Light" w:hAnsi="Arial Nova Light"/>
        </w:rPr>
      </w:pPr>
      <w:r w:rsidRPr="002316F3">
        <w:rPr>
          <w:rFonts w:ascii="Arial Nova Light" w:hAnsi="Arial Nova Light"/>
        </w:rPr>
        <w:t>В интервью приняли участие 6 женщин</w:t>
      </w:r>
      <w:r w:rsidR="002316F3" w:rsidRPr="002316F3">
        <w:rPr>
          <w:rFonts w:ascii="Arial Nova Light" w:hAnsi="Arial Nova Light"/>
        </w:rPr>
        <w:t>.</w:t>
      </w:r>
    </w:p>
    <w:p w14:paraId="39F671F5" w14:textId="77777777" w:rsidR="00D46FCF" w:rsidRDefault="00D46FCF" w:rsidP="00041BF1">
      <w:pPr>
        <w:jc w:val="both"/>
        <w:rPr>
          <w:rFonts w:ascii="Arial Nova Light" w:hAnsi="Arial Nova Light"/>
        </w:rPr>
      </w:pPr>
    </w:p>
    <w:p w14:paraId="23176BCC" w14:textId="491F2F6C" w:rsidR="00041BF1" w:rsidRPr="00041BF1" w:rsidRDefault="00041BF1" w:rsidP="00041BF1">
      <w:pPr>
        <w:jc w:val="both"/>
        <w:rPr>
          <w:rFonts w:ascii="Arial Nova Light" w:hAnsi="Arial Nova Light"/>
        </w:rPr>
      </w:pPr>
      <w:r w:rsidRPr="00041BF1">
        <w:rPr>
          <w:rFonts w:ascii="Arial Nova Light" w:hAnsi="Arial Nova Light"/>
        </w:rPr>
        <w:t>В качестве основных изменений женщины выделяют разные аспекты психологического благополучия: свое личностное развитие / развитие детей; нормализацию эмоционального состояния; переживание поддержки; налаживание отношений с родственниками, а также решение юридических вопросов. Большинство из них не испытывало трудностей в том, чтобы сформулировать главные результаты с точки зрения ребенка (которые отличаются от результатов, важных для самой женщины), например:</w:t>
      </w:r>
      <w:r w:rsidR="00D46FCF">
        <w:rPr>
          <w:rFonts w:ascii="Arial Nova Light" w:hAnsi="Arial Nova Light"/>
        </w:rPr>
        <w:t xml:space="preserve"> </w:t>
      </w:r>
      <w:r w:rsidR="00D46FCF" w:rsidRPr="00D46FCF">
        <w:rPr>
          <w:rFonts w:ascii="Arial Nova Light" w:hAnsi="Arial Nova Light"/>
          <w:i/>
          <w:iCs/>
        </w:rPr>
        <w:t>«</w:t>
      </w:r>
      <w:r w:rsidRPr="00D46FCF">
        <w:rPr>
          <w:rFonts w:ascii="Arial Nova Light" w:hAnsi="Arial Nova Light"/>
          <w:i/>
          <w:iCs/>
        </w:rPr>
        <w:t>Ребенок начал ходить и говорить очень рано. Я стала сама по себе, в смысле, самостоятельной</w:t>
      </w:r>
      <w:r w:rsidR="00D46FCF" w:rsidRPr="00D46FCF">
        <w:rPr>
          <w:rFonts w:ascii="Arial Nova Light" w:hAnsi="Arial Nova Light"/>
          <w:i/>
          <w:iCs/>
        </w:rPr>
        <w:t>»</w:t>
      </w:r>
      <w:r w:rsidR="00D46FCF">
        <w:rPr>
          <w:rFonts w:ascii="Arial Nova Light" w:hAnsi="Arial Nova Light"/>
        </w:rPr>
        <w:t xml:space="preserve">. </w:t>
      </w:r>
      <w:r w:rsidRPr="00041BF1">
        <w:rPr>
          <w:rFonts w:ascii="Arial Nova Light" w:hAnsi="Arial Nova Light"/>
        </w:rPr>
        <w:t>Только в одном ответе позиции детей и самой женщины были недифференцированными</w:t>
      </w:r>
      <w:r w:rsidR="00D46FCF">
        <w:rPr>
          <w:rFonts w:ascii="Arial Nova Light" w:hAnsi="Arial Nova Light"/>
        </w:rPr>
        <w:t xml:space="preserve"> </w:t>
      </w:r>
      <w:r w:rsidR="00D46FCF" w:rsidRPr="00D46FCF">
        <w:rPr>
          <w:rFonts w:ascii="Arial Nova Light" w:hAnsi="Arial Nova Light"/>
          <w:i/>
          <w:iCs/>
        </w:rPr>
        <w:t>(«</w:t>
      </w:r>
      <w:r w:rsidRPr="00D46FCF">
        <w:rPr>
          <w:rFonts w:ascii="Arial Nova Light" w:hAnsi="Arial Nova Light"/>
          <w:i/>
          <w:iCs/>
        </w:rPr>
        <w:t>Что сказали бы дети? Не знаю, наверное, спасибо бы сказали за то же самое</w:t>
      </w:r>
      <w:r w:rsidR="00D46FCF" w:rsidRPr="00D46FCF">
        <w:rPr>
          <w:rFonts w:ascii="Arial Nova Light" w:hAnsi="Arial Nova Light"/>
          <w:i/>
          <w:iCs/>
        </w:rPr>
        <w:t>»</w:t>
      </w:r>
      <w:r w:rsidR="00D46FCF">
        <w:rPr>
          <w:rFonts w:ascii="Arial Nova Light" w:hAnsi="Arial Nova Light"/>
        </w:rPr>
        <w:t>)</w:t>
      </w:r>
      <w:r w:rsidRPr="00041BF1">
        <w:rPr>
          <w:rFonts w:ascii="Arial Nova Light" w:hAnsi="Arial Nova Light"/>
        </w:rPr>
        <w:t>.</w:t>
      </w:r>
    </w:p>
    <w:p w14:paraId="36464C82" w14:textId="77777777" w:rsidR="00F9784A" w:rsidRDefault="00F9784A" w:rsidP="00041BF1">
      <w:pPr>
        <w:jc w:val="both"/>
        <w:rPr>
          <w:rFonts w:ascii="Arial Nova Light" w:hAnsi="Arial Nova Light"/>
        </w:rPr>
      </w:pPr>
    </w:p>
    <w:p w14:paraId="548F3B10" w14:textId="663910CC" w:rsidR="00041BF1" w:rsidRPr="00041BF1" w:rsidRDefault="00041BF1" w:rsidP="00041BF1">
      <w:pPr>
        <w:jc w:val="both"/>
        <w:rPr>
          <w:rFonts w:ascii="Arial Nova Light" w:hAnsi="Arial Nova Light"/>
        </w:rPr>
      </w:pPr>
      <w:r w:rsidRPr="00041BF1">
        <w:rPr>
          <w:rFonts w:ascii="Arial Nova Light" w:hAnsi="Arial Nova Light"/>
        </w:rPr>
        <w:t>Женщины отмечают пользу от разных видов помощи: психологической, правовой, материальной, а также мастер-классов. Одна из них отмечает важность поэтапного плана действий. Это отражает индивидуальный подход в работе со случаем.</w:t>
      </w:r>
    </w:p>
    <w:p w14:paraId="6A8C7C28" w14:textId="77777777" w:rsidR="00F9784A" w:rsidRDefault="00F9784A" w:rsidP="00041BF1">
      <w:pPr>
        <w:jc w:val="both"/>
        <w:rPr>
          <w:rFonts w:ascii="Arial Nova Light" w:hAnsi="Arial Nova Light"/>
        </w:rPr>
      </w:pPr>
    </w:p>
    <w:p w14:paraId="15D9B95F" w14:textId="79526F80" w:rsidR="00041BF1" w:rsidRPr="00041BF1" w:rsidRDefault="00041BF1" w:rsidP="00041BF1">
      <w:pPr>
        <w:jc w:val="both"/>
        <w:rPr>
          <w:rFonts w:ascii="Arial Nova Light" w:hAnsi="Arial Nova Light"/>
        </w:rPr>
      </w:pPr>
      <w:r w:rsidRPr="00041BF1">
        <w:rPr>
          <w:rFonts w:ascii="Arial Nova Light" w:hAnsi="Arial Nova Light"/>
        </w:rPr>
        <w:t>В целом женщины чувствуют себя услышанными. Для них это выражается в том, что сотрудники «Теплого дома» внимательно относятся к их вопросам, а также помнят о пожеланиях женщин в ситуациях, где требуется отсроченное коллегиальное решение. Одна респондент</w:t>
      </w:r>
      <w:r w:rsidR="0036095E">
        <w:rPr>
          <w:rFonts w:ascii="Arial Nova Light" w:hAnsi="Arial Nova Light"/>
        </w:rPr>
        <w:t>к</w:t>
      </w:r>
      <w:r w:rsidRPr="00041BF1">
        <w:rPr>
          <w:rFonts w:ascii="Arial Nova Light" w:hAnsi="Arial Nova Light"/>
        </w:rPr>
        <w:t xml:space="preserve">а считает, что к ней прислушивались не всегда, а еще одна отметила </w:t>
      </w:r>
      <w:r w:rsidRPr="00041BF1">
        <w:rPr>
          <w:rFonts w:ascii="Arial Nova Light" w:hAnsi="Arial Nova Light"/>
        </w:rPr>
        <w:lastRenderedPageBreak/>
        <w:t xml:space="preserve">проблему с другой стороны – когда женщины не прислушиваются к рекомендациям администраторов. </w:t>
      </w:r>
    </w:p>
    <w:p w14:paraId="01D39F01" w14:textId="77777777" w:rsidR="00F9784A" w:rsidRDefault="00F9784A" w:rsidP="00041BF1">
      <w:pPr>
        <w:jc w:val="both"/>
        <w:rPr>
          <w:rFonts w:ascii="Arial Nova Light" w:hAnsi="Arial Nova Light"/>
        </w:rPr>
      </w:pPr>
    </w:p>
    <w:p w14:paraId="0383BC2E" w14:textId="77777777" w:rsidR="00F9784A" w:rsidRDefault="00041BF1" w:rsidP="00041BF1">
      <w:pPr>
        <w:jc w:val="both"/>
        <w:rPr>
          <w:rFonts w:ascii="Arial Nova Light" w:hAnsi="Arial Nova Light"/>
        </w:rPr>
      </w:pPr>
      <w:r w:rsidRPr="00041BF1">
        <w:rPr>
          <w:rFonts w:ascii="Arial Nova Light" w:hAnsi="Arial Nova Light"/>
        </w:rPr>
        <w:t xml:space="preserve">Интервью показывают, что женщинам сложно было пережить жесткий </w:t>
      </w:r>
      <w:proofErr w:type="spellStart"/>
      <w:r w:rsidRPr="00041BF1">
        <w:rPr>
          <w:rFonts w:ascii="Arial Nova Light" w:hAnsi="Arial Nova Light"/>
        </w:rPr>
        <w:t>локдаун</w:t>
      </w:r>
      <w:proofErr w:type="spellEnd"/>
      <w:r w:rsidRPr="00041BF1">
        <w:rPr>
          <w:rFonts w:ascii="Arial Nova Light" w:hAnsi="Arial Nova Light"/>
        </w:rPr>
        <w:t xml:space="preserve"> в апреле-мае 2020 г., когда сократились и возможности для выхода тех, кто был к нему готов, и количество встреч и занятий со специалистами, и в вынужденном режиме «закрытого» учреждения актуализировались конфликты</w:t>
      </w:r>
      <w:r w:rsidR="00F9784A">
        <w:rPr>
          <w:rFonts w:ascii="Arial Nova Light" w:hAnsi="Arial Nova Light"/>
        </w:rPr>
        <w:t>.</w:t>
      </w:r>
    </w:p>
    <w:p w14:paraId="22532A3A" w14:textId="77777777" w:rsidR="00F9784A" w:rsidRDefault="00F9784A" w:rsidP="00041BF1">
      <w:pPr>
        <w:jc w:val="both"/>
        <w:rPr>
          <w:rFonts w:ascii="Arial Nova Light" w:hAnsi="Arial Nova Light"/>
        </w:rPr>
      </w:pPr>
    </w:p>
    <w:p w14:paraId="7325E9DB" w14:textId="6FD6E66F" w:rsidR="00041BF1" w:rsidRPr="00F9784A" w:rsidRDefault="00041BF1" w:rsidP="00041BF1">
      <w:pPr>
        <w:jc w:val="both"/>
        <w:rPr>
          <w:rFonts w:ascii="Arial Nova Light" w:hAnsi="Arial Nova Light"/>
          <w:b/>
          <w:bCs/>
        </w:rPr>
      </w:pPr>
      <w:r w:rsidRPr="00F9784A">
        <w:rPr>
          <w:rFonts w:ascii="Arial Nova Light" w:hAnsi="Arial Nova Light"/>
          <w:b/>
          <w:bCs/>
        </w:rPr>
        <w:t xml:space="preserve">Может создаваться ложное впечатление, что жизнь в «Теплом доме» с младенцем делает женщин нечувствительными к эффектам изоляции (они и без </w:t>
      </w:r>
      <w:proofErr w:type="spellStart"/>
      <w:r w:rsidRPr="00F9784A">
        <w:rPr>
          <w:rFonts w:ascii="Arial Nova Light" w:hAnsi="Arial Nova Light"/>
          <w:b/>
          <w:bCs/>
        </w:rPr>
        <w:t>локдауна</w:t>
      </w:r>
      <w:proofErr w:type="spellEnd"/>
      <w:r w:rsidRPr="00F9784A">
        <w:rPr>
          <w:rFonts w:ascii="Arial Nova Light" w:hAnsi="Arial Nova Light"/>
          <w:b/>
          <w:bCs/>
        </w:rPr>
        <w:t xml:space="preserve"> не выезжают во «внешний мир» без необходимости), но для некоторых жительниц «Теплого дома» ситуация выглядела противоположным образом – они лишились редких, и от этого особо ценных, социальных контактов.</w:t>
      </w:r>
    </w:p>
    <w:p w14:paraId="3273CD83" w14:textId="77777777" w:rsidR="00F9784A" w:rsidRPr="00F9784A" w:rsidRDefault="00F9784A" w:rsidP="00041BF1">
      <w:pPr>
        <w:jc w:val="both"/>
        <w:rPr>
          <w:rFonts w:ascii="Arial Nova Light" w:hAnsi="Arial Nova Light"/>
          <w:b/>
          <w:bCs/>
        </w:rPr>
      </w:pPr>
    </w:p>
    <w:p w14:paraId="2758DB33" w14:textId="4ED091BD" w:rsidR="002C31FD" w:rsidRPr="00F9784A" w:rsidRDefault="00041BF1" w:rsidP="00041BF1">
      <w:pPr>
        <w:jc w:val="both"/>
        <w:rPr>
          <w:rFonts w:ascii="Arial Nova Light" w:hAnsi="Arial Nova Light"/>
          <w:b/>
          <w:bCs/>
        </w:rPr>
      </w:pPr>
      <w:r w:rsidRPr="00F9784A">
        <w:rPr>
          <w:rFonts w:ascii="Arial Nova Light" w:hAnsi="Arial Nova Light"/>
          <w:b/>
          <w:bCs/>
        </w:rPr>
        <w:t>То, какие услуги женщины выделяют как особо полезные – психологическую и юридическую помощь, специализированное питание для недоношенных детей – перекликается с результатами интервью выпускниц «Теплого дома» прошлых лет.</w:t>
      </w:r>
    </w:p>
    <w:p w14:paraId="73E5B588" w14:textId="77777777" w:rsidR="002C31FD" w:rsidRDefault="002C31FD">
      <w:pPr>
        <w:rPr>
          <w:rFonts w:ascii="Arial Nova Light" w:hAnsi="Arial Nova Light"/>
        </w:rPr>
      </w:pPr>
      <w:r>
        <w:rPr>
          <w:rFonts w:ascii="Arial Nova Light" w:hAnsi="Arial Nova Light"/>
        </w:rPr>
        <w:br w:type="page"/>
      </w:r>
    </w:p>
    <w:p w14:paraId="37FF2A7D" w14:textId="3289CA4F" w:rsidR="00016B93" w:rsidRDefault="00016B93" w:rsidP="00016B93">
      <w:pPr>
        <w:pStyle w:val="3"/>
        <w:jc w:val="left"/>
        <w:rPr>
          <w:color w:val="00B050"/>
        </w:rPr>
      </w:pPr>
      <w:r w:rsidRPr="00016B93">
        <w:rPr>
          <w:color w:val="00B050"/>
        </w:rPr>
        <w:lastRenderedPageBreak/>
        <w:t xml:space="preserve">Обратная связь </w:t>
      </w:r>
      <w:r>
        <w:rPr>
          <w:color w:val="00B050"/>
        </w:rPr>
        <w:t>от «выпускниц»</w:t>
      </w:r>
      <w:r w:rsidRPr="00016B93">
        <w:rPr>
          <w:color w:val="00B050"/>
        </w:rPr>
        <w:t xml:space="preserve"> «Теплого дома»</w:t>
      </w:r>
      <w:r>
        <w:rPr>
          <w:color w:val="00B050"/>
        </w:rPr>
        <w:t xml:space="preserve"> прошлых лет</w:t>
      </w:r>
    </w:p>
    <w:p w14:paraId="6B22F949" w14:textId="37C25563" w:rsidR="00016B93" w:rsidRDefault="00016B93" w:rsidP="00016B93"/>
    <w:p w14:paraId="694C3E62" w14:textId="77777777" w:rsidR="0063313F" w:rsidRPr="00886933" w:rsidRDefault="0063313F" w:rsidP="0063313F">
      <w:pPr>
        <w:pStyle w:val="5"/>
        <w:rPr>
          <w:rFonts w:ascii="Arial Nova Light" w:hAnsi="Arial Nova Light"/>
          <w:color w:val="00B050"/>
        </w:rPr>
      </w:pPr>
      <w:r w:rsidRPr="00886933">
        <w:rPr>
          <w:rFonts w:ascii="Arial Nova Light" w:hAnsi="Arial Nova Light"/>
          <w:color w:val="00B050"/>
        </w:rPr>
        <w:t>Цели сбора обратной связи</w:t>
      </w:r>
    </w:p>
    <w:p w14:paraId="2D02131D" w14:textId="77777777" w:rsidR="0063313F" w:rsidRPr="00886933" w:rsidRDefault="0063313F" w:rsidP="0063313F">
      <w:pPr>
        <w:rPr>
          <w:rFonts w:ascii="Arial Nova Light" w:hAnsi="Arial Nova Light"/>
        </w:rPr>
      </w:pPr>
    </w:p>
    <w:p w14:paraId="43A40D63" w14:textId="7EE1DAB8" w:rsidR="0063313F" w:rsidRPr="000D0D04" w:rsidRDefault="0063313F" w:rsidP="0063313F">
      <w:pPr>
        <w:pStyle w:val="11"/>
        <w:jc w:val="both"/>
        <w:rPr>
          <w:rFonts w:ascii="Arial Nova Light" w:hAnsi="Arial Nova Light"/>
          <w:sz w:val="24"/>
          <w:szCs w:val="24"/>
        </w:rPr>
      </w:pPr>
      <w:r w:rsidRPr="000D0D04">
        <w:rPr>
          <w:rFonts w:ascii="Arial Nova Light" w:hAnsi="Arial Nova Light"/>
          <w:sz w:val="24"/>
          <w:szCs w:val="24"/>
        </w:rPr>
        <w:t>Изучение мнения женщин о том:</w:t>
      </w:r>
    </w:p>
    <w:p w14:paraId="07A25E3E" w14:textId="77777777" w:rsidR="0063313F" w:rsidRPr="000D0D04" w:rsidRDefault="0063313F" w:rsidP="0063313F">
      <w:pPr>
        <w:pStyle w:val="11"/>
        <w:jc w:val="both"/>
        <w:rPr>
          <w:rFonts w:ascii="Arial Nova Light" w:hAnsi="Arial Nova Light"/>
          <w:sz w:val="24"/>
          <w:szCs w:val="24"/>
        </w:rPr>
      </w:pPr>
    </w:p>
    <w:p w14:paraId="7B062ABD" w14:textId="2A2643FD" w:rsidR="0063313F" w:rsidRPr="000D0D04" w:rsidRDefault="0063313F" w:rsidP="0063313F">
      <w:pPr>
        <w:pStyle w:val="11"/>
        <w:jc w:val="both"/>
        <w:rPr>
          <w:rFonts w:ascii="Arial Nova Light" w:hAnsi="Arial Nova Light"/>
          <w:sz w:val="24"/>
          <w:szCs w:val="24"/>
        </w:rPr>
      </w:pPr>
      <w:r w:rsidRPr="000D0D04">
        <w:rPr>
          <w:rFonts w:ascii="Arial Nova Light" w:hAnsi="Arial Nova Light"/>
          <w:sz w:val="24"/>
          <w:szCs w:val="24"/>
        </w:rPr>
        <w:t>•</w:t>
      </w:r>
      <w:r w:rsidRPr="000D0D04">
        <w:rPr>
          <w:rFonts w:ascii="Arial Nova Light" w:hAnsi="Arial Nova Light"/>
          <w:sz w:val="24"/>
          <w:szCs w:val="24"/>
        </w:rPr>
        <w:tab/>
      </w:r>
      <w:r w:rsidR="000D0D04" w:rsidRPr="000D0D04">
        <w:rPr>
          <w:rFonts w:ascii="Arial Nova Light" w:hAnsi="Arial Nova Light"/>
          <w:sz w:val="24"/>
          <w:szCs w:val="24"/>
        </w:rPr>
        <w:t xml:space="preserve">Насколько стабильны социальные результаты </w:t>
      </w:r>
      <w:r w:rsidR="00975B22" w:rsidRPr="000D0D04">
        <w:rPr>
          <w:rFonts w:ascii="Arial Nova Light" w:hAnsi="Arial Nova Light"/>
          <w:sz w:val="24"/>
          <w:szCs w:val="24"/>
        </w:rPr>
        <w:t xml:space="preserve">«Мама с ребёнком проживает самостоятельно (вне социальных приютов / кризисных центров)» и </w:t>
      </w:r>
      <w:r w:rsidR="000D0D04" w:rsidRPr="000D0D04">
        <w:rPr>
          <w:rFonts w:ascii="Arial Nova Light" w:hAnsi="Arial Nova Light"/>
          <w:sz w:val="24"/>
          <w:szCs w:val="24"/>
        </w:rPr>
        <w:t>«Ребенок находится в безопасности, его базовые потребности удовлетворяются»</w:t>
      </w:r>
    </w:p>
    <w:p w14:paraId="36A29A09" w14:textId="77777777" w:rsidR="0063313F" w:rsidRPr="000D0D04" w:rsidRDefault="0063313F" w:rsidP="0063313F">
      <w:pPr>
        <w:pStyle w:val="11"/>
        <w:jc w:val="both"/>
        <w:rPr>
          <w:rFonts w:ascii="Arial Nova Light" w:hAnsi="Arial Nova Light"/>
          <w:sz w:val="24"/>
          <w:szCs w:val="24"/>
        </w:rPr>
      </w:pPr>
    </w:p>
    <w:p w14:paraId="16FC0B09" w14:textId="28BEB757" w:rsidR="0063313F" w:rsidRPr="000D0D04" w:rsidRDefault="0063313F" w:rsidP="0063313F">
      <w:pPr>
        <w:pStyle w:val="11"/>
        <w:jc w:val="both"/>
        <w:rPr>
          <w:rFonts w:ascii="Arial Nova Light" w:hAnsi="Arial Nova Light"/>
          <w:sz w:val="24"/>
          <w:szCs w:val="24"/>
        </w:rPr>
      </w:pPr>
      <w:r w:rsidRPr="000D0D04">
        <w:rPr>
          <w:rFonts w:ascii="Arial Nova Light" w:hAnsi="Arial Nova Light"/>
          <w:sz w:val="24"/>
          <w:szCs w:val="24"/>
        </w:rPr>
        <w:t>•</w:t>
      </w:r>
      <w:r w:rsidRPr="000D0D04">
        <w:rPr>
          <w:rFonts w:ascii="Arial Nova Light" w:hAnsi="Arial Nova Light"/>
          <w:sz w:val="24"/>
          <w:szCs w:val="24"/>
        </w:rPr>
        <w:tab/>
      </w:r>
      <w:r w:rsidR="000D0D04" w:rsidRPr="000D0D04">
        <w:rPr>
          <w:rFonts w:ascii="Arial Nova Light" w:hAnsi="Arial Nova Light"/>
          <w:sz w:val="24"/>
          <w:szCs w:val="24"/>
        </w:rPr>
        <w:t>Что было наиболее полезно для выхода из трудной жизненной ситуации в период проживания «Теплом доме»</w:t>
      </w:r>
      <w:r w:rsidRPr="000D0D04">
        <w:rPr>
          <w:rFonts w:ascii="Arial Nova Light" w:hAnsi="Arial Nova Light"/>
          <w:sz w:val="24"/>
          <w:szCs w:val="24"/>
        </w:rPr>
        <w:t xml:space="preserve"> </w:t>
      </w:r>
    </w:p>
    <w:p w14:paraId="5E4021D9" w14:textId="77777777" w:rsidR="0063313F" w:rsidRPr="000D0D04" w:rsidRDefault="0063313F" w:rsidP="0063313F">
      <w:pPr>
        <w:pStyle w:val="11"/>
        <w:jc w:val="both"/>
        <w:rPr>
          <w:rFonts w:ascii="Arial Nova Light" w:hAnsi="Arial Nova Light"/>
          <w:sz w:val="24"/>
          <w:szCs w:val="24"/>
        </w:rPr>
      </w:pPr>
    </w:p>
    <w:p w14:paraId="1FCF3E4B" w14:textId="2AFD8FC1" w:rsidR="0063313F" w:rsidRPr="000D0D04" w:rsidRDefault="0063313F" w:rsidP="0063313F">
      <w:pPr>
        <w:jc w:val="both"/>
        <w:rPr>
          <w:rFonts w:ascii="Arial Nova Light" w:hAnsi="Arial Nova Light"/>
          <w:b/>
          <w:bCs/>
          <w:sz w:val="28"/>
          <w:szCs w:val="28"/>
        </w:rPr>
      </w:pPr>
      <w:r w:rsidRPr="000D0D04">
        <w:rPr>
          <w:rFonts w:ascii="Arial Nova Light" w:hAnsi="Arial Nova Light"/>
        </w:rPr>
        <w:t>•</w:t>
      </w:r>
      <w:r w:rsidRPr="000D0D04">
        <w:rPr>
          <w:rFonts w:ascii="Arial Nova Light" w:hAnsi="Arial Nova Light"/>
        </w:rPr>
        <w:tab/>
        <w:t>Как</w:t>
      </w:r>
      <w:r w:rsidR="000D0D04" w:rsidRPr="000D0D04">
        <w:rPr>
          <w:rFonts w:ascii="Arial Nova Light" w:hAnsi="Arial Nova Light"/>
        </w:rPr>
        <w:t>овы представления женщин о будущем</w:t>
      </w:r>
      <w:r w:rsidR="000D0D04">
        <w:rPr>
          <w:rFonts w:ascii="Arial Nova Light" w:hAnsi="Arial Nova Light"/>
        </w:rPr>
        <w:t xml:space="preserve"> (о долгосрочных результатах)</w:t>
      </w:r>
    </w:p>
    <w:p w14:paraId="3F84EB86" w14:textId="77777777" w:rsidR="0063313F" w:rsidRDefault="0063313F" w:rsidP="0063313F">
      <w:pPr>
        <w:jc w:val="both"/>
        <w:rPr>
          <w:rFonts w:ascii="Arial Nova Light" w:hAnsi="Arial Nova Light"/>
          <w:b/>
          <w:bCs/>
          <w:color w:val="00B050"/>
          <w:sz w:val="28"/>
          <w:szCs w:val="28"/>
        </w:rPr>
      </w:pPr>
    </w:p>
    <w:p w14:paraId="22B0EED7" w14:textId="6C9587BA" w:rsidR="00016B93" w:rsidRPr="0063313F" w:rsidRDefault="00016B93" w:rsidP="0063313F">
      <w:pPr>
        <w:jc w:val="both"/>
        <w:rPr>
          <w:rFonts w:ascii="Arial Nova Light" w:hAnsi="Arial Nova Light"/>
          <w:b/>
          <w:bCs/>
          <w:sz w:val="28"/>
          <w:szCs w:val="28"/>
        </w:rPr>
      </w:pPr>
      <w:proofErr w:type="spellStart"/>
      <w:r w:rsidRPr="0063313F">
        <w:rPr>
          <w:rFonts w:ascii="Arial Nova Light" w:hAnsi="Arial Nova Light"/>
          <w:b/>
          <w:bCs/>
          <w:color w:val="00B050"/>
          <w:sz w:val="28"/>
          <w:szCs w:val="28"/>
        </w:rPr>
        <w:t>Гайд</w:t>
      </w:r>
      <w:proofErr w:type="spellEnd"/>
      <w:r w:rsidRPr="0063313F">
        <w:rPr>
          <w:rFonts w:ascii="Arial Nova Light" w:hAnsi="Arial Nova Light"/>
          <w:b/>
          <w:bCs/>
          <w:color w:val="00B050"/>
          <w:sz w:val="28"/>
          <w:szCs w:val="28"/>
        </w:rPr>
        <w:t xml:space="preserve"> интервью</w:t>
      </w:r>
    </w:p>
    <w:p w14:paraId="69AC6907" w14:textId="16462802" w:rsidR="00016B93" w:rsidRPr="0063313F" w:rsidRDefault="00016B93" w:rsidP="0063313F">
      <w:pPr>
        <w:jc w:val="both"/>
        <w:rPr>
          <w:rFonts w:ascii="Arial Nova Light" w:hAnsi="Arial Nova Light"/>
        </w:rPr>
      </w:pPr>
    </w:p>
    <w:p w14:paraId="27768057" w14:textId="5150B09D" w:rsidR="00DA3985" w:rsidRPr="0063313F" w:rsidRDefault="00016B93" w:rsidP="0063313F">
      <w:pPr>
        <w:pStyle w:val="ac"/>
        <w:jc w:val="both"/>
        <w:rPr>
          <w:rFonts w:ascii="Arial Nova Light" w:hAnsi="Arial Nova Light"/>
          <w:color w:val="00B050"/>
        </w:rPr>
      </w:pPr>
      <w:r w:rsidRPr="0063313F">
        <w:rPr>
          <w:rFonts w:ascii="Arial Nova Light" w:hAnsi="Arial Nova Light"/>
          <w:color w:val="00B050"/>
        </w:rPr>
        <w:t>С</w:t>
      </w:r>
      <w:r w:rsidR="0063313F" w:rsidRPr="0063313F">
        <w:rPr>
          <w:rFonts w:ascii="Arial Nova Light" w:hAnsi="Arial Nova Light"/>
          <w:color w:val="00B050"/>
        </w:rPr>
        <w:t xml:space="preserve">амостоятельное проживание </w:t>
      </w:r>
      <w:r w:rsidR="0063313F" w:rsidRPr="0063313F">
        <w:rPr>
          <w:rFonts w:ascii="Arial Nova Light" w:hAnsi="Arial Nova Light"/>
          <w:color w:val="00B050"/>
        </w:rPr>
        <w:tab/>
      </w:r>
    </w:p>
    <w:p w14:paraId="7762B037" w14:textId="3D5C0A14" w:rsidR="00016B93" w:rsidRDefault="00016B93" w:rsidP="0063313F">
      <w:pPr>
        <w:jc w:val="both"/>
        <w:rPr>
          <w:rFonts w:ascii="Arial Nova Light" w:hAnsi="Arial Nova Light"/>
        </w:rPr>
      </w:pPr>
      <w:r w:rsidRPr="0063313F">
        <w:rPr>
          <w:rFonts w:ascii="Arial Nova Light" w:hAnsi="Arial Nova Light"/>
        </w:rPr>
        <w:t>1)</w:t>
      </w:r>
      <w:r w:rsidRPr="0063313F">
        <w:rPr>
          <w:rFonts w:ascii="Arial Nova Light" w:hAnsi="Arial Nova Light"/>
        </w:rPr>
        <w:tab/>
        <w:t>Где и с кем вы сейчас живете? Вопрос не о конкретном месте, а о том, живете ли вы, например, на съемной квартире или с родственниками...</w:t>
      </w:r>
    </w:p>
    <w:p w14:paraId="0EFB63E1" w14:textId="77777777" w:rsidR="0063313F" w:rsidRPr="0063313F" w:rsidRDefault="0063313F" w:rsidP="0063313F">
      <w:pPr>
        <w:jc w:val="both"/>
        <w:rPr>
          <w:rFonts w:ascii="Arial Nova Light" w:hAnsi="Arial Nova Light"/>
        </w:rPr>
      </w:pPr>
    </w:p>
    <w:p w14:paraId="200F2D5C" w14:textId="77777777" w:rsidR="00016B93" w:rsidRPr="0063313F" w:rsidRDefault="00016B93" w:rsidP="0063313F">
      <w:pPr>
        <w:jc w:val="both"/>
        <w:rPr>
          <w:rFonts w:ascii="Arial Nova Light" w:hAnsi="Arial Nova Light"/>
        </w:rPr>
      </w:pPr>
      <w:r w:rsidRPr="0063313F">
        <w:rPr>
          <w:rFonts w:ascii="Arial Nova Light" w:hAnsi="Arial Nova Light"/>
        </w:rPr>
        <w:t>2)</w:t>
      </w:r>
      <w:r w:rsidRPr="0063313F">
        <w:rPr>
          <w:rFonts w:ascii="Arial Nova Light" w:hAnsi="Arial Nova Light"/>
        </w:rPr>
        <w:tab/>
        <w:t>Работаете ли вы? ЕСЛИ да, то кем?</w:t>
      </w:r>
    </w:p>
    <w:p w14:paraId="662FAF7B" w14:textId="77777777" w:rsidR="0063313F" w:rsidRDefault="0063313F" w:rsidP="0063313F">
      <w:pPr>
        <w:pStyle w:val="ac"/>
        <w:jc w:val="both"/>
        <w:rPr>
          <w:rFonts w:ascii="Arial Nova Light" w:hAnsi="Arial Nova Light"/>
          <w:color w:val="00B050"/>
        </w:rPr>
      </w:pPr>
    </w:p>
    <w:p w14:paraId="3F27531C" w14:textId="256671FD" w:rsidR="00DA3985" w:rsidRPr="0063313F" w:rsidRDefault="00016B93" w:rsidP="0063313F">
      <w:pPr>
        <w:pStyle w:val="ac"/>
        <w:jc w:val="both"/>
        <w:rPr>
          <w:rFonts w:ascii="Arial Nova Light" w:hAnsi="Arial Nova Light"/>
          <w:color w:val="00B050"/>
        </w:rPr>
      </w:pPr>
      <w:r w:rsidRPr="0063313F">
        <w:rPr>
          <w:rFonts w:ascii="Arial Nova Light" w:hAnsi="Arial Nova Light"/>
          <w:color w:val="00B050"/>
        </w:rPr>
        <w:t>С</w:t>
      </w:r>
      <w:r w:rsidR="0063313F" w:rsidRPr="0063313F">
        <w:rPr>
          <w:rFonts w:ascii="Arial Nova Light" w:hAnsi="Arial Nova Light"/>
          <w:color w:val="00B050"/>
        </w:rPr>
        <w:t>оциальная поддержка (неформальная / доступ к образовательным институтам)</w:t>
      </w:r>
      <w:r w:rsidRPr="0063313F">
        <w:rPr>
          <w:rFonts w:ascii="Arial Nova Light" w:hAnsi="Arial Nova Light"/>
          <w:color w:val="00B050"/>
        </w:rPr>
        <w:tab/>
      </w:r>
    </w:p>
    <w:p w14:paraId="014BF42C" w14:textId="082644BA" w:rsidR="00016B93" w:rsidRPr="0063313F" w:rsidRDefault="00016B93" w:rsidP="0063313F">
      <w:pPr>
        <w:jc w:val="both"/>
        <w:rPr>
          <w:rFonts w:ascii="Arial Nova Light" w:hAnsi="Arial Nova Light"/>
        </w:rPr>
      </w:pPr>
      <w:r w:rsidRPr="0063313F">
        <w:rPr>
          <w:rFonts w:ascii="Arial Nova Light" w:hAnsi="Arial Nova Light"/>
        </w:rPr>
        <w:t>3)</w:t>
      </w:r>
      <w:r w:rsidRPr="0063313F">
        <w:rPr>
          <w:rFonts w:ascii="Arial Nova Light" w:hAnsi="Arial Nova Light"/>
        </w:rPr>
        <w:tab/>
        <w:t>Кто помогает с ребенком?</w:t>
      </w:r>
    </w:p>
    <w:p w14:paraId="1B9D8C2C" w14:textId="77777777" w:rsidR="0063313F" w:rsidRDefault="0063313F" w:rsidP="0063313F">
      <w:pPr>
        <w:jc w:val="both"/>
        <w:rPr>
          <w:rFonts w:ascii="Arial Nova Light" w:hAnsi="Arial Nova Light"/>
        </w:rPr>
      </w:pPr>
    </w:p>
    <w:p w14:paraId="59E2F5FA" w14:textId="4E6BE0D8" w:rsidR="00016B93" w:rsidRPr="0063313F" w:rsidRDefault="00016B93" w:rsidP="0063313F">
      <w:pPr>
        <w:jc w:val="both"/>
        <w:rPr>
          <w:rFonts w:ascii="Arial Nova Light" w:hAnsi="Arial Nova Light"/>
        </w:rPr>
      </w:pPr>
      <w:r w:rsidRPr="0063313F">
        <w:rPr>
          <w:rFonts w:ascii="Arial Nova Light" w:hAnsi="Arial Nova Light"/>
        </w:rPr>
        <w:t>4)</w:t>
      </w:r>
      <w:r w:rsidRPr="0063313F">
        <w:rPr>
          <w:rFonts w:ascii="Arial Nova Light" w:hAnsi="Arial Nova Light"/>
        </w:rPr>
        <w:tab/>
        <w:t>Ходит ли ребенок в сад / школу?</w:t>
      </w:r>
    </w:p>
    <w:p w14:paraId="4365739D" w14:textId="77777777" w:rsidR="0063313F" w:rsidRDefault="0063313F" w:rsidP="0063313F">
      <w:pPr>
        <w:jc w:val="both"/>
        <w:rPr>
          <w:rFonts w:ascii="Arial Nova Light" w:hAnsi="Arial Nova Light"/>
        </w:rPr>
      </w:pPr>
    </w:p>
    <w:p w14:paraId="73036849" w14:textId="06173553" w:rsidR="00016B93" w:rsidRPr="0063313F" w:rsidRDefault="00016B93" w:rsidP="0063313F">
      <w:pPr>
        <w:jc w:val="both"/>
        <w:rPr>
          <w:rFonts w:ascii="Arial Nova Light" w:hAnsi="Arial Nova Light"/>
        </w:rPr>
      </w:pPr>
      <w:r w:rsidRPr="0063313F">
        <w:rPr>
          <w:rFonts w:ascii="Arial Nova Light" w:hAnsi="Arial Nova Light"/>
        </w:rPr>
        <w:t>5)</w:t>
      </w:r>
      <w:r w:rsidRPr="0063313F">
        <w:rPr>
          <w:rFonts w:ascii="Arial Nova Light" w:hAnsi="Arial Nova Light"/>
        </w:rPr>
        <w:tab/>
        <w:t>Обращались ли вы в какие-то другие организации за помощью? ЕСЛИ да, то в какие?</w:t>
      </w:r>
    </w:p>
    <w:p w14:paraId="7BDD266A" w14:textId="77777777" w:rsidR="0063313F" w:rsidRDefault="0063313F" w:rsidP="0063313F">
      <w:pPr>
        <w:pStyle w:val="ac"/>
        <w:jc w:val="both"/>
        <w:rPr>
          <w:rFonts w:ascii="Arial Nova Light" w:hAnsi="Arial Nova Light"/>
          <w:color w:val="00B050"/>
        </w:rPr>
      </w:pPr>
    </w:p>
    <w:p w14:paraId="035BC9B2" w14:textId="26112C4C" w:rsidR="00DA3985" w:rsidRPr="0063313F" w:rsidRDefault="00016B93" w:rsidP="0063313F">
      <w:pPr>
        <w:pStyle w:val="ac"/>
        <w:jc w:val="both"/>
        <w:rPr>
          <w:rFonts w:ascii="Arial Nova Light" w:hAnsi="Arial Nova Light"/>
          <w:color w:val="00B050"/>
        </w:rPr>
      </w:pPr>
      <w:r w:rsidRPr="0063313F">
        <w:rPr>
          <w:rFonts w:ascii="Arial Nova Light" w:hAnsi="Arial Nova Light"/>
          <w:color w:val="00B050"/>
        </w:rPr>
        <w:t>Б</w:t>
      </w:r>
      <w:r w:rsidR="0063313F" w:rsidRPr="0063313F">
        <w:rPr>
          <w:rFonts w:ascii="Arial Nova Light" w:hAnsi="Arial Nova Light"/>
          <w:color w:val="00B050"/>
        </w:rPr>
        <w:t>лагополучие ребенка</w:t>
      </w:r>
      <w:r w:rsidRPr="0063313F">
        <w:rPr>
          <w:rFonts w:ascii="Arial Nova Light" w:hAnsi="Arial Nova Light"/>
          <w:color w:val="00B050"/>
        </w:rPr>
        <w:tab/>
      </w:r>
    </w:p>
    <w:p w14:paraId="64C4B679" w14:textId="62AC3435" w:rsidR="00016B93" w:rsidRPr="0063313F" w:rsidRDefault="00016B93" w:rsidP="0063313F">
      <w:pPr>
        <w:jc w:val="both"/>
        <w:rPr>
          <w:rFonts w:ascii="Arial Nova Light" w:hAnsi="Arial Nova Light"/>
        </w:rPr>
      </w:pPr>
      <w:r w:rsidRPr="0063313F">
        <w:rPr>
          <w:rFonts w:ascii="Arial Nova Light" w:hAnsi="Arial Nova Light"/>
        </w:rPr>
        <w:t>6)</w:t>
      </w:r>
      <w:r w:rsidRPr="0063313F">
        <w:rPr>
          <w:rFonts w:ascii="Arial Nova Light" w:hAnsi="Arial Nova Light"/>
        </w:rPr>
        <w:tab/>
        <w:t>Как здоровье ребенка?</w:t>
      </w:r>
    </w:p>
    <w:p w14:paraId="1BE07EF1" w14:textId="77777777" w:rsidR="0063313F" w:rsidRDefault="0063313F" w:rsidP="0063313F">
      <w:pPr>
        <w:jc w:val="both"/>
        <w:rPr>
          <w:rFonts w:ascii="Arial Nova Light" w:hAnsi="Arial Nova Light"/>
        </w:rPr>
      </w:pPr>
    </w:p>
    <w:p w14:paraId="699926D5" w14:textId="6E17A34C" w:rsidR="00016B93" w:rsidRPr="0063313F" w:rsidRDefault="00016B93" w:rsidP="0063313F">
      <w:pPr>
        <w:jc w:val="both"/>
        <w:rPr>
          <w:rFonts w:ascii="Arial Nova Light" w:hAnsi="Arial Nova Light"/>
        </w:rPr>
      </w:pPr>
      <w:r w:rsidRPr="0063313F">
        <w:rPr>
          <w:rFonts w:ascii="Arial Nova Light" w:hAnsi="Arial Nova Light"/>
        </w:rPr>
        <w:t>7)</w:t>
      </w:r>
      <w:r w:rsidRPr="0063313F">
        <w:rPr>
          <w:rFonts w:ascii="Arial Nova Light" w:hAnsi="Arial Nova Light"/>
        </w:rPr>
        <w:tab/>
        <w:t>Расскажите, пожалуйста, о ваших отношениях с ребенком</w:t>
      </w:r>
    </w:p>
    <w:p w14:paraId="3373A248" w14:textId="7EDA3001" w:rsidR="00016B93" w:rsidRPr="0063313F" w:rsidRDefault="0063313F" w:rsidP="0063313F">
      <w:pPr>
        <w:jc w:val="both"/>
        <w:rPr>
          <w:rFonts w:ascii="Arial Nova Light" w:hAnsi="Arial Nova Light"/>
        </w:rPr>
      </w:pPr>
      <w:r w:rsidRPr="0063313F">
        <w:rPr>
          <w:rFonts w:ascii="Arial Nova Light" w:hAnsi="Arial Nova Light"/>
        </w:rPr>
        <w:t>УТОЧНЯЮЩИЕ ВОПРОСЫ</w:t>
      </w:r>
      <w:proofErr w:type="gramStart"/>
      <w:r w:rsidRPr="0063313F">
        <w:rPr>
          <w:rFonts w:ascii="Arial Nova Light" w:hAnsi="Arial Nova Light"/>
        </w:rPr>
        <w:t xml:space="preserve">: </w:t>
      </w:r>
      <w:r w:rsidR="00016B93" w:rsidRPr="0063313F">
        <w:rPr>
          <w:rFonts w:ascii="Arial Nova Light" w:hAnsi="Arial Nova Light"/>
        </w:rPr>
        <w:t>Что</w:t>
      </w:r>
      <w:proofErr w:type="gramEnd"/>
      <w:r w:rsidR="00016B93" w:rsidRPr="0063313F">
        <w:rPr>
          <w:rFonts w:ascii="Arial Nova Light" w:hAnsi="Arial Nova Light"/>
        </w:rPr>
        <w:t xml:space="preserve"> радует? Чем нравится заниматься вместе? Есть ли какие-то сложности?</w:t>
      </w:r>
    </w:p>
    <w:p w14:paraId="76256305" w14:textId="77777777" w:rsidR="00016B93" w:rsidRPr="0063313F" w:rsidRDefault="00016B93" w:rsidP="0063313F">
      <w:pPr>
        <w:jc w:val="both"/>
        <w:rPr>
          <w:rFonts w:ascii="Arial Nova Light" w:hAnsi="Arial Nova Light"/>
        </w:rPr>
      </w:pPr>
      <w:r w:rsidRPr="0063313F">
        <w:rPr>
          <w:rFonts w:ascii="Arial Nova Light" w:hAnsi="Arial Nova Light"/>
        </w:rPr>
        <w:t>ЕСЛИ говорит о сложностях</w:t>
      </w:r>
      <w:proofErr w:type="gramStart"/>
      <w:r w:rsidRPr="0063313F">
        <w:rPr>
          <w:rFonts w:ascii="Arial Nova Light" w:hAnsi="Arial Nova Light"/>
        </w:rPr>
        <w:t>: Что</w:t>
      </w:r>
      <w:proofErr w:type="gramEnd"/>
      <w:r w:rsidRPr="0063313F">
        <w:rPr>
          <w:rFonts w:ascii="Arial Nova Light" w:hAnsi="Arial Nova Light"/>
        </w:rPr>
        <w:t xml:space="preserve"> помогает справляться?</w:t>
      </w:r>
    </w:p>
    <w:p w14:paraId="5E5AAABB" w14:textId="77777777" w:rsidR="0063313F" w:rsidRDefault="0063313F" w:rsidP="0063313F">
      <w:pPr>
        <w:pStyle w:val="ac"/>
        <w:jc w:val="both"/>
        <w:rPr>
          <w:rFonts w:ascii="Arial Nova Light" w:hAnsi="Arial Nova Light"/>
          <w:color w:val="00B050"/>
        </w:rPr>
      </w:pPr>
    </w:p>
    <w:p w14:paraId="7642AE18" w14:textId="0E729F6C" w:rsidR="0063313F" w:rsidRPr="0063313F" w:rsidRDefault="00016B93" w:rsidP="0063313F">
      <w:pPr>
        <w:pStyle w:val="ac"/>
        <w:jc w:val="both"/>
        <w:rPr>
          <w:rFonts w:ascii="Arial Nova Light" w:hAnsi="Arial Nova Light"/>
          <w:color w:val="00B050"/>
        </w:rPr>
      </w:pPr>
      <w:r w:rsidRPr="0063313F">
        <w:rPr>
          <w:rFonts w:ascii="Arial Nova Light" w:hAnsi="Arial Nova Light"/>
          <w:color w:val="00B050"/>
        </w:rPr>
        <w:t xml:space="preserve"> О</w:t>
      </w:r>
      <w:r w:rsidR="0063313F" w:rsidRPr="0063313F">
        <w:rPr>
          <w:rFonts w:ascii="Arial Nova Light" w:hAnsi="Arial Nova Light"/>
          <w:color w:val="00B050"/>
        </w:rPr>
        <w:t>братная связь о «Теплом доме»</w:t>
      </w:r>
    </w:p>
    <w:p w14:paraId="3085D49A" w14:textId="1049057B" w:rsidR="00016B93" w:rsidRPr="0063313F" w:rsidRDefault="00016B93" w:rsidP="0063313F">
      <w:pPr>
        <w:jc w:val="both"/>
        <w:rPr>
          <w:rFonts w:ascii="Arial Nova Light" w:hAnsi="Arial Nova Light"/>
        </w:rPr>
      </w:pPr>
      <w:r w:rsidRPr="0063313F">
        <w:rPr>
          <w:rFonts w:ascii="Arial Nova Light" w:hAnsi="Arial Nova Light"/>
        </w:rPr>
        <w:t>8)</w:t>
      </w:r>
      <w:r w:rsidRPr="0063313F">
        <w:rPr>
          <w:rFonts w:ascii="Arial Nova Light" w:hAnsi="Arial Nova Light"/>
        </w:rPr>
        <w:tab/>
        <w:t>Что первое приходит вам в голову</w:t>
      </w:r>
      <w:r w:rsidR="0063313F">
        <w:rPr>
          <w:rFonts w:ascii="Arial Nova Light" w:hAnsi="Arial Nova Light"/>
        </w:rPr>
        <w:t xml:space="preserve">, когда </w:t>
      </w:r>
      <w:r w:rsidR="0063313F" w:rsidRPr="0063313F">
        <w:rPr>
          <w:rFonts w:ascii="Arial Nova Light" w:hAnsi="Arial Nova Light"/>
        </w:rPr>
        <w:t>вы вспоминаете про Теплый Дом</w:t>
      </w:r>
      <w:r w:rsidRPr="0063313F">
        <w:rPr>
          <w:rFonts w:ascii="Arial Nova Light" w:hAnsi="Arial Nova Light"/>
        </w:rPr>
        <w:t>?</w:t>
      </w:r>
    </w:p>
    <w:p w14:paraId="5F53212F" w14:textId="77777777" w:rsidR="0063313F" w:rsidRDefault="0063313F" w:rsidP="0063313F">
      <w:pPr>
        <w:jc w:val="both"/>
        <w:rPr>
          <w:rFonts w:ascii="Arial Nova Light" w:hAnsi="Arial Nova Light"/>
        </w:rPr>
      </w:pPr>
    </w:p>
    <w:p w14:paraId="1939E054" w14:textId="388924F4" w:rsidR="00016B93" w:rsidRPr="0063313F" w:rsidRDefault="00016B93" w:rsidP="0063313F">
      <w:pPr>
        <w:jc w:val="both"/>
        <w:rPr>
          <w:rFonts w:ascii="Arial Nova Light" w:hAnsi="Arial Nova Light"/>
        </w:rPr>
      </w:pPr>
      <w:r w:rsidRPr="0063313F">
        <w:rPr>
          <w:rFonts w:ascii="Arial Nova Light" w:hAnsi="Arial Nova Light"/>
        </w:rPr>
        <w:t>9)</w:t>
      </w:r>
      <w:r w:rsidRPr="0063313F">
        <w:rPr>
          <w:rFonts w:ascii="Arial Nova Light" w:hAnsi="Arial Nova Light"/>
        </w:rPr>
        <w:tab/>
        <w:t xml:space="preserve">Что из того, что делали сотрудники </w:t>
      </w:r>
      <w:r w:rsidR="0063313F">
        <w:rPr>
          <w:rFonts w:ascii="Arial Nova Light" w:hAnsi="Arial Nova Light"/>
        </w:rPr>
        <w:t>–</w:t>
      </w:r>
      <w:r w:rsidRPr="0063313F">
        <w:rPr>
          <w:rFonts w:ascii="Arial Nova Light" w:hAnsi="Arial Nova Light"/>
        </w:rPr>
        <w:t xml:space="preserve"> координатор, психолог, юрист, администраторы </w:t>
      </w:r>
      <w:r w:rsidR="0063313F">
        <w:rPr>
          <w:rFonts w:ascii="Arial Nova Light" w:hAnsi="Arial Nova Light"/>
        </w:rPr>
        <w:t>–</w:t>
      </w:r>
      <w:r w:rsidRPr="0063313F">
        <w:rPr>
          <w:rFonts w:ascii="Arial Nova Light" w:hAnsi="Arial Nova Light"/>
        </w:rPr>
        <w:t xml:space="preserve"> больше всего помогло вам пережить сложности и подготовиться к выходу?</w:t>
      </w:r>
    </w:p>
    <w:p w14:paraId="3C53BAA3" w14:textId="77777777" w:rsidR="0063313F" w:rsidRDefault="0063313F" w:rsidP="0063313F">
      <w:pPr>
        <w:jc w:val="both"/>
        <w:rPr>
          <w:rFonts w:ascii="Arial Nova Light" w:hAnsi="Arial Nova Light"/>
        </w:rPr>
      </w:pPr>
    </w:p>
    <w:p w14:paraId="5C5FBBD3" w14:textId="132CE4D7" w:rsidR="00016B93" w:rsidRPr="0063313F" w:rsidRDefault="00016B93" w:rsidP="0063313F">
      <w:pPr>
        <w:jc w:val="both"/>
        <w:rPr>
          <w:rFonts w:ascii="Arial Nova Light" w:hAnsi="Arial Nova Light"/>
        </w:rPr>
      </w:pPr>
      <w:r w:rsidRPr="0063313F">
        <w:rPr>
          <w:rFonts w:ascii="Arial Nova Light" w:hAnsi="Arial Nova Light"/>
        </w:rPr>
        <w:lastRenderedPageBreak/>
        <w:t>10)</w:t>
      </w:r>
      <w:r w:rsidRPr="0063313F">
        <w:rPr>
          <w:rFonts w:ascii="Arial Nova Light" w:hAnsi="Arial Nova Light"/>
        </w:rPr>
        <w:tab/>
        <w:t>Если бы ваша знакомая оказалась в такой же ситуации, как вы тогда, то вы посоветовали бы ей обратиться в Теплый Дом или справляться как-то еще?</w:t>
      </w:r>
    </w:p>
    <w:p w14:paraId="0499195C" w14:textId="77777777" w:rsidR="0063313F" w:rsidRDefault="0063313F" w:rsidP="0063313F">
      <w:pPr>
        <w:pStyle w:val="ac"/>
        <w:jc w:val="both"/>
        <w:rPr>
          <w:rFonts w:ascii="Arial Nova Light" w:hAnsi="Arial Nova Light"/>
          <w:color w:val="00B050"/>
        </w:rPr>
      </w:pPr>
    </w:p>
    <w:p w14:paraId="66AF9B0E" w14:textId="5C640823" w:rsidR="0063313F" w:rsidRPr="0063313F" w:rsidRDefault="0063313F" w:rsidP="0063313F">
      <w:pPr>
        <w:pStyle w:val="ac"/>
        <w:jc w:val="both"/>
        <w:rPr>
          <w:rFonts w:ascii="Arial Nova Light" w:hAnsi="Arial Nova Light"/>
          <w:color w:val="00B050"/>
        </w:rPr>
      </w:pPr>
      <w:r w:rsidRPr="0063313F">
        <w:rPr>
          <w:rFonts w:ascii="Arial Nova Light" w:hAnsi="Arial Nova Light"/>
          <w:color w:val="00B050"/>
        </w:rPr>
        <w:t>Качество жизни и прогнозы</w:t>
      </w:r>
    </w:p>
    <w:p w14:paraId="5FB5682A" w14:textId="295D7A5F" w:rsidR="00016B93" w:rsidRPr="0063313F" w:rsidRDefault="00016B93" w:rsidP="0063313F">
      <w:pPr>
        <w:jc w:val="both"/>
        <w:rPr>
          <w:rFonts w:ascii="Arial Nova Light" w:hAnsi="Arial Nova Light"/>
        </w:rPr>
      </w:pPr>
      <w:r w:rsidRPr="0063313F">
        <w:rPr>
          <w:rFonts w:ascii="Arial Nova Light" w:hAnsi="Arial Nova Light"/>
        </w:rPr>
        <w:t>11)</w:t>
      </w:r>
      <w:r w:rsidRPr="0063313F">
        <w:rPr>
          <w:rFonts w:ascii="Arial Nova Light" w:hAnsi="Arial Nova Light"/>
        </w:rPr>
        <w:tab/>
        <w:t xml:space="preserve">Как вы оценили бы свою жизнь на сегодняшний день? Имеется в виду жизнь в целом: и отношения с ребенком, и ситуация с деньгами и жильем, и самочувствие и все остальное. Оцените по шкале от 1 до 5, где 1 </w:t>
      </w:r>
      <w:r w:rsidR="0063313F">
        <w:rPr>
          <w:rFonts w:ascii="Arial Nova Light" w:hAnsi="Arial Nova Light"/>
        </w:rPr>
        <w:t>–</w:t>
      </w:r>
      <w:r w:rsidRPr="0063313F">
        <w:rPr>
          <w:rFonts w:ascii="Arial Nova Light" w:hAnsi="Arial Nova Light"/>
        </w:rPr>
        <w:t xml:space="preserve"> дела идут очень плохо, а 5 </w:t>
      </w:r>
      <w:r w:rsidR="0063313F">
        <w:rPr>
          <w:rFonts w:ascii="Arial Nova Light" w:hAnsi="Arial Nova Light"/>
        </w:rPr>
        <w:t>–</w:t>
      </w:r>
      <w:r w:rsidRPr="0063313F">
        <w:rPr>
          <w:rFonts w:ascii="Arial Nova Light" w:hAnsi="Arial Nova Light"/>
        </w:rPr>
        <w:t xml:space="preserve"> все именно так, как вы хотите.</w:t>
      </w:r>
    </w:p>
    <w:p w14:paraId="2C5BBC2D" w14:textId="77777777" w:rsidR="0063313F" w:rsidRDefault="0063313F" w:rsidP="0063313F">
      <w:pPr>
        <w:jc w:val="both"/>
        <w:rPr>
          <w:rFonts w:ascii="Arial Nova Light" w:hAnsi="Arial Nova Light"/>
        </w:rPr>
      </w:pPr>
    </w:p>
    <w:p w14:paraId="1C798EE0" w14:textId="006E8E75" w:rsidR="00016B93" w:rsidRPr="0063313F" w:rsidRDefault="00016B93" w:rsidP="0063313F">
      <w:pPr>
        <w:jc w:val="both"/>
        <w:rPr>
          <w:rFonts w:ascii="Arial Nova Light" w:hAnsi="Arial Nova Light"/>
        </w:rPr>
      </w:pPr>
      <w:r w:rsidRPr="0063313F">
        <w:rPr>
          <w:rFonts w:ascii="Arial Nova Light" w:hAnsi="Arial Nova Light"/>
        </w:rPr>
        <w:t>12)</w:t>
      </w:r>
      <w:r w:rsidRPr="0063313F">
        <w:rPr>
          <w:rFonts w:ascii="Arial Nova Light" w:hAnsi="Arial Nova Light"/>
        </w:rPr>
        <w:tab/>
        <w:t>Как вы думаете, в ближайшем будущем ваша жизнь изменится к лучшему или к худшему или останется, как есть? Почему?</w:t>
      </w:r>
    </w:p>
    <w:p w14:paraId="157E5137" w14:textId="77777777" w:rsidR="00016B93" w:rsidRPr="0063313F" w:rsidRDefault="00016B93" w:rsidP="0063313F">
      <w:pPr>
        <w:jc w:val="both"/>
        <w:rPr>
          <w:rFonts w:ascii="Arial Nova Light" w:hAnsi="Arial Nova Light"/>
        </w:rPr>
      </w:pPr>
    </w:p>
    <w:p w14:paraId="4080D5CB" w14:textId="78C76BC5" w:rsidR="00016B93" w:rsidRPr="0063313F" w:rsidRDefault="00016B93" w:rsidP="0063313F">
      <w:pPr>
        <w:pStyle w:val="5"/>
        <w:rPr>
          <w:rFonts w:ascii="Arial Nova Light" w:hAnsi="Arial Nova Light"/>
          <w:color w:val="00B050"/>
        </w:rPr>
      </w:pPr>
      <w:r w:rsidRPr="0063313F">
        <w:rPr>
          <w:rFonts w:ascii="Arial Nova Light" w:hAnsi="Arial Nova Light"/>
          <w:color w:val="00B050"/>
        </w:rPr>
        <w:t>Выборка</w:t>
      </w:r>
    </w:p>
    <w:p w14:paraId="649EE2AC" w14:textId="77777777" w:rsidR="00016B93" w:rsidRPr="0063313F" w:rsidRDefault="00016B93" w:rsidP="00016B93">
      <w:pPr>
        <w:rPr>
          <w:rFonts w:ascii="Arial Nova Light" w:hAnsi="Arial Nova Light"/>
        </w:rPr>
      </w:pPr>
    </w:p>
    <w:p w14:paraId="2E758148" w14:textId="022C4583" w:rsidR="00016B93" w:rsidRDefault="00016B93" w:rsidP="0063313F">
      <w:pPr>
        <w:jc w:val="both"/>
        <w:rPr>
          <w:rFonts w:ascii="Arial Nova Light" w:hAnsi="Arial Nova Light"/>
        </w:rPr>
      </w:pPr>
      <w:r w:rsidRPr="0063313F">
        <w:rPr>
          <w:rFonts w:ascii="Arial Nova Light" w:hAnsi="Arial Nova Light"/>
        </w:rPr>
        <w:t>Б</w:t>
      </w:r>
      <w:r w:rsidRPr="00016B93">
        <w:rPr>
          <w:rFonts w:ascii="Arial Nova Light" w:hAnsi="Arial Nova Light"/>
        </w:rPr>
        <w:t>ыли проведены телефонные интервью с 16 выпускницами (вышедшими из «Теплого дома» в 2014 – 1 полугодии 2019).</w:t>
      </w:r>
    </w:p>
    <w:p w14:paraId="77737280" w14:textId="77777777" w:rsidR="0063313F" w:rsidRPr="00016B93" w:rsidRDefault="0063313F" w:rsidP="00016B93">
      <w:pPr>
        <w:rPr>
          <w:rFonts w:ascii="Arial Nova Light" w:hAnsi="Arial Nova Light"/>
        </w:rPr>
      </w:pPr>
    </w:p>
    <w:tbl>
      <w:tblPr>
        <w:tblW w:w="9475" w:type="dxa"/>
        <w:tblLook w:val="04A0" w:firstRow="1" w:lastRow="0" w:firstColumn="1" w:lastColumn="0" w:noHBand="0" w:noVBand="1"/>
      </w:tblPr>
      <w:tblGrid>
        <w:gridCol w:w="1090"/>
        <w:gridCol w:w="1579"/>
        <w:gridCol w:w="1480"/>
        <w:gridCol w:w="2451"/>
        <w:gridCol w:w="1776"/>
        <w:gridCol w:w="1579"/>
      </w:tblGrid>
      <w:tr w:rsidR="00016B93" w:rsidRPr="00016B93" w14:paraId="2489CF79" w14:textId="77777777" w:rsidTr="00D256CF">
        <w:trPr>
          <w:trHeight w:val="576"/>
        </w:trPr>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ED80B1" w14:textId="77777777" w:rsidR="00016B93" w:rsidRPr="00016B93" w:rsidRDefault="00016B93" w:rsidP="00016B93">
            <w:pPr>
              <w:rPr>
                <w:rFonts w:ascii="Arial Nova Light" w:hAnsi="Arial Nova Light"/>
              </w:rPr>
            </w:pPr>
            <w:r w:rsidRPr="00016B93">
              <w:rPr>
                <w:rFonts w:ascii="Arial Nova Light" w:hAnsi="Arial Nova Light"/>
              </w:rPr>
              <w:t>Год выпуска</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6E6F08D3" w14:textId="77777777" w:rsidR="00016B93" w:rsidRPr="00016B93" w:rsidRDefault="00016B93" w:rsidP="00016B93">
            <w:pPr>
              <w:rPr>
                <w:rFonts w:ascii="Arial Nova Light" w:hAnsi="Arial Nova Light"/>
              </w:rPr>
            </w:pPr>
            <w:r w:rsidRPr="00016B93">
              <w:rPr>
                <w:rFonts w:ascii="Arial Nova Light" w:hAnsi="Arial Nova Light"/>
              </w:rPr>
              <w:t>Всего выпустилось (кол-во женщин)</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34B270AD" w14:textId="77777777" w:rsidR="00016B93" w:rsidRPr="00016B93" w:rsidRDefault="00016B93" w:rsidP="00016B93">
            <w:pPr>
              <w:rPr>
                <w:rFonts w:ascii="Arial Nova Light" w:hAnsi="Arial Nova Light"/>
              </w:rPr>
            </w:pPr>
            <w:r w:rsidRPr="00016B93">
              <w:rPr>
                <w:rFonts w:ascii="Arial Nova Light" w:hAnsi="Arial Nova Light"/>
              </w:rPr>
              <w:t>Не вошли в выборку (кол-во женщин)</w:t>
            </w:r>
          </w:p>
        </w:tc>
        <w:tc>
          <w:tcPr>
            <w:tcW w:w="2451" w:type="dxa"/>
            <w:tcBorders>
              <w:top w:val="single" w:sz="4" w:space="0" w:color="auto"/>
              <w:left w:val="nil"/>
              <w:bottom w:val="single" w:sz="4" w:space="0" w:color="auto"/>
              <w:right w:val="single" w:sz="4" w:space="0" w:color="auto"/>
            </w:tcBorders>
            <w:shd w:val="clear" w:color="auto" w:fill="auto"/>
            <w:vAlign w:val="bottom"/>
            <w:hideMark/>
          </w:tcPr>
          <w:p w14:paraId="3C997796" w14:textId="77777777" w:rsidR="00016B93" w:rsidRPr="00016B93" w:rsidRDefault="00016B93" w:rsidP="00016B93">
            <w:pPr>
              <w:rPr>
                <w:rFonts w:ascii="Arial Nova Light" w:hAnsi="Arial Nova Light"/>
              </w:rPr>
            </w:pPr>
            <w:r w:rsidRPr="00016B93">
              <w:rPr>
                <w:rFonts w:ascii="Arial Nova Light" w:hAnsi="Arial Nova Light"/>
              </w:rPr>
              <w:t xml:space="preserve">Основания для исключения из выборки </w:t>
            </w:r>
          </w:p>
        </w:tc>
        <w:tc>
          <w:tcPr>
            <w:tcW w:w="1641" w:type="dxa"/>
            <w:tcBorders>
              <w:top w:val="single" w:sz="4" w:space="0" w:color="auto"/>
              <w:left w:val="nil"/>
              <w:bottom w:val="single" w:sz="4" w:space="0" w:color="auto"/>
              <w:right w:val="single" w:sz="4" w:space="0" w:color="auto"/>
            </w:tcBorders>
            <w:shd w:val="clear" w:color="auto" w:fill="auto"/>
            <w:vAlign w:val="bottom"/>
            <w:hideMark/>
          </w:tcPr>
          <w:p w14:paraId="668D8E0E" w14:textId="77777777" w:rsidR="00016B93" w:rsidRPr="00016B93" w:rsidRDefault="00016B93" w:rsidP="00016B93">
            <w:pPr>
              <w:rPr>
                <w:rFonts w:ascii="Arial Nova Light" w:hAnsi="Arial Nova Light"/>
              </w:rPr>
            </w:pPr>
            <w:r w:rsidRPr="00016B93">
              <w:rPr>
                <w:rFonts w:ascii="Arial Nova Light" w:hAnsi="Arial Nova Light"/>
              </w:rPr>
              <w:t>Вошли в выборку (кол-во женщин)</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5F8FA3BF" w14:textId="77777777" w:rsidR="00016B93" w:rsidRPr="00016B93" w:rsidRDefault="00016B93" w:rsidP="00016B93">
            <w:pPr>
              <w:rPr>
                <w:rFonts w:ascii="Arial Nova Light" w:hAnsi="Arial Nova Light"/>
              </w:rPr>
            </w:pPr>
            <w:r w:rsidRPr="00016B93">
              <w:rPr>
                <w:rFonts w:ascii="Arial Nova Light" w:hAnsi="Arial Nova Light"/>
              </w:rPr>
              <w:t>Участвовали в интервью (кол-во женщин)</w:t>
            </w:r>
          </w:p>
        </w:tc>
      </w:tr>
      <w:tr w:rsidR="00016B93" w:rsidRPr="00016B93" w14:paraId="73B8EF30" w14:textId="77777777" w:rsidTr="00D256CF">
        <w:trPr>
          <w:trHeight w:val="708"/>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E91CD0" w14:textId="77777777" w:rsidR="00016B93" w:rsidRPr="00016B93" w:rsidRDefault="00016B93" w:rsidP="00016B93">
            <w:pPr>
              <w:rPr>
                <w:rFonts w:ascii="Arial Nova Light" w:hAnsi="Arial Nova Light"/>
              </w:rPr>
            </w:pPr>
            <w:r w:rsidRPr="00016B93">
              <w:rPr>
                <w:rFonts w:ascii="Arial Nova Light" w:hAnsi="Arial Nova Light"/>
              </w:rPr>
              <w:t>2011</w:t>
            </w:r>
          </w:p>
        </w:tc>
        <w:tc>
          <w:tcPr>
            <w:tcW w:w="1460" w:type="dxa"/>
            <w:tcBorders>
              <w:top w:val="nil"/>
              <w:left w:val="nil"/>
              <w:bottom w:val="single" w:sz="4" w:space="0" w:color="auto"/>
              <w:right w:val="single" w:sz="4" w:space="0" w:color="auto"/>
            </w:tcBorders>
            <w:shd w:val="clear" w:color="auto" w:fill="auto"/>
            <w:noWrap/>
            <w:vAlign w:val="bottom"/>
            <w:hideMark/>
          </w:tcPr>
          <w:p w14:paraId="6B0338D1" w14:textId="77777777" w:rsidR="00016B93" w:rsidRPr="00016B93" w:rsidRDefault="00016B93" w:rsidP="00016B93">
            <w:pPr>
              <w:rPr>
                <w:rFonts w:ascii="Arial Nova Light" w:hAnsi="Arial Nova Light"/>
              </w:rPr>
            </w:pPr>
            <w:r w:rsidRPr="00016B93">
              <w:rPr>
                <w:rFonts w:ascii="Arial Nova Light" w:hAnsi="Arial Nova Light"/>
              </w:rPr>
              <w:t>4</w:t>
            </w:r>
          </w:p>
        </w:tc>
        <w:tc>
          <w:tcPr>
            <w:tcW w:w="1480" w:type="dxa"/>
            <w:tcBorders>
              <w:top w:val="nil"/>
              <w:left w:val="nil"/>
              <w:bottom w:val="single" w:sz="4" w:space="0" w:color="auto"/>
              <w:right w:val="single" w:sz="4" w:space="0" w:color="auto"/>
            </w:tcBorders>
            <w:shd w:val="clear" w:color="auto" w:fill="auto"/>
            <w:noWrap/>
            <w:vAlign w:val="bottom"/>
            <w:hideMark/>
          </w:tcPr>
          <w:p w14:paraId="75A7A149" w14:textId="77777777" w:rsidR="00016B93" w:rsidRPr="00016B93" w:rsidRDefault="00016B93" w:rsidP="00016B93">
            <w:pPr>
              <w:rPr>
                <w:rFonts w:ascii="Arial Nova Light" w:hAnsi="Arial Nova Light"/>
              </w:rPr>
            </w:pPr>
            <w:r w:rsidRPr="00016B93">
              <w:rPr>
                <w:rFonts w:ascii="Arial Nova Light" w:hAnsi="Arial Nova Light"/>
              </w:rPr>
              <w:t>3</w:t>
            </w:r>
          </w:p>
        </w:tc>
        <w:tc>
          <w:tcPr>
            <w:tcW w:w="2451" w:type="dxa"/>
            <w:tcBorders>
              <w:top w:val="nil"/>
              <w:left w:val="nil"/>
              <w:bottom w:val="single" w:sz="4" w:space="0" w:color="auto"/>
              <w:right w:val="single" w:sz="4" w:space="0" w:color="auto"/>
            </w:tcBorders>
            <w:shd w:val="clear" w:color="auto" w:fill="auto"/>
            <w:vAlign w:val="bottom"/>
            <w:hideMark/>
          </w:tcPr>
          <w:p w14:paraId="3AE354FF" w14:textId="77777777" w:rsidR="00016B93" w:rsidRPr="00016B93" w:rsidRDefault="00016B93" w:rsidP="00016B93">
            <w:pPr>
              <w:rPr>
                <w:rFonts w:ascii="Arial Nova Light" w:hAnsi="Arial Nova Light"/>
                <w:b/>
                <w:bCs/>
              </w:rPr>
            </w:pPr>
            <w:r w:rsidRPr="00016B93">
              <w:rPr>
                <w:rFonts w:ascii="Arial Nova Light" w:hAnsi="Arial Nova Light"/>
                <w:b/>
                <w:bCs/>
              </w:rPr>
              <w:t>3 – дети в замещающих семьях</w:t>
            </w:r>
          </w:p>
        </w:tc>
        <w:tc>
          <w:tcPr>
            <w:tcW w:w="1641" w:type="dxa"/>
            <w:tcBorders>
              <w:top w:val="nil"/>
              <w:left w:val="nil"/>
              <w:bottom w:val="single" w:sz="4" w:space="0" w:color="auto"/>
              <w:right w:val="single" w:sz="4" w:space="0" w:color="auto"/>
            </w:tcBorders>
            <w:shd w:val="clear" w:color="auto" w:fill="auto"/>
            <w:noWrap/>
            <w:vAlign w:val="bottom"/>
            <w:hideMark/>
          </w:tcPr>
          <w:p w14:paraId="3E408EA2" w14:textId="77777777" w:rsidR="00016B93" w:rsidRPr="00016B93" w:rsidRDefault="00016B93" w:rsidP="00016B93">
            <w:pPr>
              <w:rPr>
                <w:rFonts w:ascii="Arial Nova Light" w:hAnsi="Arial Nova Light"/>
              </w:rPr>
            </w:pPr>
            <w:r w:rsidRPr="00016B93">
              <w:rPr>
                <w:rFonts w:ascii="Arial Nova Light" w:hAnsi="Arial Nova Light"/>
              </w:rPr>
              <w:t>1</w:t>
            </w:r>
          </w:p>
        </w:tc>
        <w:tc>
          <w:tcPr>
            <w:tcW w:w="1460" w:type="dxa"/>
            <w:tcBorders>
              <w:top w:val="nil"/>
              <w:left w:val="nil"/>
              <w:bottom w:val="single" w:sz="4" w:space="0" w:color="auto"/>
              <w:right w:val="single" w:sz="4" w:space="0" w:color="auto"/>
            </w:tcBorders>
            <w:shd w:val="clear" w:color="auto" w:fill="auto"/>
            <w:noWrap/>
            <w:vAlign w:val="bottom"/>
            <w:hideMark/>
          </w:tcPr>
          <w:p w14:paraId="4DACA814" w14:textId="77777777" w:rsidR="00016B93" w:rsidRPr="00016B93" w:rsidRDefault="00016B93" w:rsidP="00016B93">
            <w:pPr>
              <w:rPr>
                <w:rFonts w:ascii="Arial Nova Light" w:hAnsi="Arial Nova Light"/>
              </w:rPr>
            </w:pPr>
            <w:r w:rsidRPr="00016B93">
              <w:rPr>
                <w:rFonts w:ascii="Arial Nova Light" w:hAnsi="Arial Nova Light"/>
              </w:rPr>
              <w:t>0</w:t>
            </w:r>
          </w:p>
        </w:tc>
      </w:tr>
      <w:tr w:rsidR="00016B93" w:rsidRPr="00016B93" w14:paraId="76617CF9" w14:textId="77777777" w:rsidTr="00D256CF">
        <w:trPr>
          <w:trHeight w:val="1258"/>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8BD022B" w14:textId="77777777" w:rsidR="00016B93" w:rsidRPr="00016B93" w:rsidRDefault="00016B93" w:rsidP="00016B93">
            <w:pPr>
              <w:rPr>
                <w:rFonts w:ascii="Arial Nova Light" w:hAnsi="Arial Nova Light"/>
              </w:rPr>
            </w:pPr>
            <w:r w:rsidRPr="00016B93">
              <w:rPr>
                <w:rFonts w:ascii="Arial Nova Light" w:hAnsi="Arial Nova Light"/>
              </w:rPr>
              <w:t>2012</w:t>
            </w:r>
          </w:p>
        </w:tc>
        <w:tc>
          <w:tcPr>
            <w:tcW w:w="1460" w:type="dxa"/>
            <w:tcBorders>
              <w:top w:val="nil"/>
              <w:left w:val="nil"/>
              <w:bottom w:val="single" w:sz="4" w:space="0" w:color="auto"/>
              <w:right w:val="single" w:sz="4" w:space="0" w:color="auto"/>
            </w:tcBorders>
            <w:shd w:val="clear" w:color="auto" w:fill="auto"/>
            <w:noWrap/>
            <w:vAlign w:val="bottom"/>
            <w:hideMark/>
          </w:tcPr>
          <w:p w14:paraId="2608FDAB" w14:textId="77777777" w:rsidR="00016B93" w:rsidRPr="00016B93" w:rsidRDefault="00016B93" w:rsidP="00016B93">
            <w:pPr>
              <w:rPr>
                <w:rFonts w:ascii="Arial Nova Light" w:hAnsi="Arial Nova Light"/>
              </w:rPr>
            </w:pPr>
            <w:r w:rsidRPr="00016B93">
              <w:rPr>
                <w:rFonts w:ascii="Arial Nova Light" w:hAnsi="Arial Nova Light"/>
              </w:rPr>
              <w:t>6</w:t>
            </w:r>
          </w:p>
        </w:tc>
        <w:tc>
          <w:tcPr>
            <w:tcW w:w="1480" w:type="dxa"/>
            <w:tcBorders>
              <w:top w:val="nil"/>
              <w:left w:val="nil"/>
              <w:bottom w:val="single" w:sz="4" w:space="0" w:color="auto"/>
              <w:right w:val="single" w:sz="4" w:space="0" w:color="auto"/>
            </w:tcBorders>
            <w:shd w:val="clear" w:color="auto" w:fill="auto"/>
            <w:noWrap/>
            <w:vAlign w:val="bottom"/>
            <w:hideMark/>
          </w:tcPr>
          <w:p w14:paraId="41F85EFD" w14:textId="77777777" w:rsidR="00016B93" w:rsidRPr="00016B93" w:rsidRDefault="00016B93" w:rsidP="00016B93">
            <w:pPr>
              <w:rPr>
                <w:rFonts w:ascii="Arial Nova Light" w:hAnsi="Arial Nova Light"/>
              </w:rPr>
            </w:pPr>
            <w:r w:rsidRPr="00016B93">
              <w:rPr>
                <w:rFonts w:ascii="Arial Nova Light" w:hAnsi="Arial Nova Light"/>
              </w:rPr>
              <w:t>3</w:t>
            </w:r>
          </w:p>
        </w:tc>
        <w:tc>
          <w:tcPr>
            <w:tcW w:w="2451" w:type="dxa"/>
            <w:tcBorders>
              <w:top w:val="nil"/>
              <w:left w:val="nil"/>
              <w:bottom w:val="single" w:sz="4" w:space="0" w:color="auto"/>
              <w:right w:val="single" w:sz="4" w:space="0" w:color="auto"/>
            </w:tcBorders>
            <w:shd w:val="clear" w:color="auto" w:fill="auto"/>
            <w:vAlign w:val="bottom"/>
            <w:hideMark/>
          </w:tcPr>
          <w:p w14:paraId="7060EFE4" w14:textId="77777777" w:rsidR="00016B93" w:rsidRPr="00016B93" w:rsidRDefault="00016B93" w:rsidP="00016B93">
            <w:pPr>
              <w:rPr>
                <w:rFonts w:ascii="Arial Nova Light" w:hAnsi="Arial Nova Light"/>
              </w:rPr>
            </w:pPr>
            <w:r w:rsidRPr="00016B93">
              <w:rPr>
                <w:rFonts w:ascii="Arial Nova Light" w:hAnsi="Arial Nova Light"/>
              </w:rPr>
              <w:t>1 – короткий срок проживания (1 неделя)</w:t>
            </w:r>
            <w:r w:rsidRPr="00016B93">
              <w:rPr>
                <w:rFonts w:ascii="Arial Nova Light" w:hAnsi="Arial Nova Light"/>
              </w:rPr>
              <w:br/>
            </w:r>
            <w:r w:rsidRPr="00016B93">
              <w:rPr>
                <w:rFonts w:ascii="Arial Nova Light" w:hAnsi="Arial Nova Light"/>
                <w:b/>
                <w:bCs/>
              </w:rPr>
              <w:t>2 – помещение детей под опеку государства</w:t>
            </w:r>
          </w:p>
        </w:tc>
        <w:tc>
          <w:tcPr>
            <w:tcW w:w="1641" w:type="dxa"/>
            <w:tcBorders>
              <w:top w:val="nil"/>
              <w:left w:val="nil"/>
              <w:bottom w:val="single" w:sz="4" w:space="0" w:color="auto"/>
              <w:right w:val="single" w:sz="4" w:space="0" w:color="auto"/>
            </w:tcBorders>
            <w:shd w:val="clear" w:color="auto" w:fill="auto"/>
            <w:noWrap/>
            <w:vAlign w:val="bottom"/>
            <w:hideMark/>
          </w:tcPr>
          <w:p w14:paraId="51DFF1D1" w14:textId="77777777" w:rsidR="00016B93" w:rsidRPr="00016B93" w:rsidRDefault="00016B93" w:rsidP="00016B93">
            <w:pPr>
              <w:rPr>
                <w:rFonts w:ascii="Arial Nova Light" w:hAnsi="Arial Nova Light"/>
              </w:rPr>
            </w:pPr>
            <w:r w:rsidRPr="00016B93">
              <w:rPr>
                <w:rFonts w:ascii="Arial Nova Light" w:hAnsi="Arial Nova Light"/>
              </w:rPr>
              <w:t>3</w:t>
            </w:r>
          </w:p>
        </w:tc>
        <w:tc>
          <w:tcPr>
            <w:tcW w:w="1460" w:type="dxa"/>
            <w:tcBorders>
              <w:top w:val="nil"/>
              <w:left w:val="nil"/>
              <w:bottom w:val="single" w:sz="4" w:space="0" w:color="auto"/>
              <w:right w:val="single" w:sz="4" w:space="0" w:color="auto"/>
            </w:tcBorders>
            <w:shd w:val="clear" w:color="auto" w:fill="auto"/>
            <w:noWrap/>
            <w:vAlign w:val="bottom"/>
            <w:hideMark/>
          </w:tcPr>
          <w:p w14:paraId="174CBFA9" w14:textId="77777777" w:rsidR="00016B93" w:rsidRPr="00016B93" w:rsidRDefault="00016B93" w:rsidP="00016B93">
            <w:pPr>
              <w:rPr>
                <w:rFonts w:ascii="Arial Nova Light" w:hAnsi="Arial Nova Light"/>
              </w:rPr>
            </w:pPr>
            <w:r w:rsidRPr="00016B93">
              <w:rPr>
                <w:rFonts w:ascii="Arial Nova Light" w:hAnsi="Arial Nova Light"/>
              </w:rPr>
              <w:t>0</w:t>
            </w:r>
          </w:p>
        </w:tc>
      </w:tr>
      <w:tr w:rsidR="00016B93" w:rsidRPr="00016B93" w14:paraId="531D2FFF" w14:textId="77777777" w:rsidTr="00D256CF">
        <w:trPr>
          <w:trHeight w:val="1152"/>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50460B5" w14:textId="77777777" w:rsidR="00016B93" w:rsidRPr="00016B93" w:rsidRDefault="00016B93" w:rsidP="00016B93">
            <w:pPr>
              <w:rPr>
                <w:rFonts w:ascii="Arial Nova Light" w:hAnsi="Arial Nova Light"/>
              </w:rPr>
            </w:pPr>
            <w:r w:rsidRPr="00016B93">
              <w:rPr>
                <w:rFonts w:ascii="Arial Nova Light" w:hAnsi="Arial Nova Light"/>
              </w:rPr>
              <w:t>2013</w:t>
            </w:r>
          </w:p>
        </w:tc>
        <w:tc>
          <w:tcPr>
            <w:tcW w:w="1460" w:type="dxa"/>
            <w:tcBorders>
              <w:top w:val="nil"/>
              <w:left w:val="nil"/>
              <w:bottom w:val="single" w:sz="4" w:space="0" w:color="auto"/>
              <w:right w:val="single" w:sz="4" w:space="0" w:color="auto"/>
            </w:tcBorders>
            <w:shd w:val="clear" w:color="auto" w:fill="auto"/>
            <w:noWrap/>
            <w:vAlign w:val="bottom"/>
            <w:hideMark/>
          </w:tcPr>
          <w:p w14:paraId="63FECA28" w14:textId="77777777" w:rsidR="00016B93" w:rsidRPr="00016B93" w:rsidRDefault="00016B93" w:rsidP="00016B93">
            <w:pPr>
              <w:rPr>
                <w:rFonts w:ascii="Arial Nova Light" w:hAnsi="Arial Nova Light"/>
              </w:rPr>
            </w:pPr>
            <w:r w:rsidRPr="00016B93">
              <w:rPr>
                <w:rFonts w:ascii="Arial Nova Light" w:hAnsi="Arial Nova Light"/>
              </w:rPr>
              <w:t>9</w:t>
            </w:r>
          </w:p>
        </w:tc>
        <w:tc>
          <w:tcPr>
            <w:tcW w:w="1480" w:type="dxa"/>
            <w:tcBorders>
              <w:top w:val="nil"/>
              <w:left w:val="nil"/>
              <w:bottom w:val="single" w:sz="4" w:space="0" w:color="auto"/>
              <w:right w:val="single" w:sz="4" w:space="0" w:color="auto"/>
            </w:tcBorders>
            <w:shd w:val="clear" w:color="auto" w:fill="auto"/>
            <w:noWrap/>
            <w:vAlign w:val="bottom"/>
            <w:hideMark/>
          </w:tcPr>
          <w:p w14:paraId="409E4888" w14:textId="77777777" w:rsidR="00016B93" w:rsidRPr="00016B93" w:rsidRDefault="00016B93" w:rsidP="00016B93">
            <w:pPr>
              <w:rPr>
                <w:rFonts w:ascii="Arial Nova Light" w:hAnsi="Arial Nova Light"/>
              </w:rPr>
            </w:pPr>
            <w:r w:rsidRPr="00016B93">
              <w:rPr>
                <w:rFonts w:ascii="Arial Nova Light" w:hAnsi="Arial Nova Light"/>
              </w:rPr>
              <w:t>2</w:t>
            </w:r>
          </w:p>
        </w:tc>
        <w:tc>
          <w:tcPr>
            <w:tcW w:w="2451" w:type="dxa"/>
            <w:tcBorders>
              <w:top w:val="nil"/>
              <w:left w:val="nil"/>
              <w:bottom w:val="single" w:sz="4" w:space="0" w:color="auto"/>
              <w:right w:val="single" w:sz="4" w:space="0" w:color="auto"/>
            </w:tcBorders>
            <w:shd w:val="clear" w:color="auto" w:fill="auto"/>
            <w:vAlign w:val="bottom"/>
            <w:hideMark/>
          </w:tcPr>
          <w:p w14:paraId="135167BE" w14:textId="77777777" w:rsidR="00016B93" w:rsidRPr="00016B93" w:rsidRDefault="00016B93" w:rsidP="00016B93">
            <w:pPr>
              <w:rPr>
                <w:rFonts w:ascii="Arial Nova Light" w:hAnsi="Arial Nova Light"/>
              </w:rPr>
            </w:pPr>
            <w:r w:rsidRPr="00016B93">
              <w:rPr>
                <w:rFonts w:ascii="Arial Nova Light" w:hAnsi="Arial Nova Light"/>
              </w:rPr>
              <w:t>1 – мама умерла (ребенок под родственной опекой)</w:t>
            </w:r>
            <w:r w:rsidRPr="00016B93">
              <w:rPr>
                <w:rFonts w:ascii="Arial Nova Light" w:hAnsi="Arial Nova Light"/>
              </w:rPr>
              <w:br/>
            </w:r>
            <w:r w:rsidRPr="00016B93">
              <w:rPr>
                <w:rFonts w:ascii="Arial Nova Light" w:hAnsi="Arial Nova Light"/>
                <w:b/>
                <w:bCs/>
              </w:rPr>
              <w:t>1 – отобрание ребенка</w:t>
            </w:r>
          </w:p>
        </w:tc>
        <w:tc>
          <w:tcPr>
            <w:tcW w:w="1641" w:type="dxa"/>
            <w:tcBorders>
              <w:top w:val="nil"/>
              <w:left w:val="nil"/>
              <w:bottom w:val="single" w:sz="4" w:space="0" w:color="auto"/>
              <w:right w:val="single" w:sz="4" w:space="0" w:color="auto"/>
            </w:tcBorders>
            <w:shd w:val="clear" w:color="auto" w:fill="auto"/>
            <w:noWrap/>
            <w:vAlign w:val="bottom"/>
            <w:hideMark/>
          </w:tcPr>
          <w:p w14:paraId="3505B1CD" w14:textId="77777777" w:rsidR="00016B93" w:rsidRPr="00016B93" w:rsidRDefault="00016B93" w:rsidP="00016B93">
            <w:pPr>
              <w:rPr>
                <w:rFonts w:ascii="Arial Nova Light" w:hAnsi="Arial Nova Light"/>
              </w:rPr>
            </w:pPr>
            <w:r w:rsidRPr="00016B93">
              <w:rPr>
                <w:rFonts w:ascii="Arial Nova Light" w:hAnsi="Arial Nova Light"/>
              </w:rPr>
              <w:t>7</w:t>
            </w:r>
          </w:p>
        </w:tc>
        <w:tc>
          <w:tcPr>
            <w:tcW w:w="1460" w:type="dxa"/>
            <w:tcBorders>
              <w:top w:val="nil"/>
              <w:left w:val="nil"/>
              <w:bottom w:val="single" w:sz="4" w:space="0" w:color="auto"/>
              <w:right w:val="single" w:sz="4" w:space="0" w:color="auto"/>
            </w:tcBorders>
            <w:shd w:val="clear" w:color="auto" w:fill="auto"/>
            <w:noWrap/>
            <w:vAlign w:val="bottom"/>
            <w:hideMark/>
          </w:tcPr>
          <w:p w14:paraId="3682CDC8" w14:textId="77777777" w:rsidR="00016B93" w:rsidRPr="00016B93" w:rsidRDefault="00016B93" w:rsidP="00016B93">
            <w:pPr>
              <w:rPr>
                <w:rFonts w:ascii="Arial Nova Light" w:hAnsi="Arial Nova Light"/>
              </w:rPr>
            </w:pPr>
            <w:r w:rsidRPr="00016B93">
              <w:rPr>
                <w:rFonts w:ascii="Arial Nova Light" w:hAnsi="Arial Nova Light"/>
              </w:rPr>
              <w:t>0</w:t>
            </w:r>
          </w:p>
        </w:tc>
      </w:tr>
      <w:tr w:rsidR="00016B93" w:rsidRPr="00016B93" w14:paraId="33F6F940" w14:textId="77777777" w:rsidTr="00D256CF">
        <w:trPr>
          <w:trHeight w:val="1661"/>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1C72846" w14:textId="77777777" w:rsidR="00016B93" w:rsidRPr="00016B93" w:rsidRDefault="00016B93" w:rsidP="00016B93">
            <w:pPr>
              <w:rPr>
                <w:rFonts w:ascii="Arial Nova Light" w:hAnsi="Arial Nova Light"/>
              </w:rPr>
            </w:pPr>
            <w:r w:rsidRPr="00016B93">
              <w:rPr>
                <w:rFonts w:ascii="Arial Nova Light" w:hAnsi="Arial Nova Light"/>
              </w:rPr>
              <w:t>2014</w:t>
            </w:r>
          </w:p>
        </w:tc>
        <w:tc>
          <w:tcPr>
            <w:tcW w:w="1460" w:type="dxa"/>
            <w:tcBorders>
              <w:top w:val="nil"/>
              <w:left w:val="nil"/>
              <w:bottom w:val="single" w:sz="4" w:space="0" w:color="auto"/>
              <w:right w:val="single" w:sz="4" w:space="0" w:color="auto"/>
            </w:tcBorders>
            <w:shd w:val="clear" w:color="auto" w:fill="auto"/>
            <w:noWrap/>
            <w:vAlign w:val="bottom"/>
            <w:hideMark/>
          </w:tcPr>
          <w:p w14:paraId="7060C8B6" w14:textId="77777777" w:rsidR="00016B93" w:rsidRPr="00016B93" w:rsidRDefault="00016B93" w:rsidP="00016B93">
            <w:pPr>
              <w:rPr>
                <w:rFonts w:ascii="Arial Nova Light" w:hAnsi="Arial Nova Light"/>
              </w:rPr>
            </w:pPr>
            <w:r w:rsidRPr="00016B93">
              <w:rPr>
                <w:rFonts w:ascii="Arial Nova Light" w:hAnsi="Arial Nova Light"/>
              </w:rPr>
              <w:t>10</w:t>
            </w:r>
          </w:p>
        </w:tc>
        <w:tc>
          <w:tcPr>
            <w:tcW w:w="1480" w:type="dxa"/>
            <w:tcBorders>
              <w:top w:val="nil"/>
              <w:left w:val="nil"/>
              <w:bottom w:val="single" w:sz="4" w:space="0" w:color="auto"/>
              <w:right w:val="single" w:sz="4" w:space="0" w:color="auto"/>
            </w:tcBorders>
            <w:shd w:val="clear" w:color="auto" w:fill="auto"/>
            <w:noWrap/>
            <w:vAlign w:val="bottom"/>
            <w:hideMark/>
          </w:tcPr>
          <w:p w14:paraId="4C00F2AA" w14:textId="77777777" w:rsidR="00016B93" w:rsidRPr="00016B93" w:rsidRDefault="00016B93" w:rsidP="00016B93">
            <w:pPr>
              <w:rPr>
                <w:rFonts w:ascii="Arial Nova Light" w:hAnsi="Arial Nova Light"/>
              </w:rPr>
            </w:pPr>
            <w:r w:rsidRPr="00016B93">
              <w:rPr>
                <w:rFonts w:ascii="Arial Nova Light" w:hAnsi="Arial Nova Light"/>
              </w:rPr>
              <w:t>6</w:t>
            </w:r>
          </w:p>
        </w:tc>
        <w:tc>
          <w:tcPr>
            <w:tcW w:w="2451" w:type="dxa"/>
            <w:tcBorders>
              <w:top w:val="nil"/>
              <w:left w:val="nil"/>
              <w:bottom w:val="single" w:sz="4" w:space="0" w:color="auto"/>
              <w:right w:val="single" w:sz="4" w:space="0" w:color="auto"/>
            </w:tcBorders>
            <w:shd w:val="clear" w:color="auto" w:fill="auto"/>
            <w:vAlign w:val="bottom"/>
            <w:hideMark/>
          </w:tcPr>
          <w:p w14:paraId="5B6A4A09" w14:textId="77777777" w:rsidR="00016B93" w:rsidRPr="00016B93" w:rsidRDefault="00016B93" w:rsidP="00016B93">
            <w:pPr>
              <w:rPr>
                <w:rFonts w:ascii="Arial Nova Light" w:hAnsi="Arial Nova Light"/>
              </w:rPr>
            </w:pPr>
            <w:r w:rsidRPr="00016B93">
              <w:rPr>
                <w:rFonts w:ascii="Arial Nova Light" w:hAnsi="Arial Nova Light"/>
              </w:rPr>
              <w:t>1 - семья повторно в ТД</w:t>
            </w:r>
            <w:r w:rsidRPr="00016B93">
              <w:rPr>
                <w:rFonts w:ascii="Arial Nova Light" w:hAnsi="Arial Nova Light"/>
              </w:rPr>
              <w:br/>
              <w:t>3 – короткий срок проживания (2 недели и менее)</w:t>
            </w:r>
            <w:r w:rsidRPr="00016B93">
              <w:rPr>
                <w:rFonts w:ascii="Arial Nova Light" w:hAnsi="Arial Nova Light"/>
              </w:rPr>
              <w:br/>
            </w:r>
            <w:r w:rsidRPr="00016B93">
              <w:rPr>
                <w:rFonts w:ascii="Arial Nova Light" w:hAnsi="Arial Nova Light"/>
                <w:b/>
                <w:bCs/>
              </w:rPr>
              <w:t>2 – дети в замещающих семьях</w:t>
            </w:r>
          </w:p>
        </w:tc>
        <w:tc>
          <w:tcPr>
            <w:tcW w:w="1641" w:type="dxa"/>
            <w:tcBorders>
              <w:top w:val="nil"/>
              <w:left w:val="nil"/>
              <w:bottom w:val="single" w:sz="4" w:space="0" w:color="auto"/>
              <w:right w:val="single" w:sz="4" w:space="0" w:color="auto"/>
            </w:tcBorders>
            <w:shd w:val="clear" w:color="auto" w:fill="auto"/>
            <w:noWrap/>
            <w:vAlign w:val="bottom"/>
            <w:hideMark/>
          </w:tcPr>
          <w:p w14:paraId="17A712CA" w14:textId="77777777" w:rsidR="00016B93" w:rsidRPr="00016B93" w:rsidRDefault="00016B93" w:rsidP="00016B93">
            <w:pPr>
              <w:rPr>
                <w:rFonts w:ascii="Arial Nova Light" w:hAnsi="Arial Nova Light"/>
              </w:rPr>
            </w:pPr>
            <w:r w:rsidRPr="00016B93">
              <w:rPr>
                <w:rFonts w:ascii="Arial Nova Light" w:hAnsi="Arial Nova Light"/>
              </w:rPr>
              <w:t>4</w:t>
            </w:r>
          </w:p>
        </w:tc>
        <w:tc>
          <w:tcPr>
            <w:tcW w:w="1460" w:type="dxa"/>
            <w:tcBorders>
              <w:top w:val="nil"/>
              <w:left w:val="nil"/>
              <w:bottom w:val="single" w:sz="4" w:space="0" w:color="auto"/>
              <w:right w:val="single" w:sz="4" w:space="0" w:color="auto"/>
            </w:tcBorders>
            <w:shd w:val="clear" w:color="auto" w:fill="auto"/>
            <w:noWrap/>
            <w:vAlign w:val="bottom"/>
            <w:hideMark/>
          </w:tcPr>
          <w:p w14:paraId="7F8888D9" w14:textId="77777777" w:rsidR="00016B93" w:rsidRPr="00016B93" w:rsidRDefault="00016B93" w:rsidP="00016B93">
            <w:pPr>
              <w:rPr>
                <w:rFonts w:ascii="Arial Nova Light" w:hAnsi="Arial Nova Light"/>
              </w:rPr>
            </w:pPr>
            <w:r w:rsidRPr="00016B93">
              <w:rPr>
                <w:rFonts w:ascii="Arial Nova Light" w:hAnsi="Arial Nova Light"/>
              </w:rPr>
              <w:t>2</w:t>
            </w:r>
          </w:p>
        </w:tc>
      </w:tr>
      <w:tr w:rsidR="00016B93" w:rsidRPr="00016B93" w14:paraId="06FC00EC" w14:textId="77777777" w:rsidTr="00D256CF">
        <w:trPr>
          <w:trHeight w:val="699"/>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4C4CF03" w14:textId="77777777" w:rsidR="00016B93" w:rsidRPr="00016B93" w:rsidRDefault="00016B93" w:rsidP="00016B93">
            <w:pPr>
              <w:rPr>
                <w:rFonts w:ascii="Arial Nova Light" w:hAnsi="Arial Nova Light"/>
              </w:rPr>
            </w:pPr>
            <w:r w:rsidRPr="00016B93">
              <w:rPr>
                <w:rFonts w:ascii="Arial Nova Light" w:hAnsi="Arial Nova Light"/>
              </w:rPr>
              <w:t>2015</w:t>
            </w:r>
          </w:p>
        </w:tc>
        <w:tc>
          <w:tcPr>
            <w:tcW w:w="1460" w:type="dxa"/>
            <w:tcBorders>
              <w:top w:val="nil"/>
              <w:left w:val="nil"/>
              <w:bottom w:val="single" w:sz="4" w:space="0" w:color="auto"/>
              <w:right w:val="single" w:sz="4" w:space="0" w:color="auto"/>
            </w:tcBorders>
            <w:shd w:val="clear" w:color="auto" w:fill="auto"/>
            <w:noWrap/>
            <w:vAlign w:val="bottom"/>
            <w:hideMark/>
          </w:tcPr>
          <w:p w14:paraId="2D4679DC" w14:textId="77777777" w:rsidR="00016B93" w:rsidRPr="00016B93" w:rsidRDefault="00016B93" w:rsidP="00016B93">
            <w:pPr>
              <w:rPr>
                <w:rFonts w:ascii="Arial Nova Light" w:hAnsi="Arial Nova Light"/>
              </w:rPr>
            </w:pPr>
            <w:r w:rsidRPr="00016B93">
              <w:rPr>
                <w:rFonts w:ascii="Arial Nova Light" w:hAnsi="Arial Nova Light"/>
              </w:rPr>
              <w:t>15</w:t>
            </w:r>
          </w:p>
        </w:tc>
        <w:tc>
          <w:tcPr>
            <w:tcW w:w="1480" w:type="dxa"/>
            <w:tcBorders>
              <w:top w:val="nil"/>
              <w:left w:val="nil"/>
              <w:bottom w:val="single" w:sz="4" w:space="0" w:color="auto"/>
              <w:right w:val="single" w:sz="4" w:space="0" w:color="auto"/>
            </w:tcBorders>
            <w:shd w:val="clear" w:color="auto" w:fill="auto"/>
            <w:noWrap/>
            <w:vAlign w:val="bottom"/>
            <w:hideMark/>
          </w:tcPr>
          <w:p w14:paraId="03BDC99D" w14:textId="77777777" w:rsidR="00016B93" w:rsidRPr="00016B93" w:rsidRDefault="00016B93" w:rsidP="00016B93">
            <w:pPr>
              <w:rPr>
                <w:rFonts w:ascii="Arial Nova Light" w:hAnsi="Arial Nova Light"/>
              </w:rPr>
            </w:pPr>
            <w:r w:rsidRPr="00016B93">
              <w:rPr>
                <w:rFonts w:ascii="Arial Nova Light" w:hAnsi="Arial Nova Light"/>
              </w:rPr>
              <w:t>6</w:t>
            </w:r>
          </w:p>
        </w:tc>
        <w:tc>
          <w:tcPr>
            <w:tcW w:w="2451" w:type="dxa"/>
            <w:tcBorders>
              <w:top w:val="nil"/>
              <w:left w:val="nil"/>
              <w:bottom w:val="single" w:sz="4" w:space="0" w:color="auto"/>
              <w:right w:val="single" w:sz="4" w:space="0" w:color="auto"/>
            </w:tcBorders>
            <w:shd w:val="clear" w:color="auto" w:fill="auto"/>
            <w:vAlign w:val="bottom"/>
            <w:hideMark/>
          </w:tcPr>
          <w:p w14:paraId="22EC3399" w14:textId="77777777" w:rsidR="00016B93" w:rsidRPr="00016B93" w:rsidRDefault="00016B93" w:rsidP="00016B93">
            <w:pPr>
              <w:rPr>
                <w:rFonts w:ascii="Arial Nova Light" w:hAnsi="Arial Nova Light"/>
              </w:rPr>
            </w:pPr>
            <w:r w:rsidRPr="00016B93">
              <w:rPr>
                <w:rFonts w:ascii="Arial Nova Light" w:hAnsi="Arial Nova Light"/>
              </w:rPr>
              <w:t>1 – мама умерла (ребенок под родственной опекой)</w:t>
            </w:r>
            <w:r w:rsidRPr="00016B93">
              <w:rPr>
                <w:rFonts w:ascii="Arial Nova Light" w:hAnsi="Arial Nova Light"/>
              </w:rPr>
              <w:br/>
            </w:r>
            <w:r w:rsidRPr="00016B93">
              <w:rPr>
                <w:rFonts w:ascii="Arial Nova Light" w:hAnsi="Arial Nova Light"/>
              </w:rPr>
              <w:lastRenderedPageBreak/>
              <w:t>3 – короткий срок проживания (10 дней и менее)</w:t>
            </w:r>
            <w:r w:rsidRPr="00016B93">
              <w:rPr>
                <w:rFonts w:ascii="Arial Nova Light" w:hAnsi="Arial Nova Light"/>
              </w:rPr>
              <w:br/>
            </w:r>
            <w:r w:rsidRPr="00016B93">
              <w:rPr>
                <w:rFonts w:ascii="Arial Nova Light" w:hAnsi="Arial Nova Light"/>
                <w:b/>
                <w:bCs/>
              </w:rPr>
              <w:t>1 – отказ (выраженная УО у мамы)</w:t>
            </w:r>
            <w:r w:rsidRPr="00016B93">
              <w:rPr>
                <w:rFonts w:ascii="Arial Nova Light" w:hAnsi="Arial Nova Light"/>
                <w:b/>
                <w:bCs/>
              </w:rPr>
              <w:br/>
              <w:t>1 - помещение ребенка под опеку государства</w:t>
            </w:r>
          </w:p>
        </w:tc>
        <w:tc>
          <w:tcPr>
            <w:tcW w:w="1641" w:type="dxa"/>
            <w:tcBorders>
              <w:top w:val="nil"/>
              <w:left w:val="nil"/>
              <w:bottom w:val="single" w:sz="4" w:space="0" w:color="auto"/>
              <w:right w:val="single" w:sz="4" w:space="0" w:color="auto"/>
            </w:tcBorders>
            <w:shd w:val="clear" w:color="auto" w:fill="auto"/>
            <w:noWrap/>
            <w:vAlign w:val="bottom"/>
            <w:hideMark/>
          </w:tcPr>
          <w:p w14:paraId="5A844AD3" w14:textId="77777777" w:rsidR="00016B93" w:rsidRPr="00016B93" w:rsidRDefault="00016B93" w:rsidP="00016B93">
            <w:pPr>
              <w:rPr>
                <w:rFonts w:ascii="Arial Nova Light" w:hAnsi="Arial Nova Light"/>
              </w:rPr>
            </w:pPr>
            <w:r w:rsidRPr="00016B93">
              <w:rPr>
                <w:rFonts w:ascii="Arial Nova Light" w:hAnsi="Arial Nova Light"/>
              </w:rPr>
              <w:lastRenderedPageBreak/>
              <w:t>9</w:t>
            </w:r>
          </w:p>
        </w:tc>
        <w:tc>
          <w:tcPr>
            <w:tcW w:w="1460" w:type="dxa"/>
            <w:tcBorders>
              <w:top w:val="nil"/>
              <w:left w:val="nil"/>
              <w:bottom w:val="single" w:sz="4" w:space="0" w:color="auto"/>
              <w:right w:val="single" w:sz="4" w:space="0" w:color="auto"/>
            </w:tcBorders>
            <w:shd w:val="clear" w:color="auto" w:fill="auto"/>
            <w:noWrap/>
            <w:vAlign w:val="bottom"/>
            <w:hideMark/>
          </w:tcPr>
          <w:p w14:paraId="20375D1E" w14:textId="77777777" w:rsidR="00016B93" w:rsidRPr="00016B93" w:rsidRDefault="00016B93" w:rsidP="00016B93">
            <w:pPr>
              <w:rPr>
                <w:rFonts w:ascii="Arial Nova Light" w:hAnsi="Arial Nova Light"/>
              </w:rPr>
            </w:pPr>
            <w:r w:rsidRPr="00016B93">
              <w:rPr>
                <w:rFonts w:ascii="Arial Nova Light" w:hAnsi="Arial Nova Light"/>
              </w:rPr>
              <w:t>2</w:t>
            </w:r>
          </w:p>
        </w:tc>
      </w:tr>
      <w:tr w:rsidR="00016B93" w:rsidRPr="00016B93" w14:paraId="5FFCD27B" w14:textId="77777777" w:rsidTr="00D256CF">
        <w:trPr>
          <w:trHeight w:val="579"/>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CBC19FB" w14:textId="77777777" w:rsidR="00016B93" w:rsidRPr="00016B93" w:rsidRDefault="00016B93" w:rsidP="00016B93">
            <w:pPr>
              <w:rPr>
                <w:rFonts w:ascii="Arial Nova Light" w:hAnsi="Arial Nova Light"/>
              </w:rPr>
            </w:pPr>
            <w:r w:rsidRPr="00016B93">
              <w:rPr>
                <w:rFonts w:ascii="Arial Nova Light" w:hAnsi="Arial Nova Light"/>
              </w:rPr>
              <w:t>2016</w:t>
            </w:r>
          </w:p>
        </w:tc>
        <w:tc>
          <w:tcPr>
            <w:tcW w:w="1460" w:type="dxa"/>
            <w:tcBorders>
              <w:top w:val="nil"/>
              <w:left w:val="nil"/>
              <w:bottom w:val="single" w:sz="4" w:space="0" w:color="auto"/>
              <w:right w:val="single" w:sz="4" w:space="0" w:color="auto"/>
            </w:tcBorders>
            <w:shd w:val="clear" w:color="auto" w:fill="auto"/>
            <w:noWrap/>
            <w:vAlign w:val="bottom"/>
            <w:hideMark/>
          </w:tcPr>
          <w:p w14:paraId="273D6729" w14:textId="77777777" w:rsidR="00016B93" w:rsidRPr="00016B93" w:rsidRDefault="00016B93" w:rsidP="00016B93">
            <w:pPr>
              <w:rPr>
                <w:rFonts w:ascii="Arial Nova Light" w:hAnsi="Arial Nova Light"/>
              </w:rPr>
            </w:pPr>
            <w:r w:rsidRPr="00016B93">
              <w:rPr>
                <w:rFonts w:ascii="Arial Nova Light" w:hAnsi="Arial Nova Light"/>
              </w:rPr>
              <w:t>10</w:t>
            </w:r>
          </w:p>
        </w:tc>
        <w:tc>
          <w:tcPr>
            <w:tcW w:w="1480" w:type="dxa"/>
            <w:tcBorders>
              <w:top w:val="nil"/>
              <w:left w:val="nil"/>
              <w:bottom w:val="single" w:sz="4" w:space="0" w:color="auto"/>
              <w:right w:val="single" w:sz="4" w:space="0" w:color="auto"/>
            </w:tcBorders>
            <w:shd w:val="clear" w:color="auto" w:fill="auto"/>
            <w:noWrap/>
            <w:vAlign w:val="bottom"/>
            <w:hideMark/>
          </w:tcPr>
          <w:p w14:paraId="79AB537A" w14:textId="77777777" w:rsidR="00016B93" w:rsidRPr="00016B93" w:rsidRDefault="00016B93" w:rsidP="00016B93">
            <w:pPr>
              <w:rPr>
                <w:rFonts w:ascii="Arial Nova Light" w:hAnsi="Arial Nova Light"/>
              </w:rPr>
            </w:pPr>
            <w:r w:rsidRPr="00016B93">
              <w:rPr>
                <w:rFonts w:ascii="Arial Nova Light" w:hAnsi="Arial Nova Light"/>
              </w:rPr>
              <w:t>2</w:t>
            </w:r>
          </w:p>
        </w:tc>
        <w:tc>
          <w:tcPr>
            <w:tcW w:w="2451" w:type="dxa"/>
            <w:tcBorders>
              <w:top w:val="nil"/>
              <w:left w:val="nil"/>
              <w:bottom w:val="single" w:sz="4" w:space="0" w:color="auto"/>
              <w:right w:val="single" w:sz="4" w:space="0" w:color="auto"/>
            </w:tcBorders>
            <w:shd w:val="clear" w:color="auto" w:fill="auto"/>
            <w:vAlign w:val="bottom"/>
            <w:hideMark/>
          </w:tcPr>
          <w:p w14:paraId="3CAE6961" w14:textId="77777777" w:rsidR="00016B93" w:rsidRPr="00016B93" w:rsidRDefault="00016B93" w:rsidP="00016B93">
            <w:pPr>
              <w:rPr>
                <w:rFonts w:ascii="Arial Nova Light" w:hAnsi="Arial Nova Light"/>
              </w:rPr>
            </w:pPr>
            <w:r w:rsidRPr="00016B93">
              <w:rPr>
                <w:rFonts w:ascii="Arial Nova Light" w:hAnsi="Arial Nova Light"/>
              </w:rPr>
              <w:t>2 – короткий срок проживания (10 дней)</w:t>
            </w:r>
          </w:p>
        </w:tc>
        <w:tc>
          <w:tcPr>
            <w:tcW w:w="1641" w:type="dxa"/>
            <w:tcBorders>
              <w:top w:val="nil"/>
              <w:left w:val="nil"/>
              <w:bottom w:val="single" w:sz="4" w:space="0" w:color="auto"/>
              <w:right w:val="single" w:sz="4" w:space="0" w:color="auto"/>
            </w:tcBorders>
            <w:shd w:val="clear" w:color="auto" w:fill="auto"/>
            <w:noWrap/>
            <w:vAlign w:val="bottom"/>
            <w:hideMark/>
          </w:tcPr>
          <w:p w14:paraId="0A0D8409" w14:textId="77777777" w:rsidR="00016B93" w:rsidRPr="00016B93" w:rsidRDefault="00016B93" w:rsidP="00016B93">
            <w:pPr>
              <w:rPr>
                <w:rFonts w:ascii="Arial Nova Light" w:hAnsi="Arial Nova Light"/>
              </w:rPr>
            </w:pPr>
            <w:r w:rsidRPr="00016B93">
              <w:rPr>
                <w:rFonts w:ascii="Arial Nova Light" w:hAnsi="Arial Nova Light"/>
              </w:rPr>
              <w:t>8</w:t>
            </w:r>
          </w:p>
        </w:tc>
        <w:tc>
          <w:tcPr>
            <w:tcW w:w="1460" w:type="dxa"/>
            <w:tcBorders>
              <w:top w:val="nil"/>
              <w:left w:val="nil"/>
              <w:bottom w:val="single" w:sz="4" w:space="0" w:color="auto"/>
              <w:right w:val="single" w:sz="4" w:space="0" w:color="auto"/>
            </w:tcBorders>
            <w:shd w:val="clear" w:color="auto" w:fill="auto"/>
            <w:noWrap/>
            <w:vAlign w:val="bottom"/>
            <w:hideMark/>
          </w:tcPr>
          <w:p w14:paraId="438EFFEC" w14:textId="77777777" w:rsidR="00016B93" w:rsidRPr="00016B93" w:rsidRDefault="00016B93" w:rsidP="00016B93">
            <w:pPr>
              <w:rPr>
                <w:rFonts w:ascii="Arial Nova Light" w:hAnsi="Arial Nova Light"/>
              </w:rPr>
            </w:pPr>
            <w:r w:rsidRPr="00016B93">
              <w:rPr>
                <w:rFonts w:ascii="Arial Nova Light" w:hAnsi="Arial Nova Light"/>
              </w:rPr>
              <w:t>2</w:t>
            </w:r>
          </w:p>
        </w:tc>
      </w:tr>
      <w:tr w:rsidR="00016B93" w:rsidRPr="00016B93" w14:paraId="63A073CA" w14:textId="77777777" w:rsidTr="00D256CF">
        <w:trPr>
          <w:trHeight w:val="984"/>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123990C" w14:textId="77777777" w:rsidR="00016B93" w:rsidRPr="00016B93" w:rsidRDefault="00016B93" w:rsidP="00016B93">
            <w:pPr>
              <w:rPr>
                <w:rFonts w:ascii="Arial Nova Light" w:hAnsi="Arial Nova Light"/>
              </w:rPr>
            </w:pPr>
            <w:r w:rsidRPr="00016B93">
              <w:rPr>
                <w:rFonts w:ascii="Arial Nova Light" w:hAnsi="Arial Nova Light"/>
              </w:rPr>
              <w:t>2017</w:t>
            </w:r>
          </w:p>
        </w:tc>
        <w:tc>
          <w:tcPr>
            <w:tcW w:w="1460" w:type="dxa"/>
            <w:tcBorders>
              <w:top w:val="nil"/>
              <w:left w:val="nil"/>
              <w:bottom w:val="single" w:sz="4" w:space="0" w:color="auto"/>
              <w:right w:val="single" w:sz="4" w:space="0" w:color="auto"/>
            </w:tcBorders>
            <w:shd w:val="clear" w:color="auto" w:fill="auto"/>
            <w:noWrap/>
            <w:vAlign w:val="bottom"/>
            <w:hideMark/>
          </w:tcPr>
          <w:p w14:paraId="4DB3051A" w14:textId="77777777" w:rsidR="00016B93" w:rsidRPr="00016B93" w:rsidRDefault="00016B93" w:rsidP="00016B93">
            <w:pPr>
              <w:rPr>
                <w:rFonts w:ascii="Arial Nova Light" w:hAnsi="Arial Nova Light"/>
              </w:rPr>
            </w:pPr>
            <w:r w:rsidRPr="00016B93">
              <w:rPr>
                <w:rFonts w:ascii="Arial Nova Light" w:hAnsi="Arial Nova Light"/>
              </w:rPr>
              <w:t>13</w:t>
            </w:r>
          </w:p>
        </w:tc>
        <w:tc>
          <w:tcPr>
            <w:tcW w:w="1480" w:type="dxa"/>
            <w:tcBorders>
              <w:top w:val="nil"/>
              <w:left w:val="nil"/>
              <w:bottom w:val="single" w:sz="4" w:space="0" w:color="auto"/>
              <w:right w:val="single" w:sz="4" w:space="0" w:color="auto"/>
            </w:tcBorders>
            <w:shd w:val="clear" w:color="auto" w:fill="auto"/>
            <w:noWrap/>
            <w:vAlign w:val="bottom"/>
            <w:hideMark/>
          </w:tcPr>
          <w:p w14:paraId="67D78292" w14:textId="77777777" w:rsidR="00016B93" w:rsidRPr="00016B93" w:rsidRDefault="00016B93" w:rsidP="00016B93">
            <w:pPr>
              <w:rPr>
                <w:rFonts w:ascii="Arial Nova Light" w:hAnsi="Arial Nova Light"/>
              </w:rPr>
            </w:pPr>
            <w:r w:rsidRPr="00016B93">
              <w:rPr>
                <w:rFonts w:ascii="Arial Nova Light" w:hAnsi="Arial Nova Light"/>
              </w:rPr>
              <w:t>4</w:t>
            </w:r>
          </w:p>
        </w:tc>
        <w:tc>
          <w:tcPr>
            <w:tcW w:w="2451" w:type="dxa"/>
            <w:tcBorders>
              <w:top w:val="nil"/>
              <w:left w:val="nil"/>
              <w:bottom w:val="single" w:sz="4" w:space="0" w:color="auto"/>
              <w:right w:val="single" w:sz="4" w:space="0" w:color="auto"/>
            </w:tcBorders>
            <w:shd w:val="clear" w:color="auto" w:fill="auto"/>
            <w:vAlign w:val="bottom"/>
            <w:hideMark/>
          </w:tcPr>
          <w:p w14:paraId="51B91552" w14:textId="77777777" w:rsidR="00016B93" w:rsidRPr="00016B93" w:rsidRDefault="00016B93" w:rsidP="00016B93">
            <w:pPr>
              <w:rPr>
                <w:rFonts w:ascii="Arial Nova Light" w:hAnsi="Arial Nova Light"/>
              </w:rPr>
            </w:pPr>
            <w:r w:rsidRPr="00016B93">
              <w:rPr>
                <w:rFonts w:ascii="Arial Nova Light" w:hAnsi="Arial Nova Light"/>
              </w:rPr>
              <w:t>3 – короткий срок проживания</w:t>
            </w:r>
            <w:r w:rsidRPr="00016B93">
              <w:rPr>
                <w:rFonts w:ascii="Arial Nova Light" w:hAnsi="Arial Nova Light"/>
              </w:rPr>
              <w:br/>
              <w:t>1 – женщина не говорит на русском</w:t>
            </w:r>
          </w:p>
        </w:tc>
        <w:tc>
          <w:tcPr>
            <w:tcW w:w="1641" w:type="dxa"/>
            <w:tcBorders>
              <w:top w:val="nil"/>
              <w:left w:val="nil"/>
              <w:bottom w:val="single" w:sz="4" w:space="0" w:color="auto"/>
              <w:right w:val="single" w:sz="4" w:space="0" w:color="auto"/>
            </w:tcBorders>
            <w:shd w:val="clear" w:color="auto" w:fill="auto"/>
            <w:noWrap/>
            <w:vAlign w:val="bottom"/>
            <w:hideMark/>
          </w:tcPr>
          <w:p w14:paraId="4473D569" w14:textId="77777777" w:rsidR="00016B93" w:rsidRPr="00016B93" w:rsidRDefault="00016B93" w:rsidP="00016B93">
            <w:pPr>
              <w:rPr>
                <w:rFonts w:ascii="Arial Nova Light" w:hAnsi="Arial Nova Light"/>
              </w:rPr>
            </w:pPr>
            <w:r w:rsidRPr="00016B93">
              <w:rPr>
                <w:rFonts w:ascii="Arial Nova Light" w:hAnsi="Arial Nova Light"/>
              </w:rPr>
              <w:t>9</w:t>
            </w:r>
          </w:p>
        </w:tc>
        <w:tc>
          <w:tcPr>
            <w:tcW w:w="1460" w:type="dxa"/>
            <w:tcBorders>
              <w:top w:val="nil"/>
              <w:left w:val="nil"/>
              <w:bottom w:val="single" w:sz="4" w:space="0" w:color="auto"/>
              <w:right w:val="single" w:sz="4" w:space="0" w:color="auto"/>
            </w:tcBorders>
            <w:shd w:val="clear" w:color="auto" w:fill="auto"/>
            <w:noWrap/>
            <w:vAlign w:val="bottom"/>
            <w:hideMark/>
          </w:tcPr>
          <w:p w14:paraId="2ACF0931" w14:textId="77777777" w:rsidR="00016B93" w:rsidRPr="00016B93" w:rsidRDefault="00016B93" w:rsidP="00016B93">
            <w:pPr>
              <w:rPr>
                <w:rFonts w:ascii="Arial Nova Light" w:hAnsi="Arial Nova Light"/>
              </w:rPr>
            </w:pPr>
            <w:r w:rsidRPr="00016B93">
              <w:rPr>
                <w:rFonts w:ascii="Arial Nova Light" w:hAnsi="Arial Nova Light"/>
              </w:rPr>
              <w:t>4</w:t>
            </w:r>
          </w:p>
        </w:tc>
      </w:tr>
      <w:tr w:rsidR="00016B93" w:rsidRPr="00016B93" w14:paraId="7C62D9DA" w14:textId="77777777" w:rsidTr="00D256CF">
        <w:trPr>
          <w:trHeight w:val="288"/>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D87082B" w14:textId="77777777" w:rsidR="00016B93" w:rsidRPr="00016B93" w:rsidRDefault="00016B93" w:rsidP="00016B93">
            <w:pPr>
              <w:rPr>
                <w:rFonts w:ascii="Arial Nova Light" w:hAnsi="Arial Nova Light"/>
              </w:rPr>
            </w:pPr>
            <w:r w:rsidRPr="00016B93">
              <w:rPr>
                <w:rFonts w:ascii="Arial Nova Light" w:hAnsi="Arial Nova Light"/>
              </w:rPr>
              <w:t>2018</w:t>
            </w:r>
          </w:p>
        </w:tc>
        <w:tc>
          <w:tcPr>
            <w:tcW w:w="1460" w:type="dxa"/>
            <w:tcBorders>
              <w:top w:val="nil"/>
              <w:left w:val="nil"/>
              <w:bottom w:val="single" w:sz="4" w:space="0" w:color="auto"/>
              <w:right w:val="single" w:sz="4" w:space="0" w:color="auto"/>
            </w:tcBorders>
            <w:shd w:val="clear" w:color="auto" w:fill="auto"/>
            <w:noWrap/>
            <w:vAlign w:val="bottom"/>
            <w:hideMark/>
          </w:tcPr>
          <w:p w14:paraId="60510FCB" w14:textId="77777777" w:rsidR="00016B93" w:rsidRPr="00016B93" w:rsidRDefault="00016B93" w:rsidP="00016B93">
            <w:pPr>
              <w:rPr>
                <w:rFonts w:ascii="Arial Nova Light" w:hAnsi="Arial Nova Light"/>
              </w:rPr>
            </w:pPr>
            <w:r w:rsidRPr="00016B93">
              <w:rPr>
                <w:rFonts w:ascii="Arial Nova Light" w:hAnsi="Arial Nova Light"/>
              </w:rPr>
              <w:t>3</w:t>
            </w:r>
          </w:p>
        </w:tc>
        <w:tc>
          <w:tcPr>
            <w:tcW w:w="1480" w:type="dxa"/>
            <w:tcBorders>
              <w:top w:val="nil"/>
              <w:left w:val="nil"/>
              <w:bottom w:val="single" w:sz="4" w:space="0" w:color="auto"/>
              <w:right w:val="single" w:sz="4" w:space="0" w:color="auto"/>
            </w:tcBorders>
            <w:shd w:val="clear" w:color="auto" w:fill="auto"/>
            <w:noWrap/>
            <w:vAlign w:val="bottom"/>
            <w:hideMark/>
          </w:tcPr>
          <w:p w14:paraId="20D7C51A" w14:textId="77777777" w:rsidR="00016B93" w:rsidRPr="00016B93" w:rsidRDefault="00016B93" w:rsidP="00016B93">
            <w:pPr>
              <w:rPr>
                <w:rFonts w:ascii="Arial Nova Light" w:hAnsi="Arial Nova Light"/>
              </w:rPr>
            </w:pPr>
            <w:r w:rsidRPr="00016B93">
              <w:rPr>
                <w:rFonts w:ascii="Arial Nova Light" w:hAnsi="Arial Nova Light"/>
              </w:rPr>
              <w:t>0</w:t>
            </w:r>
          </w:p>
        </w:tc>
        <w:tc>
          <w:tcPr>
            <w:tcW w:w="2451" w:type="dxa"/>
            <w:tcBorders>
              <w:top w:val="nil"/>
              <w:left w:val="nil"/>
              <w:bottom w:val="single" w:sz="4" w:space="0" w:color="auto"/>
              <w:right w:val="single" w:sz="4" w:space="0" w:color="auto"/>
            </w:tcBorders>
            <w:shd w:val="clear" w:color="auto" w:fill="auto"/>
            <w:noWrap/>
            <w:vAlign w:val="bottom"/>
            <w:hideMark/>
          </w:tcPr>
          <w:p w14:paraId="10B12E92" w14:textId="77777777" w:rsidR="00016B93" w:rsidRPr="00016B93" w:rsidRDefault="00016B93" w:rsidP="00016B93">
            <w:pPr>
              <w:rPr>
                <w:rFonts w:ascii="Arial Nova Light" w:hAnsi="Arial Nova Light"/>
              </w:rPr>
            </w:pPr>
            <w:r w:rsidRPr="00016B93">
              <w:rPr>
                <w:rFonts w:ascii="Arial Nova Light" w:hAnsi="Arial Nova Light"/>
              </w:rPr>
              <w:t>-- </w:t>
            </w:r>
          </w:p>
        </w:tc>
        <w:tc>
          <w:tcPr>
            <w:tcW w:w="1641" w:type="dxa"/>
            <w:tcBorders>
              <w:top w:val="nil"/>
              <w:left w:val="nil"/>
              <w:bottom w:val="single" w:sz="4" w:space="0" w:color="auto"/>
              <w:right w:val="single" w:sz="4" w:space="0" w:color="auto"/>
            </w:tcBorders>
            <w:shd w:val="clear" w:color="auto" w:fill="auto"/>
            <w:noWrap/>
            <w:vAlign w:val="bottom"/>
            <w:hideMark/>
          </w:tcPr>
          <w:p w14:paraId="78544C63" w14:textId="77777777" w:rsidR="00016B93" w:rsidRPr="00016B93" w:rsidRDefault="00016B93" w:rsidP="00016B93">
            <w:pPr>
              <w:rPr>
                <w:rFonts w:ascii="Arial Nova Light" w:hAnsi="Arial Nova Light"/>
              </w:rPr>
            </w:pPr>
            <w:r w:rsidRPr="00016B93">
              <w:rPr>
                <w:rFonts w:ascii="Arial Nova Light" w:hAnsi="Arial Nova Light"/>
              </w:rPr>
              <w:t>3</w:t>
            </w:r>
          </w:p>
        </w:tc>
        <w:tc>
          <w:tcPr>
            <w:tcW w:w="1460" w:type="dxa"/>
            <w:tcBorders>
              <w:top w:val="nil"/>
              <w:left w:val="nil"/>
              <w:bottom w:val="single" w:sz="4" w:space="0" w:color="auto"/>
              <w:right w:val="single" w:sz="4" w:space="0" w:color="auto"/>
            </w:tcBorders>
            <w:shd w:val="clear" w:color="auto" w:fill="auto"/>
            <w:noWrap/>
            <w:vAlign w:val="bottom"/>
            <w:hideMark/>
          </w:tcPr>
          <w:p w14:paraId="55035864" w14:textId="77777777" w:rsidR="00016B93" w:rsidRPr="00016B93" w:rsidRDefault="00016B93" w:rsidP="00016B93">
            <w:pPr>
              <w:rPr>
                <w:rFonts w:ascii="Arial Nova Light" w:hAnsi="Arial Nova Light"/>
              </w:rPr>
            </w:pPr>
            <w:r w:rsidRPr="00016B93">
              <w:rPr>
                <w:rFonts w:ascii="Arial Nova Light" w:hAnsi="Arial Nova Light"/>
              </w:rPr>
              <w:t>1</w:t>
            </w:r>
          </w:p>
        </w:tc>
      </w:tr>
      <w:tr w:rsidR="00016B93" w:rsidRPr="00016B93" w14:paraId="5925191E" w14:textId="77777777" w:rsidTr="00D256CF">
        <w:trPr>
          <w:trHeight w:val="2592"/>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74C851D" w14:textId="77777777" w:rsidR="00016B93" w:rsidRPr="00016B93" w:rsidRDefault="00016B93" w:rsidP="00016B93">
            <w:pPr>
              <w:rPr>
                <w:rFonts w:ascii="Arial Nova Light" w:hAnsi="Arial Nova Light"/>
              </w:rPr>
            </w:pPr>
            <w:r w:rsidRPr="00016B93">
              <w:rPr>
                <w:rFonts w:ascii="Arial Nova Light" w:hAnsi="Arial Nova Light"/>
              </w:rPr>
              <w:t>2019</w:t>
            </w:r>
          </w:p>
        </w:tc>
        <w:tc>
          <w:tcPr>
            <w:tcW w:w="1460" w:type="dxa"/>
            <w:tcBorders>
              <w:top w:val="nil"/>
              <w:left w:val="nil"/>
              <w:bottom w:val="single" w:sz="4" w:space="0" w:color="auto"/>
              <w:right w:val="single" w:sz="4" w:space="0" w:color="auto"/>
            </w:tcBorders>
            <w:shd w:val="clear" w:color="auto" w:fill="auto"/>
            <w:noWrap/>
            <w:vAlign w:val="bottom"/>
            <w:hideMark/>
          </w:tcPr>
          <w:p w14:paraId="4D9BB2BA" w14:textId="77777777" w:rsidR="00016B93" w:rsidRPr="00016B93" w:rsidRDefault="00016B93" w:rsidP="00016B93">
            <w:pPr>
              <w:rPr>
                <w:rFonts w:ascii="Arial Nova Light" w:hAnsi="Arial Nova Light"/>
              </w:rPr>
            </w:pPr>
            <w:r w:rsidRPr="00016B93">
              <w:rPr>
                <w:rFonts w:ascii="Arial Nova Light" w:hAnsi="Arial Nova Light"/>
              </w:rPr>
              <w:t>16</w:t>
            </w:r>
          </w:p>
        </w:tc>
        <w:tc>
          <w:tcPr>
            <w:tcW w:w="1480" w:type="dxa"/>
            <w:tcBorders>
              <w:top w:val="nil"/>
              <w:left w:val="nil"/>
              <w:bottom w:val="single" w:sz="4" w:space="0" w:color="auto"/>
              <w:right w:val="single" w:sz="4" w:space="0" w:color="auto"/>
            </w:tcBorders>
            <w:shd w:val="clear" w:color="auto" w:fill="auto"/>
            <w:noWrap/>
            <w:vAlign w:val="bottom"/>
            <w:hideMark/>
          </w:tcPr>
          <w:p w14:paraId="692479E3" w14:textId="77777777" w:rsidR="00016B93" w:rsidRPr="00016B93" w:rsidRDefault="00016B93" w:rsidP="00016B93">
            <w:pPr>
              <w:rPr>
                <w:rFonts w:ascii="Arial Nova Light" w:hAnsi="Arial Nova Light"/>
              </w:rPr>
            </w:pPr>
            <w:r w:rsidRPr="00016B93">
              <w:rPr>
                <w:rFonts w:ascii="Arial Nova Light" w:hAnsi="Arial Nova Light"/>
              </w:rPr>
              <w:t>7</w:t>
            </w:r>
          </w:p>
        </w:tc>
        <w:tc>
          <w:tcPr>
            <w:tcW w:w="2451" w:type="dxa"/>
            <w:tcBorders>
              <w:top w:val="nil"/>
              <w:left w:val="nil"/>
              <w:bottom w:val="single" w:sz="4" w:space="0" w:color="auto"/>
              <w:right w:val="single" w:sz="4" w:space="0" w:color="auto"/>
            </w:tcBorders>
            <w:shd w:val="clear" w:color="auto" w:fill="auto"/>
            <w:vAlign w:val="bottom"/>
            <w:hideMark/>
          </w:tcPr>
          <w:p w14:paraId="3764DE05" w14:textId="77777777" w:rsidR="00016B93" w:rsidRPr="00016B93" w:rsidRDefault="00016B93" w:rsidP="00016B93">
            <w:pPr>
              <w:rPr>
                <w:rFonts w:ascii="Arial Nova Light" w:hAnsi="Arial Nova Light"/>
              </w:rPr>
            </w:pPr>
            <w:r w:rsidRPr="00016B93">
              <w:rPr>
                <w:rFonts w:ascii="Arial Nova Light" w:hAnsi="Arial Nova Light"/>
              </w:rPr>
              <w:t>1 – ребенок умер</w:t>
            </w:r>
            <w:r w:rsidRPr="00016B93">
              <w:rPr>
                <w:rFonts w:ascii="Arial Nova Light" w:hAnsi="Arial Nova Light"/>
              </w:rPr>
              <w:br/>
              <w:t>1 – мама умерла (ребенок под родственной опекой)</w:t>
            </w:r>
            <w:r w:rsidRPr="00016B93">
              <w:rPr>
                <w:rFonts w:ascii="Arial Nova Light" w:hAnsi="Arial Nova Light"/>
              </w:rPr>
              <w:br/>
              <w:t>1 – женщина не говорит на русском</w:t>
            </w:r>
            <w:r w:rsidRPr="00016B93">
              <w:rPr>
                <w:rFonts w:ascii="Arial Nova Light" w:hAnsi="Arial Nova Light"/>
              </w:rPr>
              <w:br/>
              <w:t>1 – короткий срок проживания (1,5 дня)</w:t>
            </w:r>
            <w:r w:rsidRPr="00016B93">
              <w:rPr>
                <w:rFonts w:ascii="Arial Nova Light" w:hAnsi="Arial Nova Light"/>
              </w:rPr>
              <w:br/>
            </w:r>
            <w:r w:rsidRPr="00016B93">
              <w:rPr>
                <w:rFonts w:ascii="Arial Nova Light" w:hAnsi="Arial Nova Light"/>
                <w:b/>
                <w:bCs/>
              </w:rPr>
              <w:t>3 – помещение детей под опеку государства</w:t>
            </w:r>
          </w:p>
        </w:tc>
        <w:tc>
          <w:tcPr>
            <w:tcW w:w="1641" w:type="dxa"/>
            <w:tcBorders>
              <w:top w:val="nil"/>
              <w:left w:val="nil"/>
              <w:bottom w:val="single" w:sz="4" w:space="0" w:color="auto"/>
              <w:right w:val="single" w:sz="4" w:space="0" w:color="auto"/>
            </w:tcBorders>
            <w:shd w:val="clear" w:color="auto" w:fill="auto"/>
            <w:noWrap/>
            <w:vAlign w:val="bottom"/>
            <w:hideMark/>
          </w:tcPr>
          <w:p w14:paraId="33A63684" w14:textId="77777777" w:rsidR="00016B93" w:rsidRPr="00016B93" w:rsidRDefault="00016B93" w:rsidP="00016B93">
            <w:pPr>
              <w:rPr>
                <w:rFonts w:ascii="Arial Nova Light" w:hAnsi="Arial Nova Light"/>
              </w:rPr>
            </w:pPr>
            <w:r w:rsidRPr="00016B93">
              <w:rPr>
                <w:rFonts w:ascii="Arial Nova Light" w:hAnsi="Arial Nova Light"/>
              </w:rPr>
              <w:t>9</w:t>
            </w:r>
          </w:p>
        </w:tc>
        <w:tc>
          <w:tcPr>
            <w:tcW w:w="1460" w:type="dxa"/>
            <w:tcBorders>
              <w:top w:val="nil"/>
              <w:left w:val="nil"/>
              <w:bottom w:val="single" w:sz="4" w:space="0" w:color="auto"/>
              <w:right w:val="single" w:sz="4" w:space="0" w:color="auto"/>
            </w:tcBorders>
            <w:shd w:val="clear" w:color="auto" w:fill="auto"/>
            <w:noWrap/>
            <w:vAlign w:val="bottom"/>
            <w:hideMark/>
          </w:tcPr>
          <w:p w14:paraId="0A86317C" w14:textId="77777777" w:rsidR="00016B93" w:rsidRPr="00016B93" w:rsidRDefault="00016B93" w:rsidP="00016B93">
            <w:pPr>
              <w:rPr>
                <w:rFonts w:ascii="Arial Nova Light" w:hAnsi="Arial Nova Light"/>
              </w:rPr>
            </w:pPr>
            <w:r w:rsidRPr="00016B93">
              <w:rPr>
                <w:rFonts w:ascii="Arial Nova Light" w:hAnsi="Arial Nova Light"/>
              </w:rPr>
              <w:t>5</w:t>
            </w:r>
          </w:p>
        </w:tc>
      </w:tr>
      <w:tr w:rsidR="00016B93" w:rsidRPr="00016B93" w14:paraId="6E308F13" w14:textId="77777777" w:rsidTr="00D256CF">
        <w:trPr>
          <w:trHeight w:val="288"/>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F418124" w14:textId="77777777" w:rsidR="00016B93" w:rsidRPr="00016B93" w:rsidRDefault="00016B93" w:rsidP="00016B93">
            <w:pPr>
              <w:rPr>
                <w:rFonts w:ascii="Arial Nova Light" w:hAnsi="Arial Nova Light"/>
                <w:b/>
                <w:bCs/>
              </w:rPr>
            </w:pPr>
            <w:r w:rsidRPr="00016B93">
              <w:rPr>
                <w:rFonts w:ascii="Arial Nova Light" w:hAnsi="Arial Nova Light"/>
                <w:b/>
                <w:bCs/>
              </w:rPr>
              <w:t>ИТОГО</w:t>
            </w:r>
          </w:p>
        </w:tc>
        <w:tc>
          <w:tcPr>
            <w:tcW w:w="1460" w:type="dxa"/>
            <w:tcBorders>
              <w:top w:val="nil"/>
              <w:left w:val="nil"/>
              <w:bottom w:val="single" w:sz="4" w:space="0" w:color="auto"/>
              <w:right w:val="single" w:sz="4" w:space="0" w:color="auto"/>
            </w:tcBorders>
            <w:shd w:val="clear" w:color="auto" w:fill="auto"/>
            <w:noWrap/>
            <w:vAlign w:val="bottom"/>
            <w:hideMark/>
          </w:tcPr>
          <w:p w14:paraId="0F043BD7" w14:textId="77777777" w:rsidR="00016B93" w:rsidRPr="00016B93" w:rsidRDefault="00016B93" w:rsidP="00016B93">
            <w:pPr>
              <w:rPr>
                <w:rFonts w:ascii="Arial Nova Light" w:hAnsi="Arial Nova Light"/>
                <w:b/>
                <w:bCs/>
              </w:rPr>
            </w:pPr>
            <w:r w:rsidRPr="00016B93">
              <w:rPr>
                <w:rFonts w:ascii="Arial Nova Light" w:hAnsi="Arial Nova Light"/>
                <w:b/>
                <w:bCs/>
              </w:rPr>
              <w:t>86</w:t>
            </w:r>
          </w:p>
        </w:tc>
        <w:tc>
          <w:tcPr>
            <w:tcW w:w="1480" w:type="dxa"/>
            <w:tcBorders>
              <w:top w:val="nil"/>
              <w:left w:val="nil"/>
              <w:bottom w:val="single" w:sz="4" w:space="0" w:color="auto"/>
              <w:right w:val="single" w:sz="4" w:space="0" w:color="auto"/>
            </w:tcBorders>
            <w:shd w:val="clear" w:color="auto" w:fill="auto"/>
            <w:noWrap/>
            <w:vAlign w:val="bottom"/>
            <w:hideMark/>
          </w:tcPr>
          <w:p w14:paraId="30786107" w14:textId="77777777" w:rsidR="00016B93" w:rsidRPr="00016B93" w:rsidRDefault="00016B93" w:rsidP="00016B93">
            <w:pPr>
              <w:rPr>
                <w:rFonts w:ascii="Arial Nova Light" w:hAnsi="Arial Nova Light"/>
                <w:b/>
                <w:bCs/>
              </w:rPr>
            </w:pPr>
            <w:r w:rsidRPr="00016B93">
              <w:rPr>
                <w:rFonts w:ascii="Arial Nova Light" w:hAnsi="Arial Nova Light"/>
                <w:b/>
                <w:bCs/>
              </w:rPr>
              <w:t> </w:t>
            </w:r>
          </w:p>
        </w:tc>
        <w:tc>
          <w:tcPr>
            <w:tcW w:w="2451" w:type="dxa"/>
            <w:tcBorders>
              <w:top w:val="nil"/>
              <w:left w:val="nil"/>
              <w:bottom w:val="single" w:sz="4" w:space="0" w:color="auto"/>
              <w:right w:val="single" w:sz="4" w:space="0" w:color="auto"/>
            </w:tcBorders>
            <w:shd w:val="clear" w:color="auto" w:fill="auto"/>
            <w:noWrap/>
            <w:vAlign w:val="bottom"/>
            <w:hideMark/>
          </w:tcPr>
          <w:p w14:paraId="152F0CAF" w14:textId="77777777" w:rsidR="00016B93" w:rsidRPr="00016B93" w:rsidRDefault="00016B93" w:rsidP="00016B93">
            <w:pPr>
              <w:rPr>
                <w:rFonts w:ascii="Arial Nova Light" w:hAnsi="Arial Nova Light"/>
                <w:b/>
                <w:bCs/>
              </w:rPr>
            </w:pPr>
            <w:r w:rsidRPr="00016B93">
              <w:rPr>
                <w:rFonts w:ascii="Arial Nova Light" w:hAnsi="Arial Nova Light"/>
                <w:b/>
                <w:bCs/>
              </w:rPr>
              <w:t> 13 случаев, когда ребенок не сохранен в семье (15%)</w:t>
            </w:r>
          </w:p>
        </w:tc>
        <w:tc>
          <w:tcPr>
            <w:tcW w:w="1641" w:type="dxa"/>
            <w:tcBorders>
              <w:top w:val="nil"/>
              <w:left w:val="nil"/>
              <w:bottom w:val="single" w:sz="4" w:space="0" w:color="auto"/>
              <w:right w:val="single" w:sz="4" w:space="0" w:color="auto"/>
            </w:tcBorders>
            <w:shd w:val="clear" w:color="auto" w:fill="auto"/>
            <w:noWrap/>
            <w:vAlign w:val="bottom"/>
            <w:hideMark/>
          </w:tcPr>
          <w:p w14:paraId="49063F75" w14:textId="77777777" w:rsidR="00016B93" w:rsidRPr="00016B93" w:rsidRDefault="00016B93" w:rsidP="00016B93">
            <w:pPr>
              <w:rPr>
                <w:rFonts w:ascii="Arial Nova Light" w:hAnsi="Arial Nova Light"/>
                <w:b/>
                <w:bCs/>
              </w:rPr>
            </w:pPr>
            <w:r w:rsidRPr="00016B93">
              <w:rPr>
                <w:rFonts w:ascii="Arial Nova Light" w:hAnsi="Arial Nova Light"/>
                <w:b/>
                <w:bCs/>
              </w:rPr>
              <w:t>53 (61,6 % от всех проживавших)</w:t>
            </w:r>
          </w:p>
        </w:tc>
        <w:tc>
          <w:tcPr>
            <w:tcW w:w="1460" w:type="dxa"/>
            <w:tcBorders>
              <w:top w:val="nil"/>
              <w:left w:val="nil"/>
              <w:bottom w:val="single" w:sz="4" w:space="0" w:color="auto"/>
              <w:right w:val="single" w:sz="4" w:space="0" w:color="auto"/>
            </w:tcBorders>
            <w:shd w:val="clear" w:color="auto" w:fill="auto"/>
            <w:noWrap/>
            <w:vAlign w:val="bottom"/>
            <w:hideMark/>
          </w:tcPr>
          <w:p w14:paraId="0FBD59F4" w14:textId="77777777" w:rsidR="00016B93" w:rsidRPr="00016B93" w:rsidRDefault="00016B93" w:rsidP="00016B93">
            <w:pPr>
              <w:rPr>
                <w:rFonts w:ascii="Arial Nova Light" w:hAnsi="Arial Nova Light"/>
                <w:b/>
                <w:bCs/>
              </w:rPr>
            </w:pPr>
            <w:r w:rsidRPr="00016B93">
              <w:rPr>
                <w:rFonts w:ascii="Arial Nova Light" w:hAnsi="Arial Nova Light"/>
                <w:b/>
                <w:bCs/>
              </w:rPr>
              <w:t>16 (30% от выборки)</w:t>
            </w:r>
          </w:p>
        </w:tc>
      </w:tr>
    </w:tbl>
    <w:p w14:paraId="35529826" w14:textId="77777777" w:rsidR="00016B93" w:rsidRPr="0063313F" w:rsidRDefault="00016B93" w:rsidP="00016B93">
      <w:pPr>
        <w:rPr>
          <w:rFonts w:ascii="Arial Nova Light" w:hAnsi="Arial Nova Light"/>
        </w:rPr>
      </w:pPr>
    </w:p>
    <w:p w14:paraId="3829A435" w14:textId="3DBF008B" w:rsidR="00016B93" w:rsidRPr="00A20074" w:rsidRDefault="000448CC" w:rsidP="00A20074">
      <w:pPr>
        <w:pStyle w:val="2"/>
        <w:rPr>
          <w:color w:val="00B050"/>
        </w:rPr>
      </w:pPr>
      <w:r w:rsidRPr="00A20074">
        <w:rPr>
          <w:color w:val="00B050"/>
        </w:rPr>
        <w:t>Основные результаты</w:t>
      </w:r>
    </w:p>
    <w:p w14:paraId="6384A39E" w14:textId="77777777" w:rsidR="000448CC" w:rsidRPr="0063313F" w:rsidRDefault="000448CC">
      <w:pPr>
        <w:rPr>
          <w:rFonts w:ascii="Arial Nova Light" w:hAnsi="Arial Nova Light"/>
        </w:rPr>
      </w:pPr>
    </w:p>
    <w:p w14:paraId="55F3B7FE" w14:textId="01EF5246" w:rsidR="00A37F9C" w:rsidRPr="00481114" w:rsidRDefault="00A37F9C" w:rsidP="00481114">
      <w:pPr>
        <w:pStyle w:val="5"/>
        <w:rPr>
          <w:rFonts w:ascii="Arial Nova Light" w:hAnsi="Arial Nova Light"/>
          <w:color w:val="00B050"/>
        </w:rPr>
      </w:pPr>
      <w:r w:rsidRPr="00481114">
        <w:rPr>
          <w:rFonts w:ascii="Arial Nova Light" w:hAnsi="Arial Nova Light"/>
          <w:color w:val="00B050"/>
        </w:rPr>
        <w:t>Результат «Мама с ребёнком проживает самостоятельно (вне социальных приютов / кризисных центров)»</w:t>
      </w:r>
    </w:p>
    <w:p w14:paraId="5533EADF" w14:textId="77777777" w:rsidR="00481114" w:rsidRDefault="00481114" w:rsidP="00A37F9C">
      <w:pPr>
        <w:rPr>
          <w:rFonts w:ascii="Arial Nova Light" w:hAnsi="Arial Nova Light"/>
        </w:rPr>
      </w:pPr>
    </w:p>
    <w:p w14:paraId="6577BE34" w14:textId="5E8D4106" w:rsidR="00A37F9C" w:rsidRDefault="00A37F9C" w:rsidP="00481114">
      <w:pPr>
        <w:jc w:val="both"/>
        <w:rPr>
          <w:rFonts w:ascii="Arial Nova Light" w:hAnsi="Arial Nova Light"/>
        </w:rPr>
      </w:pPr>
      <w:r w:rsidRPr="00A20074">
        <w:rPr>
          <w:rFonts w:ascii="Arial Nova Light" w:hAnsi="Arial Nova Light"/>
        </w:rPr>
        <w:t xml:space="preserve">15 из 16 женщин проживают самостоятельно: аренда квартиры / комнаты – 7; собственное жилье – 3 (2 покупки на материнский капитал, 1 получение жилья как лицо из числа детей-сирот); работа с проживанием – 2 (1 случай, в котором работа является источником изоляции и стресса; 1 случай, в котором работа является мощным источником поддержки); проживание с родственниками – 2; проживание у друзей – 1. </w:t>
      </w:r>
    </w:p>
    <w:p w14:paraId="6C047452" w14:textId="77777777" w:rsidR="00481114" w:rsidRPr="00A20074" w:rsidRDefault="00481114" w:rsidP="00481114">
      <w:pPr>
        <w:jc w:val="both"/>
        <w:rPr>
          <w:rFonts w:ascii="Arial Nova Light" w:hAnsi="Arial Nova Light"/>
        </w:rPr>
      </w:pPr>
    </w:p>
    <w:p w14:paraId="3DC8B0E0" w14:textId="3061BF61" w:rsidR="00A37F9C" w:rsidRDefault="00A37F9C" w:rsidP="00481114">
      <w:pPr>
        <w:jc w:val="both"/>
        <w:rPr>
          <w:rFonts w:ascii="Arial Nova Light" w:hAnsi="Arial Nova Light"/>
        </w:rPr>
      </w:pPr>
      <w:r w:rsidRPr="00A20074">
        <w:rPr>
          <w:rFonts w:ascii="Arial Nova Light" w:hAnsi="Arial Nova Light"/>
        </w:rPr>
        <w:lastRenderedPageBreak/>
        <w:t xml:space="preserve">В 1 случае женщина проживает в приюте «Ной», но они живут на территории приюта с мужем и 3 детьми, оба работают, а дети посещают сад «Ноя», </w:t>
      </w:r>
      <w:proofErr w:type="gramStart"/>
      <w:r w:rsidRPr="00A20074">
        <w:rPr>
          <w:rFonts w:ascii="Arial Nova Light" w:hAnsi="Arial Nova Light"/>
        </w:rPr>
        <w:t>т.е.</w:t>
      </w:r>
      <w:proofErr w:type="gramEnd"/>
      <w:r w:rsidRPr="00A20074">
        <w:rPr>
          <w:rFonts w:ascii="Arial Nova Light" w:hAnsi="Arial Nova Light"/>
        </w:rPr>
        <w:t xml:space="preserve"> социальная ситуация представляет собой жизнь в особой коммуне, но не зависимость от социальных услуг. </w:t>
      </w:r>
    </w:p>
    <w:p w14:paraId="30F7C2A2" w14:textId="2BF284E3" w:rsidR="00481114" w:rsidRDefault="00481114" w:rsidP="00481114">
      <w:pPr>
        <w:jc w:val="both"/>
        <w:rPr>
          <w:rFonts w:ascii="Arial Nova Light" w:hAnsi="Arial Nova Light"/>
        </w:rPr>
      </w:pPr>
    </w:p>
    <w:p w14:paraId="788950A9" w14:textId="06976B1F" w:rsidR="00481114" w:rsidRPr="00A20074" w:rsidRDefault="00481114" w:rsidP="00481114">
      <w:pPr>
        <w:jc w:val="both"/>
        <w:rPr>
          <w:rFonts w:ascii="Arial Nova Light" w:hAnsi="Arial Nova Light"/>
        </w:rPr>
      </w:pPr>
      <w:r w:rsidRPr="00A20074">
        <w:rPr>
          <w:rFonts w:ascii="Arial Nova Light" w:hAnsi="Arial Nova Light"/>
        </w:rPr>
        <w:t>Сама по себе жизн</w:t>
      </w:r>
      <w:r w:rsidR="000D0D04">
        <w:rPr>
          <w:rFonts w:ascii="Arial Nova Light" w:hAnsi="Arial Nova Light"/>
        </w:rPr>
        <w:t>ь</w:t>
      </w:r>
      <w:r w:rsidRPr="00A20074">
        <w:rPr>
          <w:rFonts w:ascii="Arial Nova Light" w:hAnsi="Arial Nova Light"/>
        </w:rPr>
        <w:t xml:space="preserve"> в арендованном жилье не очень стабильна: в период проведения интервью 4 семьи из 16 находились в процессе активного переезда. Еще в 2 случаях был опыт обращения за стационарной помощью в период между выходом из «Теплого дома» и проведением интервью (1 – проживание в социальном приюте после рождения второго ребенка; 1 – временное помещение детей в СРЦ на время госпитализации матери), но в данный момент они проживают самостоятельно.</w:t>
      </w:r>
    </w:p>
    <w:p w14:paraId="57364F00" w14:textId="03D4AE22" w:rsidR="00A37F9C" w:rsidRPr="00A20074" w:rsidRDefault="00A37F9C" w:rsidP="00A37F9C">
      <w:pPr>
        <w:rPr>
          <w:rFonts w:ascii="Arial Nova Light" w:hAnsi="Arial Nova Light"/>
        </w:rPr>
      </w:pPr>
    </w:p>
    <w:p w14:paraId="598193BB" w14:textId="4D81099D" w:rsidR="00A37F9C" w:rsidRDefault="00A37F9C" w:rsidP="00481114">
      <w:pPr>
        <w:jc w:val="both"/>
        <w:rPr>
          <w:rFonts w:ascii="Arial Nova Light" w:hAnsi="Arial Nova Light"/>
        </w:rPr>
      </w:pPr>
      <w:r w:rsidRPr="00A20074">
        <w:rPr>
          <w:rFonts w:ascii="Arial Nova Light" w:hAnsi="Arial Nova Light"/>
        </w:rPr>
        <w:t xml:space="preserve">11 из 16 женщин работают или находятся в официальном отпуске по уходу за ребенком, еще у 2 была стабильная работа, но непосредственно в момент интервью переезжали и поэтому уволились с прежнего места работы. Вместе с ним работающих женщин в выборке 13 (81,25 %).  </w:t>
      </w:r>
    </w:p>
    <w:p w14:paraId="6A5A98AF" w14:textId="77777777" w:rsidR="00481114" w:rsidRPr="000D0D04" w:rsidRDefault="00481114" w:rsidP="000D0D04">
      <w:pPr>
        <w:jc w:val="both"/>
        <w:rPr>
          <w:rFonts w:ascii="Arial Nova Light" w:hAnsi="Arial Nova Light"/>
        </w:rPr>
      </w:pPr>
    </w:p>
    <w:p w14:paraId="2A3DEAA0" w14:textId="41780B79" w:rsidR="00A37F9C" w:rsidRPr="000D0D04" w:rsidRDefault="00975B22" w:rsidP="000D0D04">
      <w:pPr>
        <w:jc w:val="both"/>
        <w:rPr>
          <w:rFonts w:ascii="Arial Nova Light" w:hAnsi="Arial Nova Light"/>
        </w:rPr>
      </w:pPr>
      <w:r w:rsidRPr="000D0D04">
        <w:rPr>
          <w:rFonts w:ascii="Arial Nova Light" w:hAnsi="Arial Nova Light"/>
        </w:rPr>
        <w:t>Интенсивность п</w:t>
      </w:r>
      <w:r w:rsidR="00A37F9C" w:rsidRPr="000D0D04">
        <w:rPr>
          <w:rFonts w:ascii="Arial Nova Light" w:hAnsi="Arial Nova Light"/>
        </w:rPr>
        <w:t>оддержк</w:t>
      </w:r>
      <w:r w:rsidRPr="000D0D04">
        <w:rPr>
          <w:rFonts w:ascii="Arial Nova Light" w:hAnsi="Arial Nova Light"/>
        </w:rPr>
        <w:t>и</w:t>
      </w:r>
      <w:r w:rsidR="00A37F9C" w:rsidRPr="000D0D04">
        <w:rPr>
          <w:rFonts w:ascii="Arial Nova Light" w:hAnsi="Arial Nova Light"/>
        </w:rPr>
        <w:t xml:space="preserve"> </w:t>
      </w:r>
      <w:r w:rsidRPr="000D0D04">
        <w:rPr>
          <w:rFonts w:ascii="Arial Nova Light" w:hAnsi="Arial Nova Light"/>
        </w:rPr>
        <w:t xml:space="preserve">от семейного или дружеского </w:t>
      </w:r>
      <w:r w:rsidR="00A37F9C" w:rsidRPr="000D0D04">
        <w:rPr>
          <w:rFonts w:ascii="Arial Nova Light" w:hAnsi="Arial Nova Light"/>
        </w:rPr>
        <w:t>социального окружения</w:t>
      </w:r>
      <w:r w:rsidRPr="000D0D04">
        <w:rPr>
          <w:rFonts w:ascii="Arial Nova Light" w:hAnsi="Arial Nova Light"/>
        </w:rPr>
        <w:t xml:space="preserve"> мы попытались оценить через к</w:t>
      </w:r>
      <w:r w:rsidR="00A37F9C" w:rsidRPr="000D0D04">
        <w:rPr>
          <w:rFonts w:ascii="Arial Nova Light" w:hAnsi="Arial Nova Light"/>
        </w:rPr>
        <w:t>оличество людей, помогающих с ребенком:</w:t>
      </w:r>
    </w:p>
    <w:p w14:paraId="245EC675" w14:textId="77777777" w:rsidR="00A37F9C" w:rsidRPr="000D0D04" w:rsidRDefault="00A37F9C" w:rsidP="000D0D04">
      <w:pPr>
        <w:jc w:val="both"/>
        <w:rPr>
          <w:rFonts w:ascii="Arial Nova Light" w:hAnsi="Arial Nova Light"/>
        </w:rPr>
      </w:pPr>
      <w:r w:rsidRPr="000D0D04">
        <w:rPr>
          <w:rFonts w:ascii="Arial Nova Light" w:hAnsi="Arial Nova Light"/>
        </w:rPr>
        <w:t>•</w:t>
      </w:r>
      <w:r w:rsidRPr="000D0D04">
        <w:rPr>
          <w:rFonts w:ascii="Arial Nova Light" w:hAnsi="Arial Nova Light"/>
        </w:rPr>
        <w:tab/>
        <w:t>Никто не помогает с ребенком – 4 (25%)</w:t>
      </w:r>
    </w:p>
    <w:p w14:paraId="62F0312C" w14:textId="77777777" w:rsidR="00A37F9C" w:rsidRPr="000D0D04" w:rsidRDefault="00A37F9C" w:rsidP="000D0D04">
      <w:pPr>
        <w:jc w:val="both"/>
        <w:rPr>
          <w:rFonts w:ascii="Arial Nova Light" w:hAnsi="Arial Nova Light"/>
        </w:rPr>
      </w:pPr>
      <w:r w:rsidRPr="000D0D04">
        <w:rPr>
          <w:rFonts w:ascii="Arial Nova Light" w:hAnsi="Arial Nova Light"/>
        </w:rPr>
        <w:t>•</w:t>
      </w:r>
      <w:r w:rsidRPr="000D0D04">
        <w:rPr>
          <w:rFonts w:ascii="Arial Nova Light" w:hAnsi="Arial Nova Light"/>
        </w:rPr>
        <w:tab/>
        <w:t>1 человек помогает с ребенком – 4 (25%)</w:t>
      </w:r>
    </w:p>
    <w:p w14:paraId="339B4771" w14:textId="77777777" w:rsidR="00A37F9C" w:rsidRPr="00A20074" w:rsidRDefault="00A37F9C" w:rsidP="000D0D04">
      <w:pPr>
        <w:jc w:val="both"/>
        <w:rPr>
          <w:rFonts w:ascii="Arial Nova Light" w:hAnsi="Arial Nova Light"/>
        </w:rPr>
      </w:pPr>
      <w:r w:rsidRPr="000D0D04">
        <w:rPr>
          <w:rFonts w:ascii="Arial Nova Light" w:hAnsi="Arial Nova Light"/>
        </w:rPr>
        <w:t>•</w:t>
      </w:r>
      <w:r w:rsidRPr="000D0D04">
        <w:rPr>
          <w:rFonts w:ascii="Arial Nova Light" w:hAnsi="Arial Nova Light"/>
        </w:rPr>
        <w:tab/>
        <w:t>2 человека помогают с ребенком – 5 (31</w:t>
      </w:r>
      <w:r w:rsidRPr="00A20074">
        <w:rPr>
          <w:rFonts w:ascii="Arial Nova Light" w:hAnsi="Arial Nova Light"/>
        </w:rPr>
        <w:t>,25%)</w:t>
      </w:r>
    </w:p>
    <w:p w14:paraId="67108773" w14:textId="77777777" w:rsidR="00A37F9C" w:rsidRPr="00A20074" w:rsidRDefault="00A37F9C" w:rsidP="00A37F9C">
      <w:pPr>
        <w:rPr>
          <w:rFonts w:ascii="Arial Nova Light" w:hAnsi="Arial Nova Light"/>
        </w:rPr>
      </w:pPr>
      <w:r w:rsidRPr="00A20074">
        <w:rPr>
          <w:rFonts w:ascii="Arial Nova Light" w:hAnsi="Arial Nova Light"/>
        </w:rPr>
        <w:t>•</w:t>
      </w:r>
      <w:r w:rsidRPr="00A20074">
        <w:rPr>
          <w:rFonts w:ascii="Arial Nova Light" w:hAnsi="Arial Nova Light"/>
        </w:rPr>
        <w:tab/>
        <w:t>3 человека и больше помогают с ребенком – 2 (18,75%)</w:t>
      </w:r>
    </w:p>
    <w:p w14:paraId="152E5CFF" w14:textId="77777777" w:rsidR="00481114" w:rsidRDefault="00481114" w:rsidP="00A37F9C">
      <w:pPr>
        <w:rPr>
          <w:rFonts w:ascii="Arial Nova Light" w:hAnsi="Arial Nova Light"/>
        </w:rPr>
      </w:pPr>
    </w:p>
    <w:p w14:paraId="002938F9" w14:textId="30A06ACF" w:rsidR="00A37F9C" w:rsidRPr="00A20074" w:rsidRDefault="00A37F9C" w:rsidP="00481114">
      <w:pPr>
        <w:jc w:val="both"/>
        <w:rPr>
          <w:rFonts w:ascii="Arial Nova Light" w:hAnsi="Arial Nova Light"/>
        </w:rPr>
      </w:pPr>
      <w:r w:rsidRPr="00A20074">
        <w:rPr>
          <w:rFonts w:ascii="Arial Nova Light" w:hAnsi="Arial Nova Light"/>
        </w:rPr>
        <w:t>При этом часть помощников – это подруги, которые не всегда доступны, а приходят помогать время от времени. «3 человека и больше» помогают только 2 матерям, которые живут не совсем в традиционных условиях – в приюте «Ной» и в качестве сотрудника с проживанием в РЦ «Вдохновение».</w:t>
      </w:r>
    </w:p>
    <w:p w14:paraId="0A7EC9A2" w14:textId="77777777" w:rsidR="00481114" w:rsidRDefault="00481114" w:rsidP="00481114">
      <w:pPr>
        <w:jc w:val="both"/>
        <w:rPr>
          <w:rFonts w:ascii="Arial Nova Light" w:hAnsi="Arial Nova Light"/>
        </w:rPr>
      </w:pPr>
    </w:p>
    <w:p w14:paraId="6D20D3C8" w14:textId="430CC324" w:rsidR="00A37F9C" w:rsidRPr="00A20074" w:rsidRDefault="00481114" w:rsidP="00481114">
      <w:pPr>
        <w:jc w:val="both"/>
        <w:rPr>
          <w:rFonts w:ascii="Arial Nova Light" w:hAnsi="Arial Nova Light"/>
        </w:rPr>
      </w:pPr>
      <w:r w:rsidRPr="00A20074">
        <w:rPr>
          <w:rFonts w:ascii="Arial Nova Light" w:hAnsi="Arial Nova Light"/>
        </w:rPr>
        <w:t>Женщины хорошо отзывались и о совместном проживании с другими «выпускницами» «Теплого дома» на съемном жилье (у кого был такой опыт), но такие сотрудничества иногда оказываются источниками нестабильности – достаточно одной женщине вернуться к родственникам или найти мужчину, второй приходится искать меньшее помещение для аренды.</w:t>
      </w:r>
      <w:r>
        <w:rPr>
          <w:rFonts w:ascii="Arial Nova Light" w:hAnsi="Arial Nova Light"/>
        </w:rPr>
        <w:t xml:space="preserve"> </w:t>
      </w:r>
      <w:r w:rsidR="00A37F9C" w:rsidRPr="00A20074">
        <w:rPr>
          <w:rFonts w:ascii="Arial Nova Light" w:hAnsi="Arial Nova Light"/>
        </w:rPr>
        <w:t>Некоторые женщины прямо жаловались на переживание одиночества (они живут с детьми, но очевидно, что ребенок не может и не должен удовлетворять эмоциональные и социальные потребности взрослого).</w:t>
      </w:r>
    </w:p>
    <w:p w14:paraId="03D8F07A" w14:textId="77777777" w:rsidR="00481114" w:rsidRDefault="00481114" w:rsidP="00481114">
      <w:pPr>
        <w:jc w:val="both"/>
        <w:rPr>
          <w:rFonts w:ascii="Arial Nova Light" w:hAnsi="Arial Nova Light"/>
        </w:rPr>
      </w:pPr>
    </w:p>
    <w:p w14:paraId="2F01B0E2" w14:textId="0D1A2065" w:rsidR="00A37F9C" w:rsidRPr="000D0D04" w:rsidRDefault="000D0D04" w:rsidP="00481114">
      <w:pPr>
        <w:jc w:val="both"/>
        <w:rPr>
          <w:rFonts w:ascii="Arial Nova Light" w:hAnsi="Arial Nova Light"/>
          <w:b/>
          <w:bCs/>
        </w:rPr>
      </w:pPr>
      <w:r w:rsidRPr="000D0D04">
        <w:rPr>
          <w:rFonts w:ascii="Arial Nova Light" w:hAnsi="Arial Nova Light"/>
          <w:b/>
          <w:bCs/>
        </w:rPr>
        <w:t xml:space="preserve">Хотя женщины справляются сами и/или с поддержкой того окружения, что у них есть, некоторые из них явно испытывают дефицит поддержки. </w:t>
      </w:r>
      <w:r w:rsidR="00A37F9C" w:rsidRPr="000D0D04">
        <w:rPr>
          <w:rFonts w:ascii="Arial Nova Light" w:hAnsi="Arial Nova Light"/>
          <w:b/>
          <w:bCs/>
        </w:rPr>
        <w:t xml:space="preserve">Этот риск можно корректировать на этапе помощи в «Теплом доме», более активно </w:t>
      </w:r>
      <w:r w:rsidRPr="000D0D04">
        <w:rPr>
          <w:rFonts w:ascii="Arial Nova Light" w:hAnsi="Arial Nova Light"/>
          <w:b/>
          <w:bCs/>
        </w:rPr>
        <w:t xml:space="preserve">исследуя и привлекая к работе </w:t>
      </w:r>
      <w:r w:rsidR="00A37F9C" w:rsidRPr="000D0D04">
        <w:rPr>
          <w:rFonts w:ascii="Arial Nova Light" w:hAnsi="Arial Nova Light"/>
          <w:b/>
          <w:bCs/>
        </w:rPr>
        <w:t>социально</w:t>
      </w:r>
      <w:r w:rsidRPr="000D0D04">
        <w:rPr>
          <w:rFonts w:ascii="Arial Nova Light" w:hAnsi="Arial Nova Light"/>
          <w:b/>
          <w:bCs/>
        </w:rPr>
        <w:t>е</w:t>
      </w:r>
      <w:r w:rsidR="00A37F9C" w:rsidRPr="000D0D04">
        <w:rPr>
          <w:rFonts w:ascii="Arial Nova Light" w:hAnsi="Arial Nova Light"/>
          <w:b/>
          <w:bCs/>
        </w:rPr>
        <w:t xml:space="preserve"> окружени</w:t>
      </w:r>
      <w:r w:rsidRPr="000D0D04">
        <w:rPr>
          <w:rFonts w:ascii="Arial Nova Light" w:hAnsi="Arial Nova Light"/>
          <w:b/>
          <w:bCs/>
        </w:rPr>
        <w:t>е</w:t>
      </w:r>
      <w:r w:rsidR="00A37F9C" w:rsidRPr="000D0D04">
        <w:rPr>
          <w:rFonts w:ascii="Arial Nova Light" w:hAnsi="Arial Nova Light"/>
          <w:b/>
          <w:bCs/>
        </w:rPr>
        <w:t xml:space="preserve"> женщин. </w:t>
      </w:r>
    </w:p>
    <w:p w14:paraId="369B338E" w14:textId="77777777" w:rsidR="00481114" w:rsidRPr="00A20074" w:rsidRDefault="00481114" w:rsidP="00A37F9C">
      <w:pPr>
        <w:rPr>
          <w:rFonts w:ascii="Arial Nova Light" w:hAnsi="Arial Nova Light"/>
        </w:rPr>
      </w:pPr>
    </w:p>
    <w:p w14:paraId="6EEB8B17" w14:textId="3CEA652A" w:rsidR="00A37F9C" w:rsidRPr="00481114" w:rsidRDefault="00A37F9C" w:rsidP="00481114">
      <w:pPr>
        <w:pStyle w:val="5"/>
        <w:jc w:val="both"/>
        <w:rPr>
          <w:rFonts w:ascii="Arial Nova Light" w:hAnsi="Arial Nova Light"/>
          <w:color w:val="00B050"/>
        </w:rPr>
      </w:pPr>
      <w:r w:rsidRPr="00481114">
        <w:rPr>
          <w:rFonts w:ascii="Arial Nova Light" w:hAnsi="Arial Nova Light"/>
          <w:color w:val="00B050"/>
        </w:rPr>
        <w:t>Результат «Ребенок находится в безопасности, его базовые потребности удовлетворяются»</w:t>
      </w:r>
    </w:p>
    <w:p w14:paraId="0737D67A" w14:textId="77777777" w:rsidR="00481114" w:rsidRPr="00A20074" w:rsidRDefault="00481114" w:rsidP="00A37F9C">
      <w:pPr>
        <w:rPr>
          <w:rFonts w:ascii="Arial Nova Light" w:hAnsi="Arial Nova Light"/>
        </w:rPr>
      </w:pPr>
    </w:p>
    <w:p w14:paraId="236B86B0" w14:textId="4F8F5519" w:rsidR="00A37F9C" w:rsidRPr="00A20074" w:rsidRDefault="00A37F9C" w:rsidP="00481114">
      <w:pPr>
        <w:jc w:val="both"/>
        <w:rPr>
          <w:rFonts w:ascii="Arial Nova Light" w:hAnsi="Arial Nova Light"/>
        </w:rPr>
      </w:pPr>
      <w:r w:rsidRPr="00A20074">
        <w:rPr>
          <w:rFonts w:ascii="Arial Nova Light" w:hAnsi="Arial Nova Light"/>
        </w:rPr>
        <w:t xml:space="preserve">Сейчас в семьях опрошенных растут 30 детей (20 детей были в «Теплом доме», 8 – родились после выпуска, 2 - жили с бабушкой, сейчас вместе с мамой). Из 8 детей, родившихся уже после выпуска, 7 живут с мамами, 1 – с папой и его родителями (по взаимной договоренности; мама каждую неделю приезжает к нему, а ребенок, с </w:t>
      </w:r>
      <w:r w:rsidRPr="00A20074">
        <w:rPr>
          <w:rFonts w:ascii="Arial Nova Light" w:hAnsi="Arial Nova Light"/>
        </w:rPr>
        <w:lastRenderedPageBreak/>
        <w:t xml:space="preserve">которым она была в «Теплом доме», живет с ней). Интересно, что сами женщины интерпретируют решение родить еще детей как свидетельство сформированной </w:t>
      </w:r>
      <w:r w:rsidR="00481114">
        <w:rPr>
          <w:rFonts w:ascii="Arial Nova Light" w:hAnsi="Arial Nova Light"/>
        </w:rPr>
        <w:t xml:space="preserve">или восстановленной </w:t>
      </w:r>
      <w:r w:rsidRPr="00A20074">
        <w:rPr>
          <w:rFonts w:ascii="Arial Nova Light" w:hAnsi="Arial Nova Light"/>
        </w:rPr>
        <w:t>ценности материнства и ребенка</w:t>
      </w:r>
      <w:r w:rsidR="00481114" w:rsidRPr="00481114">
        <w:rPr>
          <w:rFonts w:ascii="Arial Nova Light" w:hAnsi="Arial Nova Light"/>
        </w:rPr>
        <w:t xml:space="preserve"> (</w:t>
      </w:r>
      <w:r w:rsidR="00481114" w:rsidRPr="00481114">
        <w:rPr>
          <w:rFonts w:ascii="Arial Nova Light" w:hAnsi="Arial Nova Light"/>
          <w:i/>
          <w:iCs/>
        </w:rPr>
        <w:t>«</w:t>
      </w:r>
      <w:r w:rsidRPr="00481114">
        <w:rPr>
          <w:rFonts w:ascii="Arial Nova Light" w:hAnsi="Arial Nova Light"/>
          <w:i/>
          <w:iCs/>
        </w:rPr>
        <w:t>восстановилось чувство "свое, родное"</w:t>
      </w:r>
      <w:r w:rsidR="00481114" w:rsidRPr="00481114">
        <w:rPr>
          <w:rFonts w:ascii="Arial Nova Light" w:hAnsi="Arial Nova Light"/>
          <w:i/>
          <w:iCs/>
        </w:rPr>
        <w:t>»</w:t>
      </w:r>
      <w:r w:rsidR="00481114">
        <w:rPr>
          <w:rFonts w:ascii="Arial Nova Light" w:hAnsi="Arial Nova Light"/>
        </w:rPr>
        <w:t>)</w:t>
      </w:r>
      <w:r w:rsidRPr="00A20074">
        <w:rPr>
          <w:rFonts w:ascii="Arial Nova Light" w:hAnsi="Arial Nova Light"/>
        </w:rPr>
        <w:t>.</w:t>
      </w:r>
    </w:p>
    <w:p w14:paraId="149C9320" w14:textId="77777777" w:rsidR="00481114" w:rsidRDefault="00481114" w:rsidP="00481114">
      <w:pPr>
        <w:jc w:val="both"/>
        <w:rPr>
          <w:rFonts w:ascii="Arial Nova Light" w:hAnsi="Arial Nova Light"/>
        </w:rPr>
      </w:pPr>
    </w:p>
    <w:p w14:paraId="7582973D" w14:textId="659EB542" w:rsidR="00A37F9C" w:rsidRPr="00A20074" w:rsidRDefault="00A37F9C" w:rsidP="00481114">
      <w:pPr>
        <w:jc w:val="both"/>
        <w:rPr>
          <w:rFonts w:ascii="Arial Nova Light" w:hAnsi="Arial Nova Light"/>
        </w:rPr>
      </w:pPr>
      <w:r w:rsidRPr="00A20074">
        <w:rPr>
          <w:rFonts w:ascii="Arial Nova Light" w:hAnsi="Arial Nova Light"/>
        </w:rPr>
        <w:t>У 5 детей родителей беспокоят проблемы со здоровьем:</w:t>
      </w:r>
    </w:p>
    <w:p w14:paraId="2DF0FA45" w14:textId="77777777" w:rsidR="00A37F9C" w:rsidRPr="00A20074" w:rsidRDefault="00A37F9C" w:rsidP="00481114">
      <w:pPr>
        <w:jc w:val="both"/>
        <w:rPr>
          <w:rFonts w:ascii="Arial Nova Light" w:hAnsi="Arial Nova Light"/>
        </w:rPr>
      </w:pPr>
      <w:r w:rsidRPr="00A20074">
        <w:rPr>
          <w:rFonts w:ascii="Arial Nova Light" w:hAnsi="Arial Nova Light"/>
        </w:rPr>
        <w:t>•</w:t>
      </w:r>
      <w:r w:rsidRPr="00A20074">
        <w:rPr>
          <w:rFonts w:ascii="Arial Nova Light" w:hAnsi="Arial Nova Light"/>
        </w:rPr>
        <w:tab/>
        <w:t>в 2 случаях они незначительны (часто болеет ОРЗ / изменения аппетита)</w:t>
      </w:r>
    </w:p>
    <w:p w14:paraId="10BDED54" w14:textId="77777777" w:rsidR="00A37F9C" w:rsidRPr="00A20074" w:rsidRDefault="00A37F9C" w:rsidP="00481114">
      <w:pPr>
        <w:jc w:val="both"/>
        <w:rPr>
          <w:rFonts w:ascii="Arial Nova Light" w:hAnsi="Arial Nova Light"/>
        </w:rPr>
      </w:pPr>
      <w:r w:rsidRPr="00A20074">
        <w:rPr>
          <w:rFonts w:ascii="Arial Nova Light" w:hAnsi="Arial Nova Light"/>
        </w:rPr>
        <w:t>•</w:t>
      </w:r>
      <w:r w:rsidRPr="00A20074">
        <w:rPr>
          <w:rFonts w:ascii="Arial Nova Light" w:hAnsi="Arial Nova Light"/>
        </w:rPr>
        <w:tab/>
        <w:t>в 3 случаях: хронический бронхит / выявлена эпилепсия / комплексные нарушения развития (задержка в развитии (СДВГ, ОНР), неврологические проблемы, аллергии)</w:t>
      </w:r>
    </w:p>
    <w:p w14:paraId="7DCD8456" w14:textId="77777777" w:rsidR="00481114" w:rsidRDefault="00481114" w:rsidP="00481114">
      <w:pPr>
        <w:jc w:val="both"/>
        <w:rPr>
          <w:rFonts w:ascii="Arial Nova Light" w:hAnsi="Arial Nova Light"/>
        </w:rPr>
      </w:pPr>
    </w:p>
    <w:p w14:paraId="61467532" w14:textId="55C4E68D" w:rsidR="00A37F9C" w:rsidRPr="00A20074" w:rsidRDefault="00A37F9C" w:rsidP="00481114">
      <w:pPr>
        <w:jc w:val="both"/>
        <w:rPr>
          <w:rFonts w:ascii="Arial Nova Light" w:hAnsi="Arial Nova Light"/>
        </w:rPr>
      </w:pPr>
      <w:r w:rsidRPr="00A20074">
        <w:rPr>
          <w:rFonts w:ascii="Arial Nova Light" w:hAnsi="Arial Nova Light"/>
        </w:rPr>
        <w:t>В нескольких случаях дети, у которых были тяжелые проблемы при рождении, но они успешно реабилитировались:</w:t>
      </w:r>
    </w:p>
    <w:p w14:paraId="670AFC84" w14:textId="77777777" w:rsidR="00A37F9C" w:rsidRPr="00A20074" w:rsidRDefault="00A37F9C" w:rsidP="00481114">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недоношенность и ее последствия (3); </w:t>
      </w:r>
    </w:p>
    <w:p w14:paraId="2B864FBC" w14:textId="77777777" w:rsidR="00A37F9C" w:rsidRPr="00A20074" w:rsidRDefault="00A37F9C" w:rsidP="00481114">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дефекты легочной ткани (1) – признаки нарушений на рентгене отсутствуют; </w:t>
      </w:r>
    </w:p>
    <w:p w14:paraId="5AADBBD5" w14:textId="77777777" w:rsidR="00A37F9C" w:rsidRPr="00A20074" w:rsidRDefault="00A37F9C" w:rsidP="00481114">
      <w:pPr>
        <w:jc w:val="both"/>
        <w:rPr>
          <w:rFonts w:ascii="Arial Nova Light" w:hAnsi="Arial Nova Light"/>
        </w:rPr>
      </w:pPr>
      <w:r w:rsidRPr="00A20074">
        <w:rPr>
          <w:rFonts w:ascii="Arial Nova Light" w:hAnsi="Arial Nova Light"/>
        </w:rPr>
        <w:t>•</w:t>
      </w:r>
      <w:r w:rsidRPr="00A20074">
        <w:rPr>
          <w:rFonts w:ascii="Arial Nova Light" w:hAnsi="Arial Nova Light"/>
        </w:rPr>
        <w:tab/>
        <w:t>сильная аллергия (1) – сейчас симптомы отсутствуют;</w:t>
      </w:r>
    </w:p>
    <w:p w14:paraId="560BC0BB" w14:textId="77777777" w:rsidR="00A37F9C" w:rsidRPr="00A20074" w:rsidRDefault="00A37F9C" w:rsidP="00481114">
      <w:pPr>
        <w:jc w:val="both"/>
        <w:rPr>
          <w:rFonts w:ascii="Arial Nova Light" w:hAnsi="Arial Nova Light"/>
        </w:rPr>
      </w:pPr>
      <w:r w:rsidRPr="00A20074">
        <w:rPr>
          <w:rFonts w:ascii="Arial Nova Light" w:hAnsi="Arial Nova Light"/>
        </w:rPr>
        <w:t>•</w:t>
      </w:r>
      <w:r w:rsidRPr="00A20074">
        <w:rPr>
          <w:rFonts w:ascii="Arial Nova Light" w:hAnsi="Arial Nova Light"/>
        </w:rPr>
        <w:tab/>
        <w:t>эпилепсия (1) – устойчивая ремиссия под контролем препаратов.</w:t>
      </w:r>
    </w:p>
    <w:p w14:paraId="4A01EB66" w14:textId="77777777" w:rsidR="00481114" w:rsidRDefault="00481114" w:rsidP="00481114">
      <w:pPr>
        <w:jc w:val="both"/>
        <w:rPr>
          <w:rFonts w:ascii="Arial Nova Light" w:hAnsi="Arial Nova Light"/>
        </w:rPr>
      </w:pPr>
    </w:p>
    <w:p w14:paraId="0F509261" w14:textId="46B08C02" w:rsidR="00A37F9C" w:rsidRPr="00A20074" w:rsidRDefault="00A37F9C" w:rsidP="00481114">
      <w:pPr>
        <w:jc w:val="both"/>
        <w:rPr>
          <w:rFonts w:ascii="Arial Nova Light" w:hAnsi="Arial Nova Light"/>
        </w:rPr>
      </w:pPr>
      <w:r w:rsidRPr="00A20074">
        <w:rPr>
          <w:rFonts w:ascii="Arial Nova Light" w:hAnsi="Arial Nova Light"/>
        </w:rPr>
        <w:t xml:space="preserve">В 10 семьях дети посещают школы или ДОУ, </w:t>
      </w:r>
      <w:proofErr w:type="gramStart"/>
      <w:r w:rsidRPr="00A20074">
        <w:rPr>
          <w:rFonts w:ascii="Arial Nova Light" w:hAnsi="Arial Nova Light"/>
        </w:rPr>
        <w:t>т.е.</w:t>
      </w:r>
      <w:proofErr w:type="gramEnd"/>
      <w:r w:rsidRPr="00A20074">
        <w:rPr>
          <w:rFonts w:ascii="Arial Nova Light" w:hAnsi="Arial Nova Light"/>
        </w:rPr>
        <w:t xml:space="preserve"> находятся в поле внимания педагогов (еще в 2 – ходили раньше, но недавно переехали на новое место жительства). Все дети школьного возраста учатся, информации об их школьной дезадаптации нет. Родители старших дошкольников и школьников в рассказах о детях обычно упоминают что-то связанное с подготовкой к школе (творчество, кружки) или с учебой, </w:t>
      </w:r>
      <w:proofErr w:type="gramStart"/>
      <w:r w:rsidRPr="00A20074">
        <w:rPr>
          <w:rFonts w:ascii="Arial Nova Light" w:hAnsi="Arial Nova Light"/>
        </w:rPr>
        <w:t>т.е.</w:t>
      </w:r>
      <w:proofErr w:type="gramEnd"/>
      <w:r w:rsidRPr="00A20074">
        <w:rPr>
          <w:rFonts w:ascii="Arial Nova Light" w:hAnsi="Arial Nova Light"/>
        </w:rPr>
        <w:t xml:space="preserve"> ориентируются на потребности ребенка в его ведущей деятельности.</w:t>
      </w:r>
    </w:p>
    <w:p w14:paraId="304D71EA" w14:textId="77777777" w:rsidR="00481114" w:rsidRDefault="00481114" w:rsidP="00481114">
      <w:pPr>
        <w:jc w:val="both"/>
        <w:rPr>
          <w:rFonts w:ascii="Arial Nova Light" w:hAnsi="Arial Nova Light"/>
        </w:rPr>
      </w:pPr>
    </w:p>
    <w:p w14:paraId="4620E449" w14:textId="7DF80E67" w:rsidR="00A37F9C" w:rsidRPr="00A20074" w:rsidRDefault="00A37F9C" w:rsidP="00481114">
      <w:pPr>
        <w:jc w:val="both"/>
        <w:rPr>
          <w:rFonts w:ascii="Arial Nova Light" w:hAnsi="Arial Nova Light"/>
        </w:rPr>
      </w:pPr>
      <w:r w:rsidRPr="00A20074">
        <w:rPr>
          <w:rFonts w:ascii="Arial Nova Light" w:hAnsi="Arial Nova Light"/>
        </w:rPr>
        <w:t>Также посещение образовательных учреждений является косвенным признаком отсутствия в жизни детей жестокого обращения и пренебрежения нуждами (по крайней мере, ярко выраженного), поскольку педагоги обязаны сообщать органам опеки и попечительства о таких фактах.</w:t>
      </w:r>
    </w:p>
    <w:p w14:paraId="00A31079" w14:textId="77777777" w:rsidR="00481114" w:rsidRDefault="00481114" w:rsidP="00481114">
      <w:pPr>
        <w:jc w:val="both"/>
        <w:rPr>
          <w:rFonts w:ascii="Arial Nova Light" w:hAnsi="Arial Nova Light"/>
        </w:rPr>
      </w:pPr>
    </w:p>
    <w:p w14:paraId="76E2A626" w14:textId="48C0889B" w:rsidR="00A37F9C" w:rsidRDefault="00A37F9C" w:rsidP="00481114">
      <w:pPr>
        <w:jc w:val="both"/>
        <w:rPr>
          <w:rFonts w:ascii="Arial Nova Light" w:hAnsi="Arial Nova Light"/>
        </w:rPr>
      </w:pPr>
      <w:r w:rsidRPr="00A20074">
        <w:rPr>
          <w:rFonts w:ascii="Arial Nova Light" w:hAnsi="Arial Nova Light"/>
        </w:rPr>
        <w:t>Качество детско-родительских отношений оценивалось на основе содержания ответов на вопросы об отношениях с детьми и эмоциональных маркеров беседы.</w:t>
      </w:r>
    </w:p>
    <w:p w14:paraId="49C95E27" w14:textId="77777777" w:rsidR="00481114" w:rsidRDefault="00481114" w:rsidP="00481114">
      <w:pPr>
        <w:jc w:val="both"/>
        <w:rPr>
          <w:rFonts w:ascii="Arial Nova Light" w:hAnsi="Arial Nova Light"/>
        </w:rPr>
      </w:pPr>
    </w:p>
    <w:p w14:paraId="700CF3A4" w14:textId="5D2AB0B1" w:rsidR="00A37F9C" w:rsidRPr="00481114" w:rsidRDefault="00A37F9C" w:rsidP="00481114">
      <w:pPr>
        <w:jc w:val="both"/>
        <w:rPr>
          <w:rFonts w:ascii="Arial Nova Light" w:hAnsi="Arial Nova Light"/>
        </w:rPr>
      </w:pPr>
      <w:r w:rsidRPr="00481114">
        <w:rPr>
          <w:rFonts w:ascii="Arial Nova Light" w:hAnsi="Arial Nova Light"/>
        </w:rPr>
        <w:t>«Достаточно хорошие» отношения с ребенком по итогам интервью можно выделить в 12 семьях (75%). Они характеризуются тем, что родители:</w:t>
      </w:r>
    </w:p>
    <w:p w14:paraId="3BEBD3E3" w14:textId="4D2DCE91" w:rsidR="00A37F9C" w:rsidRPr="00481114" w:rsidRDefault="00A37F9C" w:rsidP="00FB0D41">
      <w:pPr>
        <w:pStyle w:val="ae"/>
        <w:numPr>
          <w:ilvl w:val="0"/>
          <w:numId w:val="27"/>
        </w:numPr>
        <w:jc w:val="both"/>
        <w:rPr>
          <w:rFonts w:ascii="Arial Nova Light" w:hAnsi="Arial Nova Light"/>
          <w:sz w:val="24"/>
          <w:szCs w:val="24"/>
        </w:rPr>
      </w:pPr>
      <w:r w:rsidRPr="00481114">
        <w:rPr>
          <w:rFonts w:ascii="Arial Nova Light" w:hAnsi="Arial Nova Light"/>
          <w:sz w:val="24"/>
          <w:szCs w:val="24"/>
        </w:rPr>
        <w:t xml:space="preserve">могут рассказать о конкретной совместной деятельности с ребенком, о его интересах или предпочтениях, при наличии нескольких детей – говорят об особенностях каждого, </w:t>
      </w:r>
      <w:proofErr w:type="gramStart"/>
      <w:r w:rsidRPr="00481114">
        <w:rPr>
          <w:rFonts w:ascii="Arial Nova Light" w:hAnsi="Arial Nova Light"/>
          <w:sz w:val="24"/>
          <w:szCs w:val="24"/>
        </w:rPr>
        <w:t>т.е.</w:t>
      </w:r>
      <w:proofErr w:type="gramEnd"/>
      <w:r w:rsidRPr="00481114">
        <w:rPr>
          <w:rFonts w:ascii="Arial Nova Light" w:hAnsi="Arial Nova Light"/>
          <w:sz w:val="24"/>
          <w:szCs w:val="24"/>
        </w:rPr>
        <w:t xml:space="preserve"> демонстрируют субъектное отношение к детям; </w:t>
      </w:r>
    </w:p>
    <w:p w14:paraId="612C884D" w14:textId="715A66B1" w:rsidR="00A37F9C" w:rsidRPr="00481114" w:rsidRDefault="00A37F9C" w:rsidP="00FB0D41">
      <w:pPr>
        <w:pStyle w:val="ae"/>
        <w:numPr>
          <w:ilvl w:val="0"/>
          <w:numId w:val="27"/>
        </w:numPr>
        <w:jc w:val="both"/>
        <w:rPr>
          <w:rFonts w:ascii="Arial Nova Light" w:hAnsi="Arial Nova Light"/>
          <w:sz w:val="24"/>
          <w:szCs w:val="24"/>
        </w:rPr>
      </w:pPr>
      <w:r w:rsidRPr="00481114">
        <w:rPr>
          <w:rFonts w:ascii="Arial Nova Light" w:hAnsi="Arial Nova Light"/>
          <w:sz w:val="24"/>
          <w:szCs w:val="24"/>
        </w:rPr>
        <w:t xml:space="preserve">проявляют позитивные эмоции в разговоре о ребенке, называют его/их по имени или ласковым прозвищем; </w:t>
      </w:r>
    </w:p>
    <w:p w14:paraId="0475CDD7" w14:textId="171C960D" w:rsidR="00A37F9C" w:rsidRPr="00481114" w:rsidRDefault="00A37F9C" w:rsidP="00FB0D41">
      <w:pPr>
        <w:pStyle w:val="ae"/>
        <w:numPr>
          <w:ilvl w:val="0"/>
          <w:numId w:val="27"/>
        </w:numPr>
        <w:jc w:val="both"/>
        <w:rPr>
          <w:rFonts w:ascii="Arial Nova Light" w:hAnsi="Arial Nova Light"/>
          <w:sz w:val="24"/>
          <w:szCs w:val="24"/>
        </w:rPr>
      </w:pPr>
      <w:r w:rsidRPr="00481114">
        <w:rPr>
          <w:rFonts w:ascii="Arial Nova Light" w:hAnsi="Arial Nova Light"/>
          <w:sz w:val="24"/>
          <w:szCs w:val="24"/>
        </w:rPr>
        <w:t>не скрывают повседневные трудности, но демонстрируют способность с ними справлять или принимать как вариант нормы</w:t>
      </w:r>
      <w:r w:rsidR="00481114" w:rsidRPr="00481114">
        <w:rPr>
          <w:rFonts w:ascii="Arial Nova Light" w:hAnsi="Arial Nova Light"/>
          <w:sz w:val="24"/>
          <w:szCs w:val="24"/>
        </w:rPr>
        <w:t>;</w:t>
      </w:r>
    </w:p>
    <w:p w14:paraId="3EB52399" w14:textId="1575DA2C" w:rsidR="00481114" w:rsidRPr="00481114" w:rsidRDefault="00481114" w:rsidP="00FB0D41">
      <w:pPr>
        <w:pStyle w:val="ae"/>
        <w:numPr>
          <w:ilvl w:val="0"/>
          <w:numId w:val="27"/>
        </w:numPr>
        <w:jc w:val="both"/>
        <w:rPr>
          <w:rFonts w:ascii="Arial Nova Light" w:hAnsi="Arial Nova Light"/>
          <w:sz w:val="24"/>
          <w:szCs w:val="24"/>
        </w:rPr>
      </w:pPr>
      <w:r w:rsidRPr="00481114">
        <w:rPr>
          <w:rFonts w:ascii="Arial Nova Light" w:hAnsi="Arial Nova Light"/>
          <w:sz w:val="24"/>
          <w:szCs w:val="24"/>
        </w:rPr>
        <w:t>при наличии нескольких детей в семье – рассказывают немного про каждого, подчеркивая их индивидуальные предпочтения и особенности поведения</w:t>
      </w:r>
    </w:p>
    <w:p w14:paraId="48409F04" w14:textId="77777777" w:rsidR="00481114" w:rsidRDefault="00481114" w:rsidP="00481114">
      <w:pPr>
        <w:jc w:val="both"/>
        <w:rPr>
          <w:rFonts w:ascii="Arial Nova Light" w:hAnsi="Arial Nova Light"/>
        </w:rPr>
      </w:pPr>
    </w:p>
    <w:p w14:paraId="366658BE" w14:textId="57508D11" w:rsidR="00A37F9C" w:rsidRPr="00A20074" w:rsidRDefault="00A37F9C" w:rsidP="00481114">
      <w:pPr>
        <w:jc w:val="both"/>
        <w:rPr>
          <w:rFonts w:ascii="Arial Nova Light" w:hAnsi="Arial Nova Light"/>
        </w:rPr>
      </w:pPr>
      <w:r w:rsidRPr="00A20074">
        <w:rPr>
          <w:rFonts w:ascii="Arial Nova Light" w:hAnsi="Arial Nova Light"/>
        </w:rPr>
        <w:t>Другие типы отношения к ребенку (детям):</w:t>
      </w:r>
    </w:p>
    <w:p w14:paraId="0F674E3D" w14:textId="77777777" w:rsidR="00A37F9C" w:rsidRPr="00481114" w:rsidRDefault="00A37F9C" w:rsidP="00481114">
      <w:pPr>
        <w:jc w:val="both"/>
        <w:rPr>
          <w:rFonts w:ascii="Arial Nova Light" w:hAnsi="Arial Nova Light"/>
        </w:rPr>
      </w:pPr>
      <w:r w:rsidRPr="00481114">
        <w:rPr>
          <w:rFonts w:ascii="Arial Nova Light" w:hAnsi="Arial Nova Light"/>
        </w:rPr>
        <w:t xml:space="preserve">Амбивалентное (3 случая, 18,75%) </w:t>
      </w:r>
    </w:p>
    <w:p w14:paraId="6F2D33BA" w14:textId="0F3472DC" w:rsidR="00A37F9C" w:rsidRPr="00481114" w:rsidRDefault="00A37F9C" w:rsidP="00FB0D41">
      <w:pPr>
        <w:pStyle w:val="ae"/>
        <w:numPr>
          <w:ilvl w:val="0"/>
          <w:numId w:val="28"/>
        </w:numPr>
        <w:jc w:val="both"/>
        <w:rPr>
          <w:rFonts w:ascii="Arial Nova Light" w:hAnsi="Arial Nova Light"/>
          <w:sz w:val="24"/>
          <w:szCs w:val="24"/>
        </w:rPr>
      </w:pPr>
      <w:r w:rsidRPr="00481114">
        <w:rPr>
          <w:rFonts w:ascii="Arial Nova Light" w:hAnsi="Arial Nova Light"/>
          <w:sz w:val="24"/>
          <w:szCs w:val="24"/>
        </w:rPr>
        <w:lastRenderedPageBreak/>
        <w:t>В двух случаях амбивалентное отношение к ребенку связано с депрессивными переживаниями женщин в текущей сложной ситуации. Одна женщина говорит о том, что сожалеет о своем материнстве (но при этом есть взаимная привязанность с ребенком).</w:t>
      </w:r>
      <w:r w:rsidR="00481114" w:rsidRPr="00481114">
        <w:rPr>
          <w:rFonts w:ascii="Arial Nova Light" w:hAnsi="Arial Nova Light"/>
          <w:sz w:val="24"/>
          <w:szCs w:val="24"/>
        </w:rPr>
        <w:t xml:space="preserve"> Еще в одном с</w:t>
      </w:r>
      <w:r w:rsidRPr="00481114">
        <w:rPr>
          <w:rFonts w:ascii="Arial Nova Light" w:hAnsi="Arial Nova Light"/>
          <w:sz w:val="24"/>
          <w:szCs w:val="24"/>
        </w:rPr>
        <w:t>луча</w:t>
      </w:r>
      <w:r w:rsidR="00481114" w:rsidRPr="00481114">
        <w:rPr>
          <w:rFonts w:ascii="Arial Nova Light" w:hAnsi="Arial Nova Light"/>
          <w:sz w:val="24"/>
          <w:szCs w:val="24"/>
        </w:rPr>
        <w:t>е</w:t>
      </w:r>
      <w:r w:rsidRPr="00481114">
        <w:rPr>
          <w:rFonts w:ascii="Arial Nova Light" w:hAnsi="Arial Nova Light"/>
          <w:sz w:val="24"/>
          <w:szCs w:val="24"/>
        </w:rPr>
        <w:t xml:space="preserve"> дочь и мама проявляют друг к другу яркие эмоции, но мама очень много работает, иногда сутками оставляя ребенка у подруги или в круглосуточном частном детском саду</w:t>
      </w:r>
      <w:r w:rsidR="00481114" w:rsidRPr="00481114">
        <w:rPr>
          <w:rFonts w:ascii="Arial Nova Light" w:hAnsi="Arial Nova Light"/>
          <w:sz w:val="24"/>
          <w:szCs w:val="24"/>
        </w:rPr>
        <w:t>.</w:t>
      </w:r>
    </w:p>
    <w:p w14:paraId="3D33AEDB" w14:textId="77777777" w:rsidR="00A37F9C" w:rsidRPr="00481114" w:rsidRDefault="00A37F9C" w:rsidP="00FB0D41">
      <w:pPr>
        <w:pStyle w:val="ae"/>
        <w:numPr>
          <w:ilvl w:val="0"/>
          <w:numId w:val="28"/>
        </w:numPr>
        <w:jc w:val="both"/>
        <w:rPr>
          <w:rFonts w:ascii="Arial Nova Light" w:hAnsi="Arial Nova Light"/>
          <w:sz w:val="24"/>
          <w:szCs w:val="24"/>
        </w:rPr>
      </w:pPr>
      <w:r w:rsidRPr="00481114">
        <w:rPr>
          <w:rFonts w:ascii="Arial Nova Light" w:hAnsi="Arial Nova Light"/>
          <w:sz w:val="24"/>
          <w:szCs w:val="24"/>
        </w:rPr>
        <w:t xml:space="preserve">Игнорирующее (1 случай) – но в этой семье уход за детьми включен и отец (а сам факт заботы о 3 детях является большим достижением, </w:t>
      </w:r>
      <w:proofErr w:type="gramStart"/>
      <w:r w:rsidRPr="00481114">
        <w:rPr>
          <w:rFonts w:ascii="Arial Nova Light" w:hAnsi="Arial Nova Light"/>
          <w:sz w:val="24"/>
          <w:szCs w:val="24"/>
        </w:rPr>
        <w:t>т.к.</w:t>
      </w:r>
      <w:proofErr w:type="gramEnd"/>
      <w:r w:rsidRPr="00481114">
        <w:rPr>
          <w:rFonts w:ascii="Arial Nova Light" w:hAnsi="Arial Nova Light"/>
          <w:sz w:val="24"/>
          <w:szCs w:val="24"/>
        </w:rPr>
        <w:t xml:space="preserve"> в истории женщины было лишение родительских прав на детей, которые родились у нее раньше, задолго до попадания в «Теплый дом»). </w:t>
      </w:r>
    </w:p>
    <w:p w14:paraId="459B2035" w14:textId="77777777" w:rsidR="00A37F9C" w:rsidRPr="00A20074" w:rsidRDefault="00A37F9C" w:rsidP="00481114">
      <w:pPr>
        <w:jc w:val="both"/>
        <w:rPr>
          <w:rFonts w:ascii="Arial Nova Light" w:hAnsi="Arial Nova Light"/>
        </w:rPr>
      </w:pPr>
      <w:r w:rsidRPr="00A20074">
        <w:rPr>
          <w:rFonts w:ascii="Arial Nova Light" w:hAnsi="Arial Nova Light"/>
        </w:rPr>
        <w:t xml:space="preserve">В целом, у всех детей из выборки удовлетворяются базовые потребности в физической безопасности (включая заботу об их здоровье), в общении со взрослым и в познавательной стимуляции (в соответствии возрасту). </w:t>
      </w:r>
    </w:p>
    <w:p w14:paraId="6B2F5C2F" w14:textId="77777777" w:rsidR="00A37F9C" w:rsidRPr="00A20074" w:rsidRDefault="00A37F9C" w:rsidP="00A37F9C">
      <w:pPr>
        <w:rPr>
          <w:rFonts w:ascii="Arial Nova Light" w:hAnsi="Arial Nova Light"/>
        </w:rPr>
      </w:pPr>
    </w:p>
    <w:p w14:paraId="12F05A22" w14:textId="73BA40A8" w:rsidR="00A37F9C" w:rsidRPr="008B06E2" w:rsidRDefault="00A37F9C" w:rsidP="008B06E2">
      <w:pPr>
        <w:pStyle w:val="5"/>
        <w:rPr>
          <w:rFonts w:ascii="Arial Nova Light" w:hAnsi="Arial Nova Light"/>
          <w:color w:val="00B050"/>
        </w:rPr>
      </w:pPr>
      <w:r w:rsidRPr="008B06E2">
        <w:rPr>
          <w:rFonts w:ascii="Arial Nova Light" w:hAnsi="Arial Nova Light"/>
          <w:color w:val="00B050"/>
        </w:rPr>
        <w:t xml:space="preserve">Обратная связь о </w:t>
      </w:r>
      <w:r w:rsidR="008B06E2" w:rsidRPr="008B06E2">
        <w:rPr>
          <w:rFonts w:ascii="Arial Nova Light" w:hAnsi="Arial Nova Light"/>
          <w:color w:val="00B050"/>
        </w:rPr>
        <w:t>«Теплом доме»</w:t>
      </w:r>
    </w:p>
    <w:p w14:paraId="314D3EC0" w14:textId="77777777" w:rsidR="008B06E2" w:rsidRPr="00A20074" w:rsidRDefault="008B06E2" w:rsidP="00A37F9C">
      <w:pPr>
        <w:rPr>
          <w:rFonts w:ascii="Arial Nova Light" w:hAnsi="Arial Nova Light"/>
        </w:rPr>
      </w:pPr>
    </w:p>
    <w:p w14:paraId="7C5FE7FB" w14:textId="09363565" w:rsidR="00A37F9C" w:rsidRDefault="00A37F9C" w:rsidP="008B06E2">
      <w:pPr>
        <w:jc w:val="both"/>
        <w:rPr>
          <w:rFonts w:ascii="Arial Nova Light" w:hAnsi="Arial Nova Light"/>
        </w:rPr>
      </w:pPr>
      <w:r w:rsidRPr="00A20074">
        <w:rPr>
          <w:rFonts w:ascii="Arial Nova Light" w:hAnsi="Arial Nova Light"/>
        </w:rPr>
        <w:t>В качестве самых полезных действий, которые помогли пережить сложности и подготовиться к выходу в самостоятельную жизнь, женщины называли:</w:t>
      </w:r>
    </w:p>
    <w:p w14:paraId="7FAB25ED" w14:textId="77777777" w:rsidR="008B06E2" w:rsidRPr="00A20074" w:rsidRDefault="008B06E2" w:rsidP="008B06E2">
      <w:pPr>
        <w:jc w:val="both"/>
        <w:rPr>
          <w:rFonts w:ascii="Arial Nova Light" w:hAnsi="Arial Nova Light"/>
        </w:rPr>
      </w:pPr>
    </w:p>
    <w:p w14:paraId="06537C54" w14:textId="77777777"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Помощь психолога (принятие и возможность открыться; полезные советы; помощь в преодолении шока от резких изменений в жизни, в принятии ситуации и выработке «принципов» отношения к жизни; снижение интенсивности страхов и преодоление выученной беспомощности («не опускать руки»)) – 8 ответов</w:t>
      </w:r>
    </w:p>
    <w:p w14:paraId="4BD5449C" w14:textId="63DAE4D0"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Помощь юриста (оформление пособий и утерянных документов; пошаговые объяснения; помощь в написании заявлений; обучение защите своих прав и поддержка в том, что женщина способна это делать) – 6 </w:t>
      </w:r>
    </w:p>
    <w:p w14:paraId="4FB5E0F3" w14:textId="5F88F92B"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Помощь администраторов (эмоциональная и практическая поддержка; обучение уходу за ребенком) – 5 </w:t>
      </w:r>
    </w:p>
    <w:p w14:paraId="0F83A0AC" w14:textId="24CBDF42"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Создание безопасной среды в целом (крыша над головой; спокойствие и уверенность в завтрашнем дне; восстановление «чувства своего родного»; поддержка от всей команды) – 4 </w:t>
      </w:r>
    </w:p>
    <w:p w14:paraId="47B7AA85" w14:textId="3C40AB63"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Особая медицинская помощь для ребенка (специальное детское питание; помощь в экстренной госпитализации при смещении шунта) – 2 </w:t>
      </w:r>
    </w:p>
    <w:p w14:paraId="6C158775" w14:textId="17FBC896"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Помощь в восстановлении отношений (с мужем; с мамой) – 2 </w:t>
      </w:r>
    </w:p>
    <w:p w14:paraId="10FA76DD" w14:textId="314AF13E" w:rsidR="00A37F9C" w:rsidRPr="00A20074" w:rsidRDefault="00A37F9C" w:rsidP="008B06E2">
      <w:pPr>
        <w:jc w:val="both"/>
        <w:rPr>
          <w:rFonts w:ascii="Arial Nova Light" w:hAnsi="Arial Nova Light"/>
        </w:rPr>
      </w:pPr>
      <w:r w:rsidRPr="00A20074">
        <w:rPr>
          <w:rFonts w:ascii="Arial Nova Light" w:hAnsi="Arial Nova Light"/>
        </w:rPr>
        <w:t>•</w:t>
      </w:r>
      <w:r w:rsidRPr="00A20074">
        <w:rPr>
          <w:rFonts w:ascii="Arial Nova Light" w:hAnsi="Arial Nova Light"/>
        </w:rPr>
        <w:tab/>
        <w:t xml:space="preserve">Пошаговый план (который помог предотвратить лишение родительских прав) – 1 </w:t>
      </w:r>
    </w:p>
    <w:p w14:paraId="4EFFE641" w14:textId="77777777" w:rsidR="008B06E2" w:rsidRDefault="008B06E2" w:rsidP="008B06E2">
      <w:pPr>
        <w:jc w:val="both"/>
        <w:rPr>
          <w:rFonts w:ascii="Arial Nova Light" w:hAnsi="Arial Nova Light"/>
        </w:rPr>
      </w:pPr>
    </w:p>
    <w:p w14:paraId="262F338E" w14:textId="6FB73340" w:rsidR="00A37F9C" w:rsidRPr="00A20074" w:rsidRDefault="00A37F9C" w:rsidP="008B06E2">
      <w:pPr>
        <w:jc w:val="both"/>
        <w:rPr>
          <w:rFonts w:ascii="Arial Nova Light" w:hAnsi="Arial Nova Light"/>
        </w:rPr>
      </w:pPr>
      <w:r w:rsidRPr="00A20074">
        <w:rPr>
          <w:rFonts w:ascii="Arial Nova Light" w:hAnsi="Arial Nova Light"/>
        </w:rPr>
        <w:t xml:space="preserve">Двое женщин отметили помощь кураторов случая, которые прикреплялись к семьям до 2015 г. </w:t>
      </w:r>
      <w:r w:rsidR="008B06E2">
        <w:rPr>
          <w:rFonts w:ascii="Arial Nova Light" w:hAnsi="Arial Nova Light"/>
        </w:rPr>
        <w:t>(</w:t>
      </w:r>
      <w:r w:rsidRPr="00A20074">
        <w:rPr>
          <w:rFonts w:ascii="Arial Nova Light" w:hAnsi="Arial Nova Light"/>
        </w:rPr>
        <w:t>в данный момент эту функцию выполняет координатор всего проекта «Теплый дом»</w:t>
      </w:r>
      <w:r w:rsidR="008B06E2">
        <w:rPr>
          <w:rFonts w:ascii="Arial Nova Light" w:hAnsi="Arial Nova Light"/>
        </w:rPr>
        <w:t>)</w:t>
      </w:r>
      <w:r w:rsidRPr="00A20074">
        <w:rPr>
          <w:rFonts w:ascii="Arial Nova Light" w:hAnsi="Arial Nova Light"/>
        </w:rPr>
        <w:t>. У них возникли близкие отношения – наставнические и дружеские. Одна женщина затруднялась ответить (даже с опорными вопросами), не выделяя помощь в «Теплом доме» из общего потока событий</w:t>
      </w:r>
      <w:r w:rsidR="008B06E2">
        <w:rPr>
          <w:rFonts w:ascii="Arial Nova Light" w:hAnsi="Arial Nova Light"/>
        </w:rPr>
        <w:t>.</w:t>
      </w:r>
    </w:p>
    <w:p w14:paraId="57AC5498" w14:textId="77777777" w:rsidR="008B06E2" w:rsidRDefault="008B06E2" w:rsidP="008B06E2">
      <w:pPr>
        <w:jc w:val="both"/>
        <w:rPr>
          <w:rFonts w:ascii="Arial Nova Light" w:hAnsi="Arial Nova Light"/>
        </w:rPr>
      </w:pPr>
    </w:p>
    <w:p w14:paraId="5065A8C0" w14:textId="4E4D4B84" w:rsidR="00A37F9C" w:rsidRDefault="00A37F9C" w:rsidP="00A37F9C">
      <w:pPr>
        <w:rPr>
          <w:rFonts w:ascii="Arial Nova Light" w:hAnsi="Arial Nova Light"/>
        </w:rPr>
      </w:pPr>
      <w:r w:rsidRPr="00A20074">
        <w:rPr>
          <w:rFonts w:ascii="Arial Nova Light" w:hAnsi="Arial Nova Light"/>
        </w:rPr>
        <w:t xml:space="preserve">На вопрос стали бы они рекомендовать «Теплый дом» своей знакомой, оказавшейся в такой же ситуации, 14 из 16 женщин ответили положительно </w:t>
      </w:r>
      <w:r w:rsidRPr="008B06E2">
        <w:rPr>
          <w:rFonts w:ascii="Arial Nova Light" w:hAnsi="Arial Nova Light"/>
          <w:i/>
          <w:iCs/>
        </w:rPr>
        <w:t>(«Да, конечно, в первую очередь», «Да, однозначно»</w:t>
      </w:r>
      <w:r w:rsidRPr="00A20074">
        <w:rPr>
          <w:rFonts w:ascii="Arial Nova Light" w:hAnsi="Arial Nova Light"/>
        </w:rPr>
        <w:t>), и еще двое – именно те, у кого были ярко выраженные конфликты с другими женщинами – стали бы рекомендовать, но с оговорками</w:t>
      </w:r>
      <w:r w:rsidR="008B06E2">
        <w:rPr>
          <w:rFonts w:ascii="Arial Nova Light" w:hAnsi="Arial Nova Light"/>
        </w:rPr>
        <w:t xml:space="preserve"> </w:t>
      </w:r>
      <w:r w:rsidR="008B06E2" w:rsidRPr="008B06E2">
        <w:rPr>
          <w:rFonts w:ascii="Arial Nova Light" w:hAnsi="Arial Nova Light"/>
          <w:i/>
          <w:iCs/>
        </w:rPr>
        <w:t>(«</w:t>
      </w:r>
      <w:r w:rsidRPr="008B06E2">
        <w:rPr>
          <w:rFonts w:ascii="Arial Nova Light" w:hAnsi="Arial Nova Light"/>
          <w:i/>
          <w:iCs/>
        </w:rPr>
        <w:t>это лучше, чем ничего, чем не знать, что делать</w:t>
      </w:r>
      <w:r w:rsidR="008B06E2" w:rsidRPr="008B06E2">
        <w:rPr>
          <w:rFonts w:ascii="Arial Nova Light" w:hAnsi="Arial Nova Light"/>
          <w:i/>
          <w:iCs/>
        </w:rPr>
        <w:t>»</w:t>
      </w:r>
      <w:r w:rsidR="008B06E2">
        <w:rPr>
          <w:rFonts w:ascii="Arial Nova Light" w:hAnsi="Arial Nova Light"/>
        </w:rPr>
        <w:t>).</w:t>
      </w:r>
    </w:p>
    <w:p w14:paraId="0656E54B" w14:textId="4EA715A8" w:rsidR="008B06E2" w:rsidRDefault="008B06E2" w:rsidP="00A37F9C">
      <w:pPr>
        <w:rPr>
          <w:rFonts w:ascii="Arial Nova Light" w:hAnsi="Arial Nova Light"/>
        </w:rPr>
      </w:pPr>
    </w:p>
    <w:p w14:paraId="66B203BB" w14:textId="56710C3C" w:rsidR="008B06E2" w:rsidRPr="00A20074" w:rsidRDefault="008B06E2" w:rsidP="008B06E2">
      <w:pPr>
        <w:jc w:val="both"/>
        <w:rPr>
          <w:rFonts w:ascii="Arial Nova Light" w:hAnsi="Arial Nova Light"/>
        </w:rPr>
      </w:pPr>
      <w:r>
        <w:rPr>
          <w:rFonts w:ascii="Arial Nova Light" w:hAnsi="Arial Nova Light"/>
        </w:rPr>
        <w:t>Идеи респонденток не ограничивались рекомендациями. Д</w:t>
      </w:r>
      <w:r w:rsidRPr="00A20074">
        <w:rPr>
          <w:rFonts w:ascii="Arial Nova Light" w:hAnsi="Arial Nova Light"/>
        </w:rPr>
        <w:t>в</w:t>
      </w:r>
      <w:r w:rsidR="004A283E">
        <w:rPr>
          <w:rFonts w:ascii="Arial Nova Light" w:hAnsi="Arial Nova Light"/>
        </w:rPr>
        <w:t>е</w:t>
      </w:r>
      <w:r w:rsidRPr="00A20074">
        <w:rPr>
          <w:rFonts w:ascii="Arial Nova Light" w:hAnsi="Arial Nova Light"/>
        </w:rPr>
        <w:t xml:space="preserve"> </w:t>
      </w:r>
      <w:r>
        <w:rPr>
          <w:rFonts w:ascii="Arial Nova Light" w:hAnsi="Arial Nova Light"/>
        </w:rPr>
        <w:t>женщин</w:t>
      </w:r>
      <w:r w:rsidR="004A283E">
        <w:rPr>
          <w:rFonts w:ascii="Arial Nova Light" w:hAnsi="Arial Nova Light"/>
        </w:rPr>
        <w:t>ы</w:t>
      </w:r>
      <w:r>
        <w:rPr>
          <w:rFonts w:ascii="Arial Nova Light" w:hAnsi="Arial Nova Light"/>
        </w:rPr>
        <w:t xml:space="preserve"> </w:t>
      </w:r>
      <w:r w:rsidRPr="00A20074">
        <w:rPr>
          <w:rFonts w:ascii="Arial Nova Light" w:hAnsi="Arial Nova Light"/>
        </w:rPr>
        <w:t xml:space="preserve">сказали, что сами позвонили </w:t>
      </w:r>
      <w:r>
        <w:rPr>
          <w:rFonts w:ascii="Arial Nova Light" w:hAnsi="Arial Nova Light"/>
        </w:rPr>
        <w:t xml:space="preserve">бы </w:t>
      </w:r>
      <w:r w:rsidRPr="00A20074">
        <w:rPr>
          <w:rFonts w:ascii="Arial Nova Light" w:hAnsi="Arial Nova Light"/>
        </w:rPr>
        <w:t>и договорились о переезде подруги в «Теплый дом», и одна женщина предложила целый план действий, в котором «Теплый дом» –</w:t>
      </w:r>
      <w:r>
        <w:rPr>
          <w:rFonts w:ascii="Arial Nova Light" w:hAnsi="Arial Nova Light"/>
        </w:rPr>
        <w:t xml:space="preserve"> </w:t>
      </w:r>
      <w:r w:rsidRPr="00A20074">
        <w:rPr>
          <w:rFonts w:ascii="Arial Nova Light" w:hAnsi="Arial Nova Light"/>
        </w:rPr>
        <w:t>одно из звеньев</w:t>
      </w:r>
      <w:r>
        <w:rPr>
          <w:rFonts w:ascii="Arial Nova Light" w:hAnsi="Arial Nova Light"/>
        </w:rPr>
        <w:t>. У</w:t>
      </w:r>
      <w:r w:rsidRPr="00A20074">
        <w:rPr>
          <w:rFonts w:ascii="Arial Nova Light" w:hAnsi="Arial Nova Light"/>
        </w:rPr>
        <w:t xml:space="preserve"> дв</w:t>
      </w:r>
      <w:r>
        <w:rPr>
          <w:rFonts w:ascii="Arial Nova Light" w:hAnsi="Arial Nova Light"/>
        </w:rPr>
        <w:t>ух</w:t>
      </w:r>
      <w:r w:rsidRPr="00A20074">
        <w:rPr>
          <w:rFonts w:ascii="Arial Nova Light" w:hAnsi="Arial Nova Light"/>
        </w:rPr>
        <w:t xml:space="preserve"> женщин уже </w:t>
      </w:r>
      <w:r>
        <w:rPr>
          <w:rFonts w:ascii="Arial Nova Light" w:hAnsi="Arial Nova Light"/>
        </w:rPr>
        <w:t xml:space="preserve">был опыт, когда они помогали другим и, среди прочего, </w:t>
      </w:r>
      <w:r w:rsidRPr="00A20074">
        <w:rPr>
          <w:rFonts w:ascii="Arial Nova Light" w:hAnsi="Arial Nova Light"/>
        </w:rPr>
        <w:t>рекомендовали «Теплый дом»</w:t>
      </w:r>
      <w:r>
        <w:rPr>
          <w:rFonts w:ascii="Arial Nova Light" w:hAnsi="Arial Nova Light"/>
        </w:rPr>
        <w:t>.</w:t>
      </w:r>
    </w:p>
    <w:p w14:paraId="7AF6BCB2" w14:textId="77777777" w:rsidR="008B06E2" w:rsidRDefault="008B06E2" w:rsidP="00A37F9C">
      <w:pPr>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460"/>
      </w:tblGrid>
      <w:tr w:rsidR="008B06E2" w14:paraId="6738BCAB" w14:textId="77777777" w:rsidTr="00D256CF">
        <w:tc>
          <w:tcPr>
            <w:tcW w:w="920" w:type="dxa"/>
          </w:tcPr>
          <w:p w14:paraId="13238269" w14:textId="77777777" w:rsidR="008B06E2" w:rsidRPr="00DE429E" w:rsidRDefault="008B06E2" w:rsidP="00D256CF">
            <w:pPr>
              <w:pStyle w:val="ac"/>
              <w:ind w:left="0"/>
              <w:jc w:val="center"/>
              <w:rPr>
                <w:color w:val="00B050"/>
              </w:rPr>
            </w:pPr>
            <w:r w:rsidRPr="00DE429E">
              <w:rPr>
                <w:noProof/>
                <w:color w:val="00B050"/>
                <w:lang w:bidi="ru-RU"/>
              </w:rPr>
              <mc:AlternateContent>
                <mc:Choice Requires="wps">
                  <w:drawing>
                    <wp:inline distT="0" distB="0" distL="0" distR="0" wp14:anchorId="06AACB22" wp14:editId="613F971D">
                      <wp:extent cx="447333" cy="414440"/>
                      <wp:effectExtent l="0" t="0" r="0" b="5080"/>
                      <wp:docPr id="28" name="Фигура" descr="значок центра мишени"/>
                      <wp:cNvGraphicFramePr/>
                      <a:graphic xmlns:a="http://schemas.openxmlformats.org/drawingml/2006/main">
                        <a:graphicData uri="http://schemas.microsoft.com/office/word/2010/wordprocessingShape">
                          <wps:wsp>
                            <wps:cNvSpPr/>
                            <wps:spPr>
                              <a:xfrm>
                                <a:off x="0" y="0"/>
                                <a:ext cx="447333" cy="41444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00B050"/>
                              </a:solidFill>
                              <a:ln w="12700">
                                <a:miter lim="400000"/>
                              </a:ln>
                            </wps:spPr>
                            <wps:bodyPr lIns="38100" tIns="38100" rIns="38100" bIns="38100" anchor="ctr"/>
                          </wps:wsp>
                        </a:graphicData>
                      </a:graphic>
                    </wp:inline>
                  </w:drawing>
                </mc:Choice>
                <mc:Fallback>
                  <w:pict>
                    <v:shape w14:anchorId="65D3DC44" id="Фигура" o:spid="_x0000_s1026" alt="значок центра мишени" style="width:35.2pt;height:32.65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00b050" stroked="f" strokeweight="1pt">
                      <v:stroke miterlimit="4" joinstyle="miter"/>
                      <v:path arrowok="t" o:extrusionok="f" o:connecttype="custom" o:connectlocs="223667,207220;223667,207220;223667,207220;223667,207220" o:connectangles="0,90,180,270"/>
                      <w10:anchorlock/>
                    </v:shape>
                  </w:pict>
                </mc:Fallback>
              </mc:AlternateContent>
            </w:r>
          </w:p>
        </w:tc>
        <w:tc>
          <w:tcPr>
            <w:tcW w:w="8460" w:type="dxa"/>
          </w:tcPr>
          <w:p w14:paraId="544E9F0E" w14:textId="71638724" w:rsidR="008B06E2" w:rsidRPr="00DE429E" w:rsidRDefault="008B06E2" w:rsidP="00D256CF">
            <w:pPr>
              <w:jc w:val="both"/>
              <w:rPr>
                <w:color w:val="00B050"/>
              </w:rPr>
            </w:pPr>
            <w:r w:rsidRPr="008B06E2">
              <w:rPr>
                <w:rFonts w:ascii="Arial Nova Light" w:hAnsi="Arial Nova Light" w:cs="Times New Roman"/>
                <w:i/>
                <w:iCs/>
                <w:color w:val="00B050"/>
              </w:rPr>
              <w:t>Изначально мы планировали использовать «Индекс потребительской лояльности», но в первом же интервью, прежде чем интервьюер предложил оценить готовность порекомендовать «Теплый дом» по 10-балльной шкале, женщина стала рассказывать о том, как организовала бы помощь подруге. Поэтому мы оставили простой закрытый вопрос («Порекомендовали бы вы…?»), и часть женщин охотно поясняли и комментировали свой ответ.</w:t>
            </w:r>
          </w:p>
        </w:tc>
      </w:tr>
    </w:tbl>
    <w:p w14:paraId="5CD150D5" w14:textId="77777777" w:rsidR="008B06E2" w:rsidRDefault="008B06E2" w:rsidP="00A37F9C">
      <w:pPr>
        <w:rPr>
          <w:rFonts w:ascii="Arial Nova Light" w:hAnsi="Arial Nova Light"/>
        </w:rPr>
      </w:pPr>
    </w:p>
    <w:p w14:paraId="6D9DB17C" w14:textId="77777777" w:rsidR="00A37F9C" w:rsidRPr="008B06E2" w:rsidRDefault="00A37F9C" w:rsidP="008B06E2">
      <w:pPr>
        <w:jc w:val="both"/>
        <w:rPr>
          <w:rFonts w:ascii="Arial Nova Light" w:hAnsi="Arial Nova Light"/>
        </w:rPr>
      </w:pPr>
      <w:r w:rsidRPr="00A20074">
        <w:rPr>
          <w:rFonts w:ascii="Arial Nova Light" w:hAnsi="Arial Nova Light"/>
        </w:rPr>
        <w:t xml:space="preserve">Ключевые воспоминания о «Теплом доме» можно организовать в следующие </w:t>
      </w:r>
      <w:r w:rsidRPr="008B06E2">
        <w:rPr>
          <w:rFonts w:ascii="Arial Nova Light" w:hAnsi="Arial Nova Light"/>
        </w:rPr>
        <w:t>паттерны:</w:t>
      </w:r>
    </w:p>
    <w:p w14:paraId="55AEC22E" w14:textId="47C6BF14" w:rsidR="00A37F9C" w:rsidRPr="008B06E2" w:rsidRDefault="00A37F9C" w:rsidP="00FB0D41">
      <w:pPr>
        <w:pStyle w:val="ae"/>
        <w:numPr>
          <w:ilvl w:val="0"/>
          <w:numId w:val="29"/>
        </w:numPr>
        <w:jc w:val="both"/>
        <w:rPr>
          <w:rFonts w:ascii="Arial Nova Light" w:hAnsi="Arial Nova Light"/>
          <w:sz w:val="24"/>
          <w:szCs w:val="24"/>
        </w:rPr>
      </w:pPr>
      <w:r w:rsidRPr="008B06E2">
        <w:rPr>
          <w:rFonts w:ascii="Arial Nova Light" w:hAnsi="Arial Nova Light"/>
          <w:sz w:val="24"/>
          <w:szCs w:val="24"/>
        </w:rPr>
        <w:t xml:space="preserve">Воспоминания о событиях (собрание; праздники – 3 раза; съемки для ТВЦ; как вместе готовили плов; занятия с психологом; мастер-классы с волонтерами про раннее развитие) – 8 ответов </w:t>
      </w:r>
    </w:p>
    <w:p w14:paraId="47870338" w14:textId="2E9D325E" w:rsidR="00A37F9C" w:rsidRPr="008B06E2" w:rsidRDefault="00A37F9C" w:rsidP="00FB0D41">
      <w:pPr>
        <w:pStyle w:val="ae"/>
        <w:numPr>
          <w:ilvl w:val="0"/>
          <w:numId w:val="29"/>
        </w:numPr>
        <w:jc w:val="both"/>
        <w:rPr>
          <w:rFonts w:ascii="Arial Nova Light" w:hAnsi="Arial Nova Light"/>
          <w:sz w:val="24"/>
          <w:szCs w:val="24"/>
        </w:rPr>
      </w:pPr>
      <w:r w:rsidRPr="008B06E2">
        <w:rPr>
          <w:rFonts w:ascii="Arial Nova Light" w:hAnsi="Arial Nova Light"/>
          <w:sz w:val="24"/>
          <w:szCs w:val="24"/>
        </w:rPr>
        <w:t>Воспоминания о своем эмоциональном состоянии во время проживания (ощущение «</w:t>
      </w:r>
      <w:r w:rsidRPr="008B06E2">
        <w:rPr>
          <w:rFonts w:ascii="Arial Nova Light" w:hAnsi="Arial Nova Light"/>
          <w:i/>
          <w:iCs/>
          <w:sz w:val="24"/>
          <w:szCs w:val="24"/>
        </w:rPr>
        <w:t>я не на улице, у меня двуспальная кровать</w:t>
      </w:r>
      <w:r w:rsidRPr="008B06E2">
        <w:rPr>
          <w:rFonts w:ascii="Arial Nova Light" w:hAnsi="Arial Nova Light"/>
          <w:sz w:val="24"/>
          <w:szCs w:val="24"/>
        </w:rPr>
        <w:t>!»; было хорошо; важная веха в жизни и благодарность; размышления и принятые решения в период проживания) – 4 ответа</w:t>
      </w:r>
    </w:p>
    <w:p w14:paraId="35FA21B9" w14:textId="1EF54342" w:rsidR="00A37F9C" w:rsidRPr="008B06E2" w:rsidRDefault="00A37F9C" w:rsidP="00FB0D41">
      <w:pPr>
        <w:pStyle w:val="ae"/>
        <w:numPr>
          <w:ilvl w:val="0"/>
          <w:numId w:val="29"/>
        </w:numPr>
        <w:jc w:val="both"/>
        <w:rPr>
          <w:rFonts w:ascii="Arial Nova Light" w:hAnsi="Arial Nova Light"/>
          <w:sz w:val="24"/>
          <w:szCs w:val="24"/>
        </w:rPr>
      </w:pPr>
      <w:r w:rsidRPr="008B06E2">
        <w:rPr>
          <w:rFonts w:ascii="Arial Nova Light" w:hAnsi="Arial Nova Light"/>
          <w:sz w:val="24"/>
          <w:szCs w:val="24"/>
        </w:rPr>
        <w:t>Воспоминания об атмосфере или условиях в целом (</w:t>
      </w:r>
      <w:r w:rsidR="008B06E2" w:rsidRPr="008B06E2">
        <w:rPr>
          <w:rFonts w:ascii="Arial Nova Light" w:hAnsi="Arial Nova Light"/>
          <w:i/>
          <w:iCs/>
          <w:sz w:val="24"/>
          <w:szCs w:val="24"/>
        </w:rPr>
        <w:t>«</w:t>
      </w:r>
      <w:r w:rsidRPr="008B06E2">
        <w:rPr>
          <w:rFonts w:ascii="Arial Nova Light" w:hAnsi="Arial Nova Light"/>
          <w:i/>
          <w:iCs/>
          <w:sz w:val="24"/>
          <w:szCs w:val="24"/>
        </w:rPr>
        <w:t>теплая атмосфера</w:t>
      </w:r>
      <w:r w:rsidR="008B06E2" w:rsidRPr="008B06E2">
        <w:rPr>
          <w:rFonts w:ascii="Arial Nova Light" w:hAnsi="Arial Nova Light"/>
          <w:i/>
          <w:iCs/>
          <w:sz w:val="24"/>
          <w:szCs w:val="24"/>
        </w:rPr>
        <w:t>»</w:t>
      </w:r>
      <w:r w:rsidRPr="008B06E2">
        <w:rPr>
          <w:rFonts w:ascii="Arial Nova Light" w:hAnsi="Arial Nova Light"/>
          <w:i/>
          <w:iCs/>
          <w:sz w:val="24"/>
          <w:szCs w:val="24"/>
        </w:rPr>
        <w:t xml:space="preserve">; </w:t>
      </w:r>
      <w:r w:rsidR="008B06E2" w:rsidRPr="008B06E2">
        <w:rPr>
          <w:rFonts w:ascii="Arial Nova Light" w:hAnsi="Arial Nova Light"/>
          <w:i/>
          <w:iCs/>
          <w:sz w:val="24"/>
          <w:szCs w:val="24"/>
        </w:rPr>
        <w:t>«</w:t>
      </w:r>
      <w:r w:rsidRPr="008B06E2">
        <w:rPr>
          <w:rFonts w:ascii="Arial Nova Light" w:hAnsi="Arial Nova Light"/>
          <w:i/>
          <w:iCs/>
          <w:sz w:val="24"/>
          <w:szCs w:val="24"/>
        </w:rPr>
        <w:t>культурно и чисто</w:t>
      </w:r>
      <w:r w:rsidR="008B06E2" w:rsidRPr="008B06E2">
        <w:rPr>
          <w:rFonts w:ascii="Arial Nova Light" w:hAnsi="Arial Nova Light"/>
          <w:i/>
          <w:iCs/>
          <w:sz w:val="24"/>
          <w:szCs w:val="24"/>
        </w:rPr>
        <w:t>»</w:t>
      </w:r>
      <w:r w:rsidRPr="008B06E2">
        <w:rPr>
          <w:rFonts w:ascii="Arial Nova Light" w:hAnsi="Arial Nova Light"/>
          <w:sz w:val="24"/>
          <w:szCs w:val="24"/>
        </w:rPr>
        <w:t>) – 3 ответа</w:t>
      </w:r>
    </w:p>
    <w:p w14:paraId="57EC8A20" w14:textId="640BE749" w:rsidR="00A37F9C" w:rsidRPr="008B06E2" w:rsidRDefault="00A37F9C" w:rsidP="00FB0D41">
      <w:pPr>
        <w:pStyle w:val="ae"/>
        <w:numPr>
          <w:ilvl w:val="0"/>
          <w:numId w:val="29"/>
        </w:numPr>
        <w:jc w:val="both"/>
        <w:rPr>
          <w:rFonts w:ascii="Arial Nova Light" w:hAnsi="Arial Nova Light"/>
          <w:sz w:val="24"/>
          <w:szCs w:val="24"/>
        </w:rPr>
      </w:pPr>
      <w:r w:rsidRPr="008B06E2">
        <w:rPr>
          <w:rFonts w:ascii="Arial Nova Light" w:hAnsi="Arial Nova Light"/>
          <w:sz w:val="24"/>
          <w:szCs w:val="24"/>
        </w:rPr>
        <w:t>Воспоминания об отношениях (о дружбе в коллективе, об эмпатичном и мотивирующем отношении со стороны волонтеров и сотрудников) – 2 ответа</w:t>
      </w:r>
    </w:p>
    <w:p w14:paraId="5853D181" w14:textId="1711228C" w:rsidR="008B06E2" w:rsidRDefault="00A37F9C" w:rsidP="00FB0D41">
      <w:pPr>
        <w:pStyle w:val="ae"/>
        <w:numPr>
          <w:ilvl w:val="0"/>
          <w:numId w:val="29"/>
        </w:numPr>
        <w:jc w:val="both"/>
        <w:rPr>
          <w:rFonts w:ascii="Arial Nova Light" w:hAnsi="Arial Nova Light"/>
        </w:rPr>
      </w:pPr>
      <w:r w:rsidRPr="008B06E2">
        <w:rPr>
          <w:rFonts w:ascii="Arial Nova Light" w:hAnsi="Arial Nova Light"/>
          <w:sz w:val="24"/>
          <w:szCs w:val="24"/>
        </w:rPr>
        <w:t>О том, как разворачивались конкретные жизненные ситуации – 2 ответа, из них один успешный (удалось забрать ребенка из организации для детей-сирот), один – проблемный</w:t>
      </w:r>
      <w:r w:rsidR="008B06E2">
        <w:rPr>
          <w:rFonts w:ascii="Arial Nova Light" w:hAnsi="Arial Nova Light"/>
          <w:sz w:val="24"/>
          <w:szCs w:val="24"/>
        </w:rPr>
        <w:t xml:space="preserve"> (ребенок заразился </w:t>
      </w:r>
      <w:proofErr w:type="spellStart"/>
      <w:r w:rsidR="008B06E2">
        <w:rPr>
          <w:rFonts w:ascii="Arial Nova Light" w:hAnsi="Arial Nova Light"/>
          <w:sz w:val="24"/>
          <w:szCs w:val="24"/>
        </w:rPr>
        <w:t>ротовирусом</w:t>
      </w:r>
      <w:proofErr w:type="spellEnd"/>
      <w:r w:rsidR="008B06E2">
        <w:rPr>
          <w:rFonts w:ascii="Arial Nova Light" w:hAnsi="Arial Nova Light"/>
          <w:sz w:val="24"/>
          <w:szCs w:val="24"/>
        </w:rPr>
        <w:t>).</w:t>
      </w:r>
    </w:p>
    <w:p w14:paraId="6D5C61FE" w14:textId="27FA48C7" w:rsidR="008B06E2" w:rsidRPr="008B06E2" w:rsidRDefault="008B06E2" w:rsidP="008B06E2">
      <w:pPr>
        <w:jc w:val="both"/>
        <w:rPr>
          <w:rFonts w:ascii="Arial Nova Light" w:hAnsi="Arial Nova Light"/>
          <w:b/>
          <w:bCs/>
        </w:rPr>
      </w:pPr>
      <w:r w:rsidRPr="008B06E2">
        <w:rPr>
          <w:rFonts w:ascii="Arial Nova Light" w:hAnsi="Arial Nova Light"/>
          <w:b/>
          <w:bCs/>
        </w:rPr>
        <w:t>Интересно, какую важную роль играют праздники. Они фигурируют в воспоминаниях три раза, и дважды создают ощущение чуда за счет удачных совпадений (</w:t>
      </w:r>
      <w:r>
        <w:rPr>
          <w:rFonts w:ascii="Arial Nova Light" w:hAnsi="Arial Nova Light"/>
          <w:b/>
          <w:bCs/>
        </w:rPr>
        <w:t>дни рождения двух женщин в один день, приезд в «Теплый дом» в день рождения центра).</w:t>
      </w:r>
    </w:p>
    <w:p w14:paraId="6A66306B" w14:textId="77777777" w:rsidR="008B06E2" w:rsidRPr="00A20074" w:rsidRDefault="008B06E2" w:rsidP="00A37F9C">
      <w:pPr>
        <w:rPr>
          <w:rFonts w:ascii="Arial Nova Light" w:hAnsi="Arial Nova Light"/>
        </w:rPr>
      </w:pPr>
    </w:p>
    <w:p w14:paraId="23ACABD1" w14:textId="5A7D92BD" w:rsidR="00A37F9C" w:rsidRPr="008B06E2" w:rsidRDefault="008B06E2" w:rsidP="008B06E2">
      <w:pPr>
        <w:pStyle w:val="5"/>
        <w:rPr>
          <w:rFonts w:ascii="Arial Nova Light" w:hAnsi="Arial Nova Light"/>
          <w:color w:val="00B050"/>
        </w:rPr>
      </w:pPr>
      <w:r w:rsidRPr="008B06E2">
        <w:rPr>
          <w:rFonts w:ascii="Arial Nova Light" w:hAnsi="Arial Nova Light"/>
          <w:color w:val="00B050"/>
        </w:rPr>
        <w:t>К</w:t>
      </w:r>
      <w:r w:rsidR="00A37F9C" w:rsidRPr="008B06E2">
        <w:rPr>
          <w:rFonts w:ascii="Arial Nova Light" w:hAnsi="Arial Nova Light"/>
          <w:color w:val="00B050"/>
        </w:rPr>
        <w:t>ачеств</w:t>
      </w:r>
      <w:r w:rsidRPr="008B06E2">
        <w:rPr>
          <w:rFonts w:ascii="Arial Nova Light" w:hAnsi="Arial Nova Light"/>
          <w:color w:val="00B050"/>
        </w:rPr>
        <w:t>о</w:t>
      </w:r>
      <w:r w:rsidR="00A37F9C" w:rsidRPr="008B06E2">
        <w:rPr>
          <w:rFonts w:ascii="Arial Nova Light" w:hAnsi="Arial Nova Light"/>
          <w:color w:val="00B050"/>
        </w:rPr>
        <w:t xml:space="preserve"> жизни и </w:t>
      </w:r>
      <w:r w:rsidRPr="008B06E2">
        <w:rPr>
          <w:rFonts w:ascii="Arial Nova Light" w:hAnsi="Arial Nova Light"/>
          <w:color w:val="00B050"/>
        </w:rPr>
        <w:t>прогнозы на будущее</w:t>
      </w:r>
    </w:p>
    <w:p w14:paraId="1E7351A0" w14:textId="77777777" w:rsidR="008B06E2" w:rsidRPr="00A20074" w:rsidRDefault="008B06E2" w:rsidP="00A37F9C">
      <w:pPr>
        <w:rPr>
          <w:rFonts w:ascii="Arial Nova Light" w:hAnsi="Arial Nova Light"/>
        </w:rPr>
      </w:pPr>
    </w:p>
    <w:p w14:paraId="32484658" w14:textId="6CBD35E5" w:rsidR="00A37F9C" w:rsidRPr="00A20074" w:rsidRDefault="00A37F9C" w:rsidP="00A37F9C">
      <w:pPr>
        <w:rPr>
          <w:rFonts w:ascii="Arial Nova Light" w:hAnsi="Arial Nova Light"/>
        </w:rPr>
      </w:pPr>
      <w:r w:rsidRPr="00A20074">
        <w:rPr>
          <w:rFonts w:ascii="Arial Nova Light" w:hAnsi="Arial Nova Light"/>
        </w:rPr>
        <w:t>Оценки удовлетворенности жизнью распределились следующим образом (на него ответили 15 женщин)</w:t>
      </w:r>
      <w:r w:rsidR="008B06E2">
        <w:rPr>
          <w:rFonts w:ascii="Arial Nova Light" w:hAnsi="Arial Nova Light"/>
        </w:rPr>
        <w:t>:</w:t>
      </w:r>
    </w:p>
    <w:p w14:paraId="19BF7A82" w14:textId="6A7BD1F5" w:rsidR="00A37F9C" w:rsidRPr="008B06E2" w:rsidRDefault="00A37F9C" w:rsidP="00FB0D41">
      <w:pPr>
        <w:pStyle w:val="ae"/>
        <w:numPr>
          <w:ilvl w:val="0"/>
          <w:numId w:val="30"/>
        </w:numPr>
        <w:rPr>
          <w:rFonts w:ascii="Arial Nova Light" w:hAnsi="Arial Nova Light"/>
          <w:sz w:val="24"/>
          <w:szCs w:val="24"/>
        </w:rPr>
      </w:pPr>
      <w:r w:rsidRPr="008B06E2">
        <w:rPr>
          <w:rFonts w:ascii="Arial Nova Light" w:hAnsi="Arial Nova Light"/>
          <w:sz w:val="24"/>
          <w:szCs w:val="24"/>
        </w:rPr>
        <w:t>5 баллов («но не совсем») – 1</w:t>
      </w:r>
      <w:r w:rsidR="008B06E2" w:rsidRPr="008B06E2">
        <w:rPr>
          <w:rFonts w:ascii="Arial Nova Light" w:hAnsi="Arial Nova Light"/>
          <w:sz w:val="24"/>
          <w:szCs w:val="24"/>
        </w:rPr>
        <w:t xml:space="preserve"> ответ</w:t>
      </w:r>
    </w:p>
    <w:p w14:paraId="61CB8D37" w14:textId="3058FDBD" w:rsidR="00A37F9C" w:rsidRPr="008B06E2" w:rsidRDefault="00A37F9C" w:rsidP="00FB0D41">
      <w:pPr>
        <w:pStyle w:val="ae"/>
        <w:numPr>
          <w:ilvl w:val="0"/>
          <w:numId w:val="30"/>
        </w:numPr>
        <w:rPr>
          <w:rFonts w:ascii="Arial Nova Light" w:hAnsi="Arial Nova Light"/>
          <w:sz w:val="24"/>
          <w:szCs w:val="24"/>
        </w:rPr>
      </w:pPr>
      <w:r w:rsidRPr="008B06E2">
        <w:rPr>
          <w:rFonts w:ascii="Arial Nova Light" w:hAnsi="Arial Nova Light"/>
          <w:sz w:val="24"/>
          <w:szCs w:val="24"/>
        </w:rPr>
        <w:t xml:space="preserve">4 балла – 5 </w:t>
      </w:r>
    </w:p>
    <w:p w14:paraId="58F55577" w14:textId="610B1546" w:rsidR="00A37F9C" w:rsidRPr="008B06E2" w:rsidRDefault="00A37F9C" w:rsidP="00FB0D41">
      <w:pPr>
        <w:pStyle w:val="ae"/>
        <w:numPr>
          <w:ilvl w:val="0"/>
          <w:numId w:val="30"/>
        </w:numPr>
        <w:rPr>
          <w:rFonts w:ascii="Arial Nova Light" w:hAnsi="Arial Nova Light"/>
          <w:sz w:val="24"/>
          <w:szCs w:val="24"/>
        </w:rPr>
      </w:pPr>
      <w:r w:rsidRPr="008B06E2">
        <w:rPr>
          <w:rFonts w:ascii="Arial Nova Light" w:hAnsi="Arial Nova Light"/>
          <w:sz w:val="24"/>
          <w:szCs w:val="24"/>
        </w:rPr>
        <w:t xml:space="preserve">3,5 (в формулировке «3-4» или «3,5») – 4 </w:t>
      </w:r>
    </w:p>
    <w:p w14:paraId="56DC91F1" w14:textId="013C0190" w:rsidR="00A37F9C" w:rsidRPr="008B06E2" w:rsidRDefault="00A37F9C" w:rsidP="00FB0D41">
      <w:pPr>
        <w:pStyle w:val="ae"/>
        <w:numPr>
          <w:ilvl w:val="0"/>
          <w:numId w:val="30"/>
        </w:numPr>
        <w:rPr>
          <w:rFonts w:ascii="Arial Nova Light" w:hAnsi="Arial Nova Light"/>
          <w:sz w:val="24"/>
          <w:szCs w:val="24"/>
        </w:rPr>
      </w:pPr>
      <w:r w:rsidRPr="008B06E2">
        <w:rPr>
          <w:rFonts w:ascii="Arial Nova Light" w:hAnsi="Arial Nova Light"/>
          <w:sz w:val="24"/>
          <w:szCs w:val="24"/>
        </w:rPr>
        <w:t xml:space="preserve">3 балла – 1 </w:t>
      </w:r>
    </w:p>
    <w:p w14:paraId="66D7B0FA" w14:textId="7614B0B3" w:rsidR="00A37F9C" w:rsidRPr="008B06E2" w:rsidRDefault="00A37F9C" w:rsidP="00FB0D41">
      <w:pPr>
        <w:pStyle w:val="ae"/>
        <w:numPr>
          <w:ilvl w:val="0"/>
          <w:numId w:val="30"/>
        </w:numPr>
        <w:rPr>
          <w:rFonts w:ascii="Arial Nova Light" w:hAnsi="Arial Nova Light"/>
          <w:sz w:val="24"/>
          <w:szCs w:val="24"/>
        </w:rPr>
      </w:pPr>
      <w:r w:rsidRPr="008B06E2">
        <w:rPr>
          <w:rFonts w:ascii="Arial Nova Light" w:hAnsi="Arial Nova Light"/>
          <w:sz w:val="24"/>
          <w:szCs w:val="24"/>
        </w:rPr>
        <w:t xml:space="preserve">2 балла – 4 </w:t>
      </w:r>
    </w:p>
    <w:p w14:paraId="7BAD4C45" w14:textId="2C24E1B5" w:rsidR="00A37F9C" w:rsidRPr="008B06E2" w:rsidRDefault="00A37F9C" w:rsidP="00FB0D41">
      <w:pPr>
        <w:pStyle w:val="ae"/>
        <w:numPr>
          <w:ilvl w:val="0"/>
          <w:numId w:val="30"/>
        </w:numPr>
        <w:rPr>
          <w:rFonts w:ascii="Arial Nova Light" w:hAnsi="Arial Nova Light"/>
          <w:sz w:val="24"/>
          <w:szCs w:val="24"/>
        </w:rPr>
      </w:pPr>
      <w:r w:rsidRPr="008B06E2">
        <w:rPr>
          <w:rFonts w:ascii="Arial Nova Light" w:hAnsi="Arial Nova Light"/>
          <w:sz w:val="24"/>
          <w:szCs w:val="24"/>
        </w:rPr>
        <w:t>1 балл не выбрал никто</w:t>
      </w: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8460"/>
      </w:tblGrid>
      <w:tr w:rsidR="008B06E2" w14:paraId="76C5B647" w14:textId="77777777" w:rsidTr="00D256CF">
        <w:tc>
          <w:tcPr>
            <w:tcW w:w="920" w:type="dxa"/>
          </w:tcPr>
          <w:p w14:paraId="217F8D15" w14:textId="77777777" w:rsidR="008B06E2" w:rsidRPr="00DE429E" w:rsidRDefault="008B06E2" w:rsidP="00D256CF">
            <w:pPr>
              <w:pStyle w:val="ac"/>
              <w:ind w:left="0"/>
              <w:jc w:val="center"/>
              <w:rPr>
                <w:color w:val="00B050"/>
              </w:rPr>
            </w:pPr>
            <w:r w:rsidRPr="00DE429E">
              <w:rPr>
                <w:noProof/>
                <w:color w:val="00B050"/>
                <w:lang w:bidi="ru-RU"/>
              </w:rPr>
              <w:lastRenderedPageBreak/>
              <mc:AlternateContent>
                <mc:Choice Requires="wps">
                  <w:drawing>
                    <wp:inline distT="0" distB="0" distL="0" distR="0" wp14:anchorId="19EEB689" wp14:editId="75DD593E">
                      <wp:extent cx="447333" cy="414440"/>
                      <wp:effectExtent l="0" t="0" r="0" b="5080"/>
                      <wp:docPr id="29" name="Фигура" descr="значок центра мишени"/>
                      <wp:cNvGraphicFramePr/>
                      <a:graphic xmlns:a="http://schemas.openxmlformats.org/drawingml/2006/main">
                        <a:graphicData uri="http://schemas.microsoft.com/office/word/2010/wordprocessingShape">
                          <wps:wsp>
                            <wps:cNvSpPr/>
                            <wps:spPr>
                              <a:xfrm>
                                <a:off x="0" y="0"/>
                                <a:ext cx="447333" cy="41444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00B050"/>
                              </a:solidFill>
                              <a:ln w="12700">
                                <a:miter lim="400000"/>
                              </a:ln>
                            </wps:spPr>
                            <wps:bodyPr lIns="38100" tIns="38100" rIns="38100" bIns="38100" anchor="ctr"/>
                          </wps:wsp>
                        </a:graphicData>
                      </a:graphic>
                    </wp:inline>
                  </w:drawing>
                </mc:Choice>
                <mc:Fallback>
                  <w:pict>
                    <v:shape w14:anchorId="2A5455F6" id="Фигура" o:spid="_x0000_s1026" alt="значок центра мишени" style="width:35.2pt;height:32.65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00b050" stroked="f" strokeweight="1pt">
                      <v:stroke miterlimit="4" joinstyle="miter"/>
                      <v:path arrowok="t" o:extrusionok="f" o:connecttype="custom" o:connectlocs="223667,207220;223667,207220;223667,207220;223667,207220" o:connectangles="0,90,180,270"/>
                      <w10:anchorlock/>
                    </v:shape>
                  </w:pict>
                </mc:Fallback>
              </mc:AlternateContent>
            </w:r>
          </w:p>
        </w:tc>
        <w:tc>
          <w:tcPr>
            <w:tcW w:w="8460" w:type="dxa"/>
          </w:tcPr>
          <w:p w14:paraId="3BC1CAB0" w14:textId="77777777" w:rsidR="008B06E2" w:rsidRPr="008B06E2" w:rsidRDefault="008B06E2" w:rsidP="008B06E2">
            <w:pPr>
              <w:jc w:val="both"/>
              <w:rPr>
                <w:rFonts w:ascii="Arial Nova Light" w:hAnsi="Arial Nova Light" w:cs="Times New Roman"/>
                <w:i/>
                <w:iCs/>
                <w:color w:val="00B050"/>
              </w:rPr>
            </w:pPr>
            <w:r w:rsidRPr="008B06E2">
              <w:rPr>
                <w:rFonts w:ascii="Arial Nova Light" w:hAnsi="Arial Nova Light" w:cs="Times New Roman"/>
                <w:i/>
                <w:iCs/>
                <w:color w:val="00B050"/>
              </w:rPr>
              <w:t xml:space="preserve">Предположительно, этот </w:t>
            </w:r>
            <w:proofErr w:type="spellStart"/>
            <w:r w:rsidRPr="008B06E2">
              <w:rPr>
                <w:rFonts w:ascii="Arial Nova Light" w:hAnsi="Arial Nova Light" w:cs="Times New Roman"/>
                <w:i/>
                <w:iCs/>
                <w:color w:val="00B050"/>
              </w:rPr>
              <w:t>шкалирующий</w:t>
            </w:r>
            <w:proofErr w:type="spellEnd"/>
            <w:r w:rsidRPr="008B06E2">
              <w:rPr>
                <w:rFonts w:ascii="Arial Nova Light" w:hAnsi="Arial Nova Light" w:cs="Times New Roman"/>
                <w:i/>
                <w:iCs/>
                <w:color w:val="00B050"/>
              </w:rPr>
              <w:t xml:space="preserve"> вопрос оказался не очень эффективным для обобщения: ответы указывают на то, что субъективная шкала у разных женщин сильно отличается, например:</w:t>
            </w:r>
          </w:p>
          <w:p w14:paraId="1489A72B" w14:textId="6CE55D61" w:rsidR="008B06E2" w:rsidRPr="008B06E2" w:rsidRDefault="008B06E2" w:rsidP="00FB0D41">
            <w:pPr>
              <w:pStyle w:val="ae"/>
              <w:numPr>
                <w:ilvl w:val="0"/>
                <w:numId w:val="31"/>
              </w:numPr>
              <w:jc w:val="both"/>
              <w:rPr>
                <w:rFonts w:ascii="Arial Nova Light" w:hAnsi="Arial Nova Light" w:cs="Times New Roman"/>
                <w:i/>
                <w:iCs/>
                <w:color w:val="00B050"/>
                <w:sz w:val="24"/>
                <w:szCs w:val="24"/>
              </w:rPr>
            </w:pPr>
            <w:r w:rsidRPr="008B06E2">
              <w:rPr>
                <w:rFonts w:ascii="Arial Nova Light" w:hAnsi="Arial Nova Light" w:cs="Times New Roman"/>
                <w:i/>
                <w:iCs/>
                <w:color w:val="00B050"/>
                <w:sz w:val="24"/>
                <w:szCs w:val="24"/>
              </w:rPr>
              <w:t>Разные пороговые значения: для кого-то 3 балла – это граница допустимого («Если бы были проблемы хуже, обратилась бы в ТД за помощью»), при этом 4 женщины оценивают свою ситуацию на 2 балла и справляются с ней</w:t>
            </w:r>
          </w:p>
          <w:p w14:paraId="35541C12" w14:textId="426773E8" w:rsidR="008B06E2" w:rsidRPr="008B06E2" w:rsidRDefault="008B06E2" w:rsidP="00FB0D41">
            <w:pPr>
              <w:pStyle w:val="ae"/>
              <w:numPr>
                <w:ilvl w:val="0"/>
                <w:numId w:val="31"/>
              </w:numPr>
              <w:jc w:val="both"/>
              <w:rPr>
                <w:color w:val="00B050"/>
              </w:rPr>
            </w:pPr>
            <w:r w:rsidRPr="008B06E2">
              <w:rPr>
                <w:rFonts w:ascii="Arial Nova Light" w:hAnsi="Arial Nova Light" w:cs="Times New Roman"/>
                <w:i/>
                <w:iCs/>
                <w:color w:val="00B050"/>
                <w:sz w:val="24"/>
                <w:szCs w:val="24"/>
              </w:rPr>
              <w:t>Разная «длина шага» между соседними баллами: женщина, у которой «5, но не совсем», для твердой «5» планирует еще поработать с юристом; другая поставила 4 и планирует еще много изменений: «на 5 будет детский сад для младшего, моя работа и больше денег».</w:t>
            </w:r>
          </w:p>
        </w:tc>
      </w:tr>
    </w:tbl>
    <w:p w14:paraId="0112E7C2" w14:textId="77777777" w:rsidR="00A37F9C" w:rsidRPr="003E3E97" w:rsidRDefault="00A37F9C" w:rsidP="003E3E97">
      <w:pPr>
        <w:jc w:val="both"/>
        <w:rPr>
          <w:rFonts w:ascii="Arial Nova Light" w:hAnsi="Arial Nova Light"/>
        </w:rPr>
      </w:pPr>
      <w:r w:rsidRPr="003E3E97">
        <w:rPr>
          <w:rFonts w:ascii="Arial Nova Light" w:hAnsi="Arial Nova Light"/>
        </w:rPr>
        <w:t xml:space="preserve">Давая прогноз на будущее (на вопрос ответили 15 женщин), </w:t>
      </w:r>
    </w:p>
    <w:p w14:paraId="4D51C02A" w14:textId="30ACD3F6" w:rsidR="00A37F9C" w:rsidRPr="003E3E97" w:rsidRDefault="00A37F9C" w:rsidP="00FB0D41">
      <w:pPr>
        <w:pStyle w:val="ae"/>
        <w:numPr>
          <w:ilvl w:val="0"/>
          <w:numId w:val="32"/>
        </w:numPr>
        <w:jc w:val="both"/>
        <w:rPr>
          <w:rFonts w:ascii="Arial Nova Light" w:hAnsi="Arial Nova Light"/>
          <w:sz w:val="24"/>
          <w:szCs w:val="24"/>
        </w:rPr>
      </w:pPr>
      <w:r w:rsidRPr="003E3E97">
        <w:rPr>
          <w:rFonts w:ascii="Arial Nova Light" w:hAnsi="Arial Nova Light"/>
          <w:sz w:val="24"/>
          <w:szCs w:val="24"/>
        </w:rPr>
        <w:t>11 ответили, что ситуация улучшится; озвучили конкретные планы, ожидания или мечты</w:t>
      </w:r>
    </w:p>
    <w:p w14:paraId="135BB5BE" w14:textId="5D996A9B" w:rsidR="00A37F9C" w:rsidRPr="003E3E97" w:rsidRDefault="00A37F9C" w:rsidP="00FB0D41">
      <w:pPr>
        <w:pStyle w:val="ae"/>
        <w:numPr>
          <w:ilvl w:val="0"/>
          <w:numId w:val="32"/>
        </w:numPr>
        <w:jc w:val="both"/>
        <w:rPr>
          <w:rFonts w:ascii="Arial Nova Light" w:hAnsi="Arial Nova Light"/>
          <w:sz w:val="24"/>
          <w:szCs w:val="24"/>
        </w:rPr>
      </w:pPr>
      <w:r w:rsidRPr="003E3E97">
        <w:rPr>
          <w:rFonts w:ascii="Arial Nova Light" w:hAnsi="Arial Nova Light"/>
          <w:sz w:val="24"/>
          <w:szCs w:val="24"/>
        </w:rPr>
        <w:t xml:space="preserve">3 </w:t>
      </w:r>
      <w:r w:rsidR="008B06E2" w:rsidRPr="003E3E97">
        <w:rPr>
          <w:rFonts w:ascii="Arial Nova Light" w:hAnsi="Arial Nova Light"/>
          <w:sz w:val="24"/>
          <w:szCs w:val="24"/>
        </w:rPr>
        <w:t xml:space="preserve">ответили, </w:t>
      </w:r>
      <w:r w:rsidRPr="003E3E97">
        <w:rPr>
          <w:rFonts w:ascii="Arial Nova Light" w:hAnsi="Arial Nova Light"/>
          <w:sz w:val="24"/>
          <w:szCs w:val="24"/>
        </w:rPr>
        <w:t xml:space="preserve">что </w:t>
      </w:r>
      <w:r w:rsidR="008B06E2" w:rsidRPr="003E3E97">
        <w:rPr>
          <w:rFonts w:ascii="Arial Nova Light" w:hAnsi="Arial Nova Light"/>
          <w:sz w:val="24"/>
          <w:szCs w:val="24"/>
        </w:rPr>
        <w:t xml:space="preserve">ситуация </w:t>
      </w:r>
      <w:r w:rsidRPr="003E3E97">
        <w:rPr>
          <w:rFonts w:ascii="Arial Nova Light" w:hAnsi="Arial Nova Light"/>
          <w:sz w:val="24"/>
          <w:szCs w:val="24"/>
        </w:rPr>
        <w:t>не изменится</w:t>
      </w:r>
    </w:p>
    <w:p w14:paraId="0B7AF3EE" w14:textId="09505E8B" w:rsidR="00A37F9C" w:rsidRPr="003E3E97" w:rsidRDefault="008B06E2" w:rsidP="00FB0D41">
      <w:pPr>
        <w:pStyle w:val="ae"/>
        <w:numPr>
          <w:ilvl w:val="0"/>
          <w:numId w:val="32"/>
        </w:numPr>
        <w:jc w:val="both"/>
        <w:rPr>
          <w:rFonts w:ascii="Arial Nova Light" w:hAnsi="Arial Nova Light"/>
          <w:sz w:val="24"/>
          <w:szCs w:val="24"/>
        </w:rPr>
      </w:pPr>
      <w:r w:rsidRPr="003E3E97">
        <w:rPr>
          <w:rFonts w:ascii="Arial Nova Light" w:hAnsi="Arial Nova Light"/>
          <w:sz w:val="24"/>
          <w:szCs w:val="24"/>
        </w:rPr>
        <w:t xml:space="preserve">Только одна женщина считает, что изменения «будут </w:t>
      </w:r>
      <w:r w:rsidR="003E3E97">
        <w:rPr>
          <w:rFonts w:ascii="Arial Nova Light" w:hAnsi="Arial Nova Light"/>
          <w:sz w:val="24"/>
          <w:szCs w:val="24"/>
        </w:rPr>
        <w:t xml:space="preserve">не </w:t>
      </w:r>
      <w:r w:rsidRPr="003E3E97">
        <w:rPr>
          <w:rFonts w:ascii="Arial Nova Light" w:hAnsi="Arial Nova Light"/>
          <w:sz w:val="24"/>
          <w:szCs w:val="24"/>
        </w:rPr>
        <w:t>к лучшему»</w:t>
      </w:r>
    </w:p>
    <w:p w14:paraId="3A81D046" w14:textId="06ECA6E3" w:rsidR="00016B93" w:rsidRPr="003E3E97" w:rsidRDefault="00A37F9C" w:rsidP="003E3E97">
      <w:pPr>
        <w:jc w:val="both"/>
        <w:rPr>
          <w:b/>
          <w:bCs/>
        </w:rPr>
      </w:pPr>
      <w:r w:rsidRPr="003E3E97">
        <w:rPr>
          <w:rFonts w:ascii="Arial Nova Light" w:hAnsi="Arial Nova Light"/>
          <w:b/>
          <w:bCs/>
        </w:rPr>
        <w:t>Несмотря на большой разброс оценок удовлетворенностью жизнью в текущий момент, женщины почти единодушны в надежде на будущее и активно строят планы.</w:t>
      </w:r>
      <w:r w:rsidR="00016B93" w:rsidRPr="003E3E97">
        <w:rPr>
          <w:b/>
          <w:bCs/>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3117"/>
        <w:gridCol w:w="1558"/>
        <w:gridCol w:w="1559"/>
        <w:gridCol w:w="3116"/>
      </w:tblGrid>
      <w:tr w:rsidR="00266273" w:rsidRPr="009A16E2" w14:paraId="63D20224" w14:textId="77777777" w:rsidTr="00F4761F">
        <w:trPr>
          <w:gridAfter w:val="1"/>
          <w:wAfter w:w="3116" w:type="dxa"/>
          <w:trHeight w:val="780"/>
        </w:trPr>
        <w:tc>
          <w:tcPr>
            <w:tcW w:w="3117" w:type="dxa"/>
          </w:tcPr>
          <w:p w14:paraId="3078FF13" w14:textId="00A44F46" w:rsidR="00266273" w:rsidRPr="009A16E2" w:rsidRDefault="00266273" w:rsidP="00F4761F"/>
        </w:tc>
        <w:tc>
          <w:tcPr>
            <w:tcW w:w="3117" w:type="dxa"/>
            <w:gridSpan w:val="2"/>
          </w:tcPr>
          <w:p w14:paraId="2CDE3633" w14:textId="77777777" w:rsidR="00266273" w:rsidRPr="009A16E2" w:rsidRDefault="00266273" w:rsidP="00F4761F"/>
        </w:tc>
      </w:tr>
      <w:tr w:rsidR="00266273" w:rsidRPr="00016443" w14:paraId="2320D64B" w14:textId="77777777" w:rsidTr="00F4761F">
        <w:trPr>
          <w:trHeight w:val="1576"/>
        </w:trPr>
        <w:tc>
          <w:tcPr>
            <w:tcW w:w="9350" w:type="dxa"/>
            <w:gridSpan w:val="4"/>
          </w:tcPr>
          <w:p w14:paraId="0AA90117" w14:textId="77777777" w:rsidR="00266273" w:rsidRDefault="00266273" w:rsidP="00F4761F">
            <w:pPr>
              <w:pStyle w:val="3"/>
            </w:pPr>
            <w:r>
              <w:t xml:space="preserve">ПРОГРАММА </w:t>
            </w:r>
          </w:p>
          <w:p w14:paraId="72498F75" w14:textId="77777777" w:rsidR="00266273" w:rsidRDefault="00266273" w:rsidP="00F4761F">
            <w:pPr>
              <w:pStyle w:val="3"/>
            </w:pPr>
            <w:r>
              <w:t>«ПОМОЩЬ ДЕТЯМ В УЧРЕЖДЕНИЯХ»:</w:t>
            </w:r>
            <w:r w:rsidRPr="00016443">
              <w:t xml:space="preserve"> </w:t>
            </w:r>
          </w:p>
          <w:p w14:paraId="36959278" w14:textId="0190BD24" w:rsidR="00266273" w:rsidRPr="00016443" w:rsidRDefault="00266273" w:rsidP="00266273">
            <w:pPr>
              <w:pStyle w:val="3"/>
            </w:pPr>
            <w:r>
              <w:t>ПРОЕКТ «</w:t>
            </w:r>
            <w:r w:rsidR="00CC44F2">
              <w:t xml:space="preserve">БЫТЬ РЯДОМ: </w:t>
            </w:r>
            <w:r>
              <w:t>НАСТАВНИЧЕСТВО»</w:t>
            </w:r>
          </w:p>
        </w:tc>
      </w:tr>
      <w:tr w:rsidR="00266273" w:rsidRPr="00886933" w14:paraId="717C11B9" w14:textId="77777777" w:rsidTr="00F4761F">
        <w:trPr>
          <w:trHeight w:val="8256"/>
        </w:trPr>
        <w:tc>
          <w:tcPr>
            <w:tcW w:w="4675" w:type="dxa"/>
            <w:gridSpan w:val="2"/>
          </w:tcPr>
          <w:p w14:paraId="3DC9C6C6" w14:textId="77777777" w:rsidR="00266273" w:rsidRPr="00886933" w:rsidRDefault="00266273" w:rsidP="00F4761F">
            <w:pPr>
              <w:pStyle w:val="11"/>
              <w:jc w:val="both"/>
              <w:rPr>
                <w:rFonts w:ascii="Arial Nova Light" w:hAnsi="Arial Nova Light"/>
                <w:sz w:val="24"/>
                <w:szCs w:val="24"/>
              </w:rPr>
            </w:pPr>
          </w:p>
          <w:p w14:paraId="00DB775F" w14:textId="77777777" w:rsidR="00266273" w:rsidRPr="00886933" w:rsidRDefault="00266273" w:rsidP="00F4761F">
            <w:pPr>
              <w:pStyle w:val="5"/>
              <w:rPr>
                <w:rFonts w:ascii="Arial Nova Light" w:hAnsi="Arial Nova Light"/>
                <w:color w:val="00B050"/>
              </w:rPr>
            </w:pPr>
            <w:r w:rsidRPr="00886933">
              <w:rPr>
                <w:rFonts w:ascii="Arial Nova Light" w:hAnsi="Arial Nova Light"/>
                <w:color w:val="00B050"/>
              </w:rPr>
              <w:t>О проекте</w:t>
            </w:r>
          </w:p>
          <w:p w14:paraId="7E7F1807" w14:textId="77777777" w:rsidR="00266273" w:rsidRPr="00886933" w:rsidRDefault="00266273" w:rsidP="00F4761F">
            <w:pPr>
              <w:rPr>
                <w:rFonts w:ascii="Arial Nova Light" w:hAnsi="Arial Nova Light"/>
              </w:rPr>
            </w:pPr>
          </w:p>
          <w:p w14:paraId="12967BCC" w14:textId="0F6BEFD2" w:rsidR="00266273" w:rsidRPr="00CC44F2" w:rsidRDefault="00CC44F2" w:rsidP="00CC44F2">
            <w:pPr>
              <w:jc w:val="both"/>
              <w:rPr>
                <w:rFonts w:ascii="Arial Nova Light" w:hAnsi="Arial Nova Light"/>
                <w:color w:val="FF0000"/>
              </w:rPr>
            </w:pPr>
            <w:r w:rsidRPr="00CC44F2">
              <w:rPr>
                <w:rFonts w:ascii="Arial Nova Light" w:hAnsi="Arial Nova Light"/>
              </w:rPr>
              <w:t xml:space="preserve">Волонтеры проекта </w:t>
            </w:r>
            <w:r w:rsidR="00B43022">
              <w:rPr>
                <w:rFonts w:ascii="Arial Nova Light" w:hAnsi="Arial Nova Light"/>
              </w:rPr>
              <w:t xml:space="preserve">становятся наставниками и </w:t>
            </w:r>
            <w:r w:rsidRPr="00CC44F2">
              <w:rPr>
                <w:rFonts w:ascii="Arial Nova Light" w:hAnsi="Arial Nova Light"/>
              </w:rPr>
              <w:t>помогают в социальной адаптации детей-сирот старшего школьного возраста и подготовке к выпуску из учреждения</w:t>
            </w:r>
            <w:r w:rsidR="00B43022">
              <w:rPr>
                <w:rFonts w:ascii="Arial Nova Light" w:hAnsi="Arial Nova Light"/>
              </w:rPr>
              <w:t>, а также продолжают сопровождать тех, кого переводят в психоневрологические интернаты (ПНИ).</w:t>
            </w:r>
            <w:r w:rsidRPr="00CC44F2">
              <w:rPr>
                <w:rFonts w:ascii="Arial Nova Light" w:hAnsi="Arial Nova Light"/>
                <w:color w:val="FF0000"/>
              </w:rPr>
              <w:t xml:space="preserve"> </w:t>
            </w:r>
          </w:p>
          <w:p w14:paraId="4184421D" w14:textId="77777777" w:rsidR="00CC44F2" w:rsidRPr="00886933" w:rsidRDefault="00CC44F2" w:rsidP="00F4761F">
            <w:pPr>
              <w:rPr>
                <w:rFonts w:ascii="Arial Nova Light" w:hAnsi="Arial Nova Light"/>
              </w:rPr>
            </w:pPr>
          </w:p>
          <w:p w14:paraId="32180346" w14:textId="77777777" w:rsidR="00266273" w:rsidRPr="00886933" w:rsidRDefault="00266273" w:rsidP="00F4761F">
            <w:pPr>
              <w:pStyle w:val="5"/>
              <w:rPr>
                <w:rFonts w:ascii="Arial Nova Light" w:hAnsi="Arial Nova Light"/>
                <w:color w:val="00B050"/>
              </w:rPr>
            </w:pPr>
            <w:r w:rsidRPr="00886933">
              <w:rPr>
                <w:rFonts w:ascii="Arial Nova Light" w:hAnsi="Arial Nova Light"/>
                <w:color w:val="00B050"/>
              </w:rPr>
              <w:t>Целевая группа</w:t>
            </w:r>
          </w:p>
          <w:p w14:paraId="5E4256D1" w14:textId="77777777" w:rsidR="00266273" w:rsidRPr="00886933" w:rsidRDefault="00266273" w:rsidP="00F4761F">
            <w:pPr>
              <w:rPr>
                <w:rFonts w:ascii="Arial Nova Light" w:hAnsi="Arial Nova Light"/>
              </w:rPr>
            </w:pPr>
          </w:p>
          <w:p w14:paraId="2DC99A46" w14:textId="78EF6CB8" w:rsidR="00266273" w:rsidRPr="00B43022" w:rsidRDefault="00B43022" w:rsidP="00F4761F">
            <w:pPr>
              <w:pStyle w:val="11"/>
              <w:jc w:val="both"/>
              <w:rPr>
                <w:rFonts w:ascii="Arial Nova Light" w:hAnsi="Arial Nova Light"/>
                <w:sz w:val="24"/>
                <w:szCs w:val="24"/>
              </w:rPr>
            </w:pPr>
            <w:r w:rsidRPr="00B43022">
              <w:rPr>
                <w:rFonts w:ascii="Arial Nova Light" w:hAnsi="Arial Nova Light"/>
                <w:sz w:val="24"/>
                <w:szCs w:val="24"/>
              </w:rPr>
              <w:t>Подростки, проживающие в Центрах содействия семейному воспитанию (ЦССВ), и м</w:t>
            </w:r>
            <w:r w:rsidR="00BB2903" w:rsidRPr="00B43022">
              <w:rPr>
                <w:rFonts w:ascii="Arial Nova Light" w:hAnsi="Arial Nova Light"/>
                <w:sz w:val="24"/>
                <w:szCs w:val="24"/>
              </w:rPr>
              <w:t>олодые взрослые, проживающие в ПНИ</w:t>
            </w:r>
            <w:r w:rsidRPr="00B43022">
              <w:rPr>
                <w:rFonts w:ascii="Arial Nova Light" w:hAnsi="Arial Nova Light"/>
                <w:sz w:val="24"/>
                <w:szCs w:val="24"/>
              </w:rPr>
              <w:t>, у которых есть постоянные волонтеры-наставники.</w:t>
            </w:r>
          </w:p>
          <w:p w14:paraId="2C6A5BC7" w14:textId="77777777" w:rsidR="00BB2903" w:rsidRPr="00886933" w:rsidRDefault="00BB2903" w:rsidP="00F4761F">
            <w:pPr>
              <w:pStyle w:val="11"/>
              <w:jc w:val="both"/>
              <w:rPr>
                <w:rFonts w:ascii="Arial Nova Light" w:hAnsi="Arial Nova Light"/>
                <w:sz w:val="24"/>
                <w:szCs w:val="24"/>
              </w:rPr>
            </w:pPr>
          </w:p>
          <w:p w14:paraId="2A303B7C" w14:textId="77777777" w:rsidR="00266273" w:rsidRPr="00886933" w:rsidRDefault="00266273" w:rsidP="00F4761F">
            <w:pPr>
              <w:pStyle w:val="5"/>
              <w:rPr>
                <w:rFonts w:ascii="Arial Nova Light" w:hAnsi="Arial Nova Light"/>
                <w:color w:val="00B050"/>
              </w:rPr>
            </w:pPr>
            <w:r w:rsidRPr="00886933">
              <w:rPr>
                <w:rFonts w:ascii="Arial Nova Light" w:hAnsi="Arial Nova Light"/>
                <w:color w:val="00B050"/>
              </w:rPr>
              <w:t>Цели сбора обратной связи</w:t>
            </w:r>
          </w:p>
          <w:p w14:paraId="1766C589" w14:textId="77777777" w:rsidR="00266273" w:rsidRPr="00886933" w:rsidRDefault="00266273" w:rsidP="00F4761F">
            <w:pPr>
              <w:rPr>
                <w:rFonts w:ascii="Arial Nova Light" w:hAnsi="Arial Nova Light"/>
              </w:rPr>
            </w:pPr>
          </w:p>
          <w:p w14:paraId="5CB4E92B" w14:textId="4F1119DD" w:rsidR="00266273" w:rsidRPr="00886933" w:rsidRDefault="00266273" w:rsidP="00F4761F">
            <w:pPr>
              <w:pStyle w:val="11"/>
              <w:jc w:val="both"/>
              <w:rPr>
                <w:rFonts w:ascii="Arial Nova Light" w:hAnsi="Arial Nova Light"/>
                <w:sz w:val="24"/>
                <w:szCs w:val="24"/>
              </w:rPr>
            </w:pPr>
            <w:r w:rsidRPr="00886933">
              <w:rPr>
                <w:rFonts w:ascii="Arial Nova Light" w:hAnsi="Arial Nova Light"/>
                <w:sz w:val="24"/>
                <w:szCs w:val="24"/>
              </w:rPr>
              <w:t xml:space="preserve">Изучение мнения </w:t>
            </w:r>
            <w:r w:rsidR="00BB2903">
              <w:rPr>
                <w:rFonts w:ascii="Arial Nova Light" w:hAnsi="Arial Nova Light"/>
                <w:sz w:val="24"/>
                <w:szCs w:val="24"/>
              </w:rPr>
              <w:t>подростков и молодых людей</w:t>
            </w:r>
            <w:r w:rsidRPr="00886933">
              <w:rPr>
                <w:rFonts w:ascii="Arial Nova Light" w:hAnsi="Arial Nova Light"/>
                <w:sz w:val="24"/>
                <w:szCs w:val="24"/>
              </w:rPr>
              <w:t xml:space="preserve"> о том:</w:t>
            </w:r>
          </w:p>
          <w:p w14:paraId="2361ECA4" w14:textId="77777777" w:rsidR="00266273" w:rsidRPr="00B43022" w:rsidRDefault="00266273" w:rsidP="00F4761F">
            <w:pPr>
              <w:pStyle w:val="11"/>
              <w:jc w:val="both"/>
              <w:rPr>
                <w:rFonts w:ascii="Arial Nova Light" w:hAnsi="Arial Nova Light"/>
                <w:sz w:val="24"/>
                <w:szCs w:val="24"/>
              </w:rPr>
            </w:pPr>
          </w:p>
          <w:p w14:paraId="2EBED8FB" w14:textId="4755E5B6" w:rsidR="00266273" w:rsidRDefault="00266273" w:rsidP="00B43022">
            <w:pPr>
              <w:pStyle w:val="11"/>
              <w:jc w:val="both"/>
              <w:rPr>
                <w:rFonts w:ascii="Arial Nova Light" w:hAnsi="Arial Nova Light"/>
                <w:sz w:val="24"/>
                <w:szCs w:val="24"/>
              </w:rPr>
            </w:pPr>
            <w:r w:rsidRPr="00B43022">
              <w:rPr>
                <w:rFonts w:ascii="Arial Nova Light" w:hAnsi="Arial Nova Light"/>
                <w:sz w:val="24"/>
                <w:szCs w:val="24"/>
              </w:rPr>
              <w:t>•</w:t>
            </w:r>
            <w:r w:rsidRPr="00B43022">
              <w:rPr>
                <w:rFonts w:ascii="Arial Nova Light" w:hAnsi="Arial Nova Light"/>
                <w:sz w:val="24"/>
                <w:szCs w:val="24"/>
              </w:rPr>
              <w:tab/>
            </w:r>
            <w:r w:rsidR="00B43022" w:rsidRPr="00B43022">
              <w:rPr>
                <w:rFonts w:ascii="Arial Nova Light" w:hAnsi="Arial Nova Light"/>
                <w:sz w:val="24"/>
                <w:szCs w:val="24"/>
              </w:rPr>
              <w:t>Каков их опыт взаимодействия с волонтерами и что он им дает</w:t>
            </w:r>
          </w:p>
          <w:p w14:paraId="455A4890" w14:textId="77777777" w:rsidR="00B43022" w:rsidRPr="00B43022" w:rsidRDefault="00B43022" w:rsidP="00B43022">
            <w:pPr>
              <w:pStyle w:val="11"/>
              <w:jc w:val="both"/>
              <w:rPr>
                <w:rFonts w:ascii="Arial Nova Light" w:hAnsi="Arial Nova Light"/>
                <w:sz w:val="24"/>
                <w:szCs w:val="24"/>
              </w:rPr>
            </w:pPr>
          </w:p>
          <w:p w14:paraId="4CC794AC" w14:textId="639B6BA2" w:rsidR="00B43022" w:rsidRPr="00732FA3" w:rsidRDefault="00B43022" w:rsidP="00B43022">
            <w:pPr>
              <w:pStyle w:val="11"/>
              <w:jc w:val="both"/>
              <w:rPr>
                <w:rFonts w:ascii="Arial Nova Light" w:hAnsi="Arial Nova Light"/>
                <w:color w:val="FF0000"/>
                <w:sz w:val="24"/>
                <w:szCs w:val="24"/>
              </w:rPr>
            </w:pPr>
            <w:r w:rsidRPr="00B43022">
              <w:rPr>
                <w:rFonts w:ascii="Arial Nova Light" w:hAnsi="Arial Nova Light"/>
                <w:sz w:val="24"/>
                <w:szCs w:val="24"/>
              </w:rPr>
              <w:t>•</w:t>
            </w:r>
            <w:r w:rsidRPr="00B43022">
              <w:rPr>
                <w:rFonts w:ascii="Arial Nova Light" w:hAnsi="Arial Nova Light"/>
                <w:sz w:val="24"/>
                <w:szCs w:val="24"/>
              </w:rPr>
              <w:tab/>
              <w:t xml:space="preserve">Что можно улучшить </w:t>
            </w:r>
            <w:r>
              <w:rPr>
                <w:rFonts w:ascii="Arial Nova Light" w:hAnsi="Arial Nova Light"/>
                <w:sz w:val="24"/>
                <w:szCs w:val="24"/>
              </w:rPr>
              <w:t>в процессе подготовки волонтеров и их взаимодействия с подопечными</w:t>
            </w:r>
          </w:p>
          <w:p w14:paraId="38266FD7" w14:textId="77777777" w:rsidR="00732FA3" w:rsidRDefault="00732FA3" w:rsidP="00F4761F">
            <w:pPr>
              <w:pStyle w:val="11"/>
              <w:jc w:val="both"/>
              <w:rPr>
                <w:rFonts w:ascii="Arial Nova Light" w:hAnsi="Arial Nova Light"/>
                <w:sz w:val="24"/>
                <w:szCs w:val="24"/>
              </w:rPr>
            </w:pPr>
          </w:p>
          <w:p w14:paraId="34526C9E" w14:textId="45A0EEDF" w:rsidR="00732FA3" w:rsidRPr="00886933" w:rsidRDefault="00732FA3" w:rsidP="00732FA3">
            <w:pPr>
              <w:pStyle w:val="11"/>
              <w:jc w:val="both"/>
              <w:rPr>
                <w:rFonts w:ascii="Arial Nova Light" w:hAnsi="Arial Nova Light"/>
                <w:sz w:val="24"/>
                <w:szCs w:val="24"/>
              </w:rPr>
            </w:pPr>
          </w:p>
        </w:tc>
        <w:tc>
          <w:tcPr>
            <w:tcW w:w="4675" w:type="dxa"/>
            <w:gridSpan w:val="2"/>
            <w:vAlign w:val="bottom"/>
          </w:tcPr>
          <w:p w14:paraId="591DB6A6" w14:textId="5A04CC23" w:rsidR="00266273" w:rsidRPr="00886933" w:rsidRDefault="00266273" w:rsidP="00F4761F">
            <w:pPr>
              <w:pStyle w:val="ac"/>
              <w:rPr>
                <w:rFonts w:ascii="Arial Nova Light" w:hAnsi="Arial Nova Light"/>
              </w:rPr>
            </w:pPr>
          </w:p>
          <w:p w14:paraId="63F4E28F" w14:textId="77777777" w:rsidR="00266273" w:rsidRPr="00886933" w:rsidRDefault="00266273" w:rsidP="00F4761F">
            <w:pPr>
              <w:pStyle w:val="ac"/>
              <w:jc w:val="both"/>
              <w:rPr>
                <w:rFonts w:ascii="Arial Nova Light" w:hAnsi="Arial Nova Light"/>
              </w:rPr>
            </w:pPr>
          </w:p>
          <w:p w14:paraId="44A46323" w14:textId="77777777" w:rsidR="00266273" w:rsidRPr="00886933" w:rsidRDefault="00266273" w:rsidP="00F4761F">
            <w:pPr>
              <w:pStyle w:val="ac"/>
              <w:rPr>
                <w:rFonts w:ascii="Arial Nova Light" w:hAnsi="Arial Nova Light"/>
              </w:rPr>
            </w:pPr>
            <w:r w:rsidRPr="00886933">
              <w:rPr>
                <w:rFonts w:ascii="Arial Nova Light" w:hAnsi="Arial Nova Light"/>
                <w:noProof/>
                <w:lang w:bidi="ru-RU"/>
              </w:rPr>
              <w:drawing>
                <wp:inline distT="0" distB="0" distL="0" distR="0" wp14:anchorId="3FC0E882" wp14:editId="66A49845">
                  <wp:extent cx="2781300" cy="4368800"/>
                  <wp:effectExtent l="0" t="0" r="0" b="0"/>
                  <wp:docPr id="13" name="Рисунок 13"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217A66EF" w14:textId="2F9F9F14" w:rsidR="00BB2903" w:rsidRDefault="00BB2903" w:rsidP="00041BF1">
      <w:pPr>
        <w:jc w:val="both"/>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8294"/>
      </w:tblGrid>
      <w:tr w:rsidR="00B43022" w14:paraId="52A9A57C" w14:textId="77777777" w:rsidTr="00F43FB7">
        <w:tc>
          <w:tcPr>
            <w:tcW w:w="920" w:type="dxa"/>
          </w:tcPr>
          <w:p w14:paraId="5EC32DE3" w14:textId="77777777" w:rsidR="00B43022" w:rsidRPr="00DE429E" w:rsidRDefault="00B43022" w:rsidP="00F43FB7">
            <w:pPr>
              <w:pStyle w:val="ac"/>
              <w:ind w:left="0"/>
              <w:jc w:val="center"/>
              <w:rPr>
                <w:color w:val="00B050"/>
              </w:rPr>
            </w:pPr>
            <w:r>
              <w:rPr>
                <w:noProof/>
                <w:color w:val="00B050"/>
                <w:lang w:bidi="ru-RU"/>
              </w:rPr>
              <w:drawing>
                <wp:inline distT="0" distB="0" distL="0" distR="0" wp14:anchorId="513E6A60" wp14:editId="6283C707">
                  <wp:extent cx="552587" cy="552587"/>
                  <wp:effectExtent l="0" t="0" r="0" b="0"/>
                  <wp:docPr id="24" name="Рисунок 24" descr="Вышка сотовой связи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Вышка сотовой связи со сплошной заливкой"/>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56014" cy="556014"/>
                          </a:xfrm>
                          <a:prstGeom prst="rect">
                            <a:avLst/>
                          </a:prstGeom>
                        </pic:spPr>
                      </pic:pic>
                    </a:graphicData>
                  </a:graphic>
                </wp:inline>
              </w:drawing>
            </w:r>
          </w:p>
        </w:tc>
        <w:tc>
          <w:tcPr>
            <w:tcW w:w="8460" w:type="dxa"/>
          </w:tcPr>
          <w:p w14:paraId="00C4495E" w14:textId="6FB77954" w:rsidR="00B43022" w:rsidRPr="00B43022" w:rsidRDefault="00B43022" w:rsidP="00F43FB7">
            <w:pPr>
              <w:jc w:val="both"/>
              <w:rPr>
                <w:rFonts w:ascii="Arial Nova Light" w:hAnsi="Arial Nova Light"/>
                <w:i/>
                <w:iCs/>
                <w:color w:val="00B050"/>
              </w:rPr>
            </w:pPr>
            <w:r>
              <w:rPr>
                <w:rFonts w:ascii="Arial Nova Light" w:hAnsi="Arial Nova Light"/>
                <w:i/>
                <w:iCs/>
                <w:color w:val="00B050"/>
              </w:rPr>
              <w:t xml:space="preserve">В 2019 г. при поддержке Фонд Тимченко мы проводили исследование с участием подопечных проекта «Быть рядом»: </w:t>
            </w:r>
            <w:hyperlink r:id="rId20" w:history="1">
              <w:r w:rsidRPr="00B43022">
                <w:rPr>
                  <w:rStyle w:val="af1"/>
                  <w:rFonts w:ascii="Arial Nova Light" w:hAnsi="Arial Nova Light"/>
                  <w:i/>
                  <w:iCs/>
                  <w:color w:val="00B050"/>
                </w:rPr>
                <w:t>Проблемы перехода из учреждения для детей-сирот в учреждение для взрослых (ПНИ) глазами самих подростков и молодых взрослых</w:t>
              </w:r>
            </w:hyperlink>
          </w:p>
          <w:p w14:paraId="7D58CC7C" w14:textId="77777777" w:rsidR="00B43022" w:rsidRPr="00C71AF3" w:rsidRDefault="00B43022" w:rsidP="00B43022">
            <w:pPr>
              <w:jc w:val="both"/>
              <w:rPr>
                <w:i/>
                <w:iCs/>
                <w:color w:val="00B050"/>
              </w:rPr>
            </w:pPr>
          </w:p>
        </w:tc>
      </w:tr>
    </w:tbl>
    <w:p w14:paraId="19A68960" w14:textId="26FD11DD" w:rsidR="00BB2903" w:rsidRDefault="00BB2903" w:rsidP="00B43022">
      <w:pPr>
        <w:pStyle w:val="11"/>
        <w:jc w:val="both"/>
        <w:rPr>
          <w:rFonts w:ascii="Arial Nova Light" w:hAnsi="Arial Nova Light"/>
        </w:rPr>
      </w:pPr>
      <w:r>
        <w:rPr>
          <w:rFonts w:ascii="Arial Nova Light" w:hAnsi="Arial Nova Light"/>
        </w:rPr>
        <w:br w:type="page"/>
      </w:r>
    </w:p>
    <w:p w14:paraId="75614350" w14:textId="77777777" w:rsidR="00F4761F" w:rsidRPr="00041BF1" w:rsidRDefault="00F4761F" w:rsidP="00F4761F">
      <w:pPr>
        <w:pStyle w:val="2"/>
        <w:rPr>
          <w:color w:val="00B050"/>
        </w:rPr>
      </w:pPr>
      <w:r w:rsidRPr="00041BF1">
        <w:rPr>
          <w:color w:val="00B050"/>
        </w:rPr>
        <w:lastRenderedPageBreak/>
        <w:t>Организация сбора обратной связи</w:t>
      </w:r>
    </w:p>
    <w:p w14:paraId="2F605B62" w14:textId="77777777" w:rsidR="00F4761F" w:rsidRDefault="00F4761F" w:rsidP="00F4761F">
      <w:pPr>
        <w:jc w:val="both"/>
        <w:rPr>
          <w:rFonts w:ascii="Arial Nova Light" w:hAnsi="Arial Nova Light"/>
        </w:rPr>
      </w:pPr>
    </w:p>
    <w:tbl>
      <w:tblPr>
        <w:tblStyle w:val="a4"/>
        <w:tblW w:w="10060" w:type="dxa"/>
        <w:tblLook w:val="04A0" w:firstRow="1" w:lastRow="0" w:firstColumn="1" w:lastColumn="0" w:noHBand="0" w:noVBand="1"/>
      </w:tblPr>
      <w:tblGrid>
        <w:gridCol w:w="1938"/>
        <w:gridCol w:w="4294"/>
        <w:gridCol w:w="3828"/>
      </w:tblGrid>
      <w:tr w:rsidR="00F4761F" w:rsidRPr="0030252A" w14:paraId="16A902AD" w14:textId="77777777" w:rsidTr="00F4761F">
        <w:tc>
          <w:tcPr>
            <w:tcW w:w="1938" w:type="dxa"/>
          </w:tcPr>
          <w:p w14:paraId="1E9E9A3E" w14:textId="77777777" w:rsidR="00F4761F" w:rsidRPr="0030252A" w:rsidRDefault="00F4761F" w:rsidP="00F4761F">
            <w:pPr>
              <w:jc w:val="both"/>
              <w:rPr>
                <w:rFonts w:ascii="Arial Nova Light" w:hAnsi="Arial Nova Light"/>
                <w:b/>
              </w:rPr>
            </w:pPr>
          </w:p>
        </w:tc>
        <w:tc>
          <w:tcPr>
            <w:tcW w:w="4294" w:type="dxa"/>
          </w:tcPr>
          <w:p w14:paraId="458FF59E" w14:textId="77777777" w:rsidR="00F4761F" w:rsidRPr="0030252A" w:rsidRDefault="00F4761F" w:rsidP="00F4761F">
            <w:pPr>
              <w:jc w:val="both"/>
              <w:rPr>
                <w:rFonts w:ascii="Arial Nova Light" w:hAnsi="Arial Nova Light"/>
                <w:b/>
              </w:rPr>
            </w:pPr>
            <w:r w:rsidRPr="0030252A">
              <w:rPr>
                <w:rFonts w:ascii="Arial Nova Light" w:hAnsi="Arial Nova Light"/>
                <w:b/>
              </w:rPr>
              <w:t>Договоренность об интервью и его проведение</w:t>
            </w:r>
          </w:p>
        </w:tc>
        <w:tc>
          <w:tcPr>
            <w:tcW w:w="3828" w:type="dxa"/>
          </w:tcPr>
          <w:p w14:paraId="3ECE97F9" w14:textId="77777777" w:rsidR="00F4761F" w:rsidRPr="0030252A" w:rsidRDefault="00F4761F" w:rsidP="00F4761F">
            <w:pPr>
              <w:jc w:val="both"/>
              <w:rPr>
                <w:rFonts w:ascii="Arial Nova Light" w:hAnsi="Arial Nova Light"/>
                <w:b/>
              </w:rPr>
            </w:pPr>
            <w:r w:rsidRPr="0030252A">
              <w:rPr>
                <w:rFonts w:ascii="Arial Nova Light" w:hAnsi="Arial Nova Light"/>
                <w:b/>
              </w:rPr>
              <w:t>Обработка и анализ данных</w:t>
            </w:r>
          </w:p>
        </w:tc>
      </w:tr>
      <w:tr w:rsidR="00F4761F" w:rsidRPr="0030252A" w14:paraId="28FB8393" w14:textId="77777777" w:rsidTr="00F4761F">
        <w:tc>
          <w:tcPr>
            <w:tcW w:w="1938" w:type="dxa"/>
          </w:tcPr>
          <w:p w14:paraId="6CD86ACE" w14:textId="77777777" w:rsidR="00F4761F" w:rsidRPr="0030252A" w:rsidRDefault="00F4761F" w:rsidP="00F4761F">
            <w:pPr>
              <w:jc w:val="both"/>
              <w:rPr>
                <w:rFonts w:ascii="Arial Nova Light" w:hAnsi="Arial Nova Light"/>
                <w:b/>
              </w:rPr>
            </w:pPr>
            <w:r w:rsidRPr="0030252A">
              <w:rPr>
                <w:rFonts w:ascii="Arial Nova Light" w:hAnsi="Arial Nova Light"/>
                <w:b/>
              </w:rPr>
              <w:t>Ответственный</w:t>
            </w:r>
          </w:p>
        </w:tc>
        <w:tc>
          <w:tcPr>
            <w:tcW w:w="4294" w:type="dxa"/>
          </w:tcPr>
          <w:p w14:paraId="4586575F" w14:textId="1F1F7C07" w:rsidR="00F4761F" w:rsidRPr="0030252A" w:rsidRDefault="0030252A" w:rsidP="00F4761F">
            <w:pPr>
              <w:jc w:val="both"/>
              <w:rPr>
                <w:rFonts w:ascii="Arial Nova Light" w:hAnsi="Arial Nova Light"/>
              </w:rPr>
            </w:pPr>
            <w:r w:rsidRPr="0030252A">
              <w:rPr>
                <w:rFonts w:ascii="Arial Nova Light" w:hAnsi="Arial Nova Light"/>
              </w:rPr>
              <w:t>Психолог проекта в сотрудничестве с координатором проекта и волонтерами-наставниками</w:t>
            </w:r>
          </w:p>
        </w:tc>
        <w:tc>
          <w:tcPr>
            <w:tcW w:w="3828" w:type="dxa"/>
          </w:tcPr>
          <w:p w14:paraId="4DD2BF23" w14:textId="45A31936" w:rsidR="00F4761F" w:rsidRPr="0030252A" w:rsidRDefault="0030252A" w:rsidP="00F4761F">
            <w:pPr>
              <w:jc w:val="both"/>
              <w:rPr>
                <w:rFonts w:ascii="Arial Nova Light" w:hAnsi="Arial Nova Light"/>
              </w:rPr>
            </w:pPr>
            <w:r w:rsidRPr="0030252A">
              <w:rPr>
                <w:rFonts w:ascii="Arial Nova Light" w:hAnsi="Arial Nova Light"/>
              </w:rPr>
              <w:t>Психолог проекта</w:t>
            </w:r>
          </w:p>
        </w:tc>
      </w:tr>
      <w:tr w:rsidR="0030252A" w:rsidRPr="0030252A" w14:paraId="482B969B" w14:textId="77777777" w:rsidTr="00F4761F">
        <w:tc>
          <w:tcPr>
            <w:tcW w:w="1938" w:type="dxa"/>
          </w:tcPr>
          <w:p w14:paraId="53F35A6B" w14:textId="77777777" w:rsidR="00F4761F" w:rsidRPr="0030252A" w:rsidRDefault="00F4761F" w:rsidP="00F4761F">
            <w:pPr>
              <w:jc w:val="both"/>
              <w:rPr>
                <w:rFonts w:ascii="Arial Nova Light" w:hAnsi="Arial Nova Light"/>
                <w:b/>
              </w:rPr>
            </w:pPr>
            <w:r w:rsidRPr="0030252A">
              <w:rPr>
                <w:rFonts w:ascii="Arial Nova Light" w:hAnsi="Arial Nova Light"/>
                <w:b/>
              </w:rPr>
              <w:t>Инструмент и процедура сбора / анализа данных</w:t>
            </w:r>
          </w:p>
        </w:tc>
        <w:tc>
          <w:tcPr>
            <w:tcW w:w="4294" w:type="dxa"/>
          </w:tcPr>
          <w:p w14:paraId="39E0A7AB" w14:textId="52CF1115" w:rsidR="00F4761F" w:rsidRPr="0030252A" w:rsidRDefault="00F4761F" w:rsidP="00F4761F">
            <w:pPr>
              <w:jc w:val="both"/>
              <w:rPr>
                <w:rFonts w:ascii="Arial Nova Light" w:hAnsi="Arial Nova Light"/>
              </w:rPr>
            </w:pPr>
            <w:r w:rsidRPr="0030252A">
              <w:rPr>
                <w:rFonts w:ascii="Arial Nova Light" w:hAnsi="Arial Nova Light"/>
              </w:rPr>
              <w:t xml:space="preserve">Интервью по </w:t>
            </w:r>
            <w:proofErr w:type="spellStart"/>
            <w:r w:rsidRPr="0030252A">
              <w:rPr>
                <w:rFonts w:ascii="Arial Nova Light" w:hAnsi="Arial Nova Light"/>
              </w:rPr>
              <w:t>гайду</w:t>
            </w:r>
            <w:proofErr w:type="spellEnd"/>
            <w:r w:rsidRPr="0030252A">
              <w:rPr>
                <w:rFonts w:ascii="Arial Nova Light" w:hAnsi="Arial Nova Light"/>
              </w:rPr>
              <w:t xml:space="preserve"> (очно, </w:t>
            </w:r>
            <w:r w:rsidR="0030252A" w:rsidRPr="0030252A">
              <w:rPr>
                <w:rFonts w:ascii="Arial Nova Light" w:hAnsi="Arial Nova Light"/>
              </w:rPr>
              <w:t>при наличии барьеров –</w:t>
            </w:r>
            <w:r w:rsidRPr="0030252A">
              <w:rPr>
                <w:rFonts w:ascii="Arial Nova Light" w:hAnsi="Arial Nova Light"/>
              </w:rPr>
              <w:t xml:space="preserve"> </w:t>
            </w:r>
            <w:r w:rsidR="0030252A" w:rsidRPr="0030252A">
              <w:rPr>
                <w:rFonts w:ascii="Arial Nova Light" w:hAnsi="Arial Nova Light"/>
              </w:rPr>
              <w:t xml:space="preserve">по </w:t>
            </w:r>
            <w:r w:rsidRPr="0030252A">
              <w:rPr>
                <w:rFonts w:ascii="Arial Nova Light" w:hAnsi="Arial Nova Light"/>
              </w:rPr>
              <w:t xml:space="preserve">телефону) </w:t>
            </w:r>
          </w:p>
        </w:tc>
        <w:tc>
          <w:tcPr>
            <w:tcW w:w="3828" w:type="dxa"/>
          </w:tcPr>
          <w:p w14:paraId="1254541D" w14:textId="0DEF59D1" w:rsidR="00F4761F" w:rsidRPr="0030252A" w:rsidRDefault="0030252A" w:rsidP="0030252A">
            <w:pPr>
              <w:jc w:val="both"/>
              <w:rPr>
                <w:rFonts w:ascii="Arial Nova Light" w:hAnsi="Arial Nova Light"/>
              </w:rPr>
            </w:pPr>
            <w:r w:rsidRPr="0030252A">
              <w:rPr>
                <w:rFonts w:ascii="Arial Nova Light" w:hAnsi="Arial Nova Light"/>
              </w:rPr>
              <w:t>Т</w:t>
            </w:r>
            <w:r w:rsidR="00F4761F" w:rsidRPr="0030252A">
              <w:rPr>
                <w:rFonts w:ascii="Arial Nova Light" w:hAnsi="Arial Nova Light"/>
              </w:rPr>
              <w:t>екстов</w:t>
            </w:r>
            <w:r w:rsidRPr="0030252A">
              <w:rPr>
                <w:rFonts w:ascii="Arial Nova Light" w:hAnsi="Arial Nova Light"/>
              </w:rPr>
              <w:t>ая</w:t>
            </w:r>
            <w:r w:rsidR="00F4761F" w:rsidRPr="0030252A">
              <w:rPr>
                <w:rFonts w:ascii="Arial Nova Light" w:hAnsi="Arial Nova Light"/>
              </w:rPr>
              <w:t xml:space="preserve"> расшифровк</w:t>
            </w:r>
            <w:r w:rsidRPr="0030252A">
              <w:rPr>
                <w:rFonts w:ascii="Arial Nova Light" w:hAnsi="Arial Nova Light"/>
              </w:rPr>
              <w:t>а интервью, на основе которой выполняется качественный анализ</w:t>
            </w:r>
          </w:p>
        </w:tc>
      </w:tr>
      <w:tr w:rsidR="00F4761F" w:rsidRPr="0030252A" w14:paraId="33A37B8D" w14:textId="77777777" w:rsidTr="00F4761F">
        <w:tc>
          <w:tcPr>
            <w:tcW w:w="1938" w:type="dxa"/>
          </w:tcPr>
          <w:p w14:paraId="4B3D8961" w14:textId="77777777" w:rsidR="00F4761F" w:rsidRPr="0030252A" w:rsidRDefault="00F4761F" w:rsidP="00F4761F">
            <w:pPr>
              <w:jc w:val="both"/>
              <w:rPr>
                <w:rFonts w:ascii="Arial Nova Light" w:hAnsi="Arial Nova Light"/>
                <w:b/>
                <w:lang w:val="en-US"/>
              </w:rPr>
            </w:pPr>
            <w:r w:rsidRPr="0030252A">
              <w:rPr>
                <w:rFonts w:ascii="Arial Nova Light" w:hAnsi="Arial Nova Light"/>
                <w:b/>
              </w:rPr>
              <w:t>Сроки</w:t>
            </w:r>
          </w:p>
        </w:tc>
        <w:tc>
          <w:tcPr>
            <w:tcW w:w="4294" w:type="dxa"/>
          </w:tcPr>
          <w:p w14:paraId="12CC3C9C" w14:textId="5326D094" w:rsidR="00F4761F" w:rsidRPr="0030252A" w:rsidRDefault="0030252A" w:rsidP="00F4761F">
            <w:pPr>
              <w:jc w:val="both"/>
              <w:rPr>
                <w:rFonts w:ascii="Arial Nova Light" w:hAnsi="Arial Nova Light"/>
              </w:rPr>
            </w:pPr>
            <w:r w:rsidRPr="0030252A">
              <w:rPr>
                <w:rFonts w:ascii="Arial Nova Light" w:hAnsi="Arial Nova Light"/>
              </w:rPr>
              <w:t>1 раз в 1 – 2 года</w:t>
            </w:r>
          </w:p>
        </w:tc>
        <w:tc>
          <w:tcPr>
            <w:tcW w:w="3828" w:type="dxa"/>
          </w:tcPr>
          <w:p w14:paraId="403DF581" w14:textId="58288AF1" w:rsidR="00F4761F" w:rsidRPr="0030252A" w:rsidRDefault="0030252A" w:rsidP="00F4761F">
            <w:pPr>
              <w:jc w:val="both"/>
              <w:rPr>
                <w:rFonts w:ascii="Arial Nova Light" w:hAnsi="Arial Nova Light"/>
              </w:rPr>
            </w:pPr>
            <w:r w:rsidRPr="0030252A">
              <w:rPr>
                <w:rFonts w:ascii="Arial Nova Light" w:hAnsi="Arial Nova Light"/>
              </w:rPr>
              <w:t>По мере проведения интервью</w:t>
            </w:r>
          </w:p>
          <w:p w14:paraId="24001E9F" w14:textId="393DF0A9" w:rsidR="00F4761F" w:rsidRPr="0030252A" w:rsidRDefault="00F4761F" w:rsidP="00F4761F">
            <w:pPr>
              <w:jc w:val="both"/>
              <w:rPr>
                <w:rFonts w:ascii="Arial Nova Light" w:hAnsi="Arial Nova Light"/>
              </w:rPr>
            </w:pPr>
          </w:p>
        </w:tc>
      </w:tr>
      <w:tr w:rsidR="0030252A" w:rsidRPr="0030252A" w14:paraId="79D4B7FA" w14:textId="77777777" w:rsidTr="00F4761F">
        <w:tc>
          <w:tcPr>
            <w:tcW w:w="1938" w:type="dxa"/>
          </w:tcPr>
          <w:p w14:paraId="21C79622" w14:textId="77777777" w:rsidR="00F4761F" w:rsidRPr="0030252A" w:rsidRDefault="00F4761F" w:rsidP="00F4761F">
            <w:pPr>
              <w:jc w:val="both"/>
              <w:rPr>
                <w:rFonts w:ascii="Arial Nova Light" w:hAnsi="Arial Nova Light"/>
                <w:b/>
              </w:rPr>
            </w:pPr>
            <w:r w:rsidRPr="0030252A">
              <w:rPr>
                <w:rFonts w:ascii="Arial Nova Light" w:hAnsi="Arial Nova Light"/>
                <w:b/>
              </w:rPr>
              <w:t>Использование обратной связи</w:t>
            </w:r>
          </w:p>
        </w:tc>
        <w:tc>
          <w:tcPr>
            <w:tcW w:w="8122" w:type="dxa"/>
            <w:gridSpan w:val="2"/>
          </w:tcPr>
          <w:p w14:paraId="60ECDC85" w14:textId="3E9617DA" w:rsidR="00F4761F" w:rsidRPr="0030252A" w:rsidRDefault="0030252A" w:rsidP="0030252A">
            <w:pPr>
              <w:jc w:val="both"/>
              <w:rPr>
                <w:rFonts w:ascii="Arial Nova Light" w:hAnsi="Arial Nova Light"/>
              </w:rPr>
            </w:pPr>
            <w:r w:rsidRPr="0030252A">
              <w:rPr>
                <w:rFonts w:ascii="Arial Nova Light" w:hAnsi="Arial Nova Light"/>
              </w:rPr>
              <w:t>Р</w:t>
            </w:r>
            <w:r w:rsidR="00F4761F" w:rsidRPr="0030252A">
              <w:rPr>
                <w:rFonts w:ascii="Arial Nova Light" w:hAnsi="Arial Nova Light"/>
              </w:rPr>
              <w:t xml:space="preserve">езультаты обсуждаются с сотрудниками </w:t>
            </w:r>
            <w:r w:rsidRPr="0030252A">
              <w:rPr>
                <w:rFonts w:ascii="Arial Nova Light" w:hAnsi="Arial Nova Light"/>
              </w:rPr>
              <w:t xml:space="preserve">и волонтерами проекта </w:t>
            </w:r>
            <w:r w:rsidR="00F4761F" w:rsidRPr="0030252A">
              <w:rPr>
                <w:rFonts w:ascii="Arial Nova Light" w:hAnsi="Arial Nova Light"/>
              </w:rPr>
              <w:t>на рабочей встрече</w:t>
            </w:r>
            <w:r w:rsidRPr="0030252A">
              <w:rPr>
                <w:rFonts w:ascii="Arial Nova Light" w:hAnsi="Arial Nova Light"/>
              </w:rPr>
              <w:t xml:space="preserve">; на основе результатов вносятся дополнения / изменения в процесс подготовки или </w:t>
            </w:r>
            <w:proofErr w:type="spellStart"/>
            <w:r w:rsidRPr="0030252A">
              <w:rPr>
                <w:rFonts w:ascii="Arial Nova Light" w:hAnsi="Arial Nova Light"/>
              </w:rPr>
              <w:t>супервизий</w:t>
            </w:r>
            <w:proofErr w:type="spellEnd"/>
            <w:r w:rsidRPr="0030252A">
              <w:rPr>
                <w:rFonts w:ascii="Arial Nova Light" w:hAnsi="Arial Nova Light"/>
              </w:rPr>
              <w:t xml:space="preserve"> для волонтеров</w:t>
            </w:r>
          </w:p>
        </w:tc>
      </w:tr>
    </w:tbl>
    <w:p w14:paraId="6177BA8F" w14:textId="25E06197" w:rsidR="00F4761F" w:rsidRDefault="00F4761F" w:rsidP="00041BF1">
      <w:pPr>
        <w:jc w:val="both"/>
        <w:rPr>
          <w:rFonts w:ascii="Arial Nova Light" w:hAnsi="Arial Nova Light"/>
        </w:rPr>
      </w:pPr>
    </w:p>
    <w:p w14:paraId="4BF2F65B" w14:textId="1AF89282" w:rsidR="00F4761F" w:rsidRPr="00F4761F" w:rsidRDefault="00F4761F" w:rsidP="00F4761F">
      <w:pPr>
        <w:pStyle w:val="5"/>
        <w:rPr>
          <w:rFonts w:ascii="Arial Nova Light" w:hAnsi="Arial Nova Light"/>
          <w:color w:val="00B050"/>
        </w:rPr>
      </w:pPr>
      <w:proofErr w:type="spellStart"/>
      <w:r w:rsidRPr="00F4761F">
        <w:rPr>
          <w:rFonts w:ascii="Arial Nova Light" w:hAnsi="Arial Nova Light"/>
          <w:color w:val="00B050"/>
        </w:rPr>
        <w:t>Гайд</w:t>
      </w:r>
      <w:proofErr w:type="spellEnd"/>
      <w:r w:rsidRPr="00F4761F">
        <w:rPr>
          <w:rFonts w:ascii="Arial Nova Light" w:hAnsi="Arial Nova Light"/>
          <w:color w:val="00B050"/>
        </w:rPr>
        <w:t xml:space="preserve"> интервью</w:t>
      </w:r>
    </w:p>
    <w:p w14:paraId="418CA8C0" w14:textId="4C329AA0" w:rsidR="00F4761F" w:rsidRDefault="00F4761F" w:rsidP="00041BF1">
      <w:pPr>
        <w:jc w:val="both"/>
        <w:rPr>
          <w:rFonts w:ascii="Arial Nova Light" w:hAnsi="Arial Nova Light"/>
        </w:rPr>
      </w:pPr>
    </w:p>
    <w:p w14:paraId="3367FBCC" w14:textId="674C0F9B" w:rsidR="00F4761F" w:rsidRDefault="00F4761F" w:rsidP="00F4761F">
      <w:pPr>
        <w:jc w:val="both"/>
        <w:rPr>
          <w:rFonts w:ascii="Arial Nova Light" w:hAnsi="Arial Nova Light"/>
        </w:rPr>
      </w:pPr>
      <w:r w:rsidRPr="00F4761F">
        <w:rPr>
          <w:rFonts w:ascii="Arial Nova Light" w:hAnsi="Arial Nova Light"/>
        </w:rPr>
        <w:t>1.</w:t>
      </w:r>
      <w:r w:rsidRPr="00F4761F">
        <w:rPr>
          <w:rFonts w:ascii="Arial Nova Light" w:hAnsi="Arial Nova Light"/>
        </w:rPr>
        <w:tab/>
        <w:t>Опыт общения с волонтерами (свой был / есть и как давно, как долго; наблюдал за волонтерами других ребят)</w:t>
      </w:r>
    </w:p>
    <w:p w14:paraId="6BFF9169" w14:textId="77777777" w:rsidR="00F4761F" w:rsidRPr="00F4761F" w:rsidRDefault="00F4761F" w:rsidP="00F4761F">
      <w:pPr>
        <w:jc w:val="both"/>
        <w:rPr>
          <w:rFonts w:ascii="Arial Nova Light" w:hAnsi="Arial Nova Light"/>
        </w:rPr>
      </w:pPr>
    </w:p>
    <w:p w14:paraId="37339D0C" w14:textId="61E4E6B9" w:rsidR="00F4761F" w:rsidRDefault="00F4761F" w:rsidP="00F4761F">
      <w:pPr>
        <w:jc w:val="both"/>
        <w:rPr>
          <w:rFonts w:ascii="Arial Nova Light" w:hAnsi="Arial Nova Light"/>
        </w:rPr>
      </w:pPr>
      <w:r w:rsidRPr="00F4761F">
        <w:rPr>
          <w:rFonts w:ascii="Arial Nova Light" w:hAnsi="Arial Nova Light"/>
        </w:rPr>
        <w:t>2.</w:t>
      </w:r>
      <w:r w:rsidRPr="00F4761F">
        <w:rPr>
          <w:rFonts w:ascii="Arial Nova Light" w:hAnsi="Arial Nova Light"/>
        </w:rPr>
        <w:tab/>
        <w:t>Что делали вместе с волонтером? Что из этого понравилось и почему, что – нет и почему?</w:t>
      </w:r>
    </w:p>
    <w:p w14:paraId="257425B2" w14:textId="77777777" w:rsidR="00F4761F" w:rsidRPr="00F4761F" w:rsidRDefault="00F4761F" w:rsidP="00F4761F">
      <w:pPr>
        <w:jc w:val="both"/>
        <w:rPr>
          <w:rFonts w:ascii="Arial Nova Light" w:hAnsi="Arial Nova Light"/>
        </w:rPr>
      </w:pPr>
    </w:p>
    <w:p w14:paraId="521CAA54" w14:textId="77777777" w:rsidR="00F4761F" w:rsidRPr="00F4761F" w:rsidRDefault="00F4761F" w:rsidP="00F4761F">
      <w:pPr>
        <w:jc w:val="both"/>
        <w:rPr>
          <w:rFonts w:ascii="Arial Nova Light" w:hAnsi="Arial Nova Light"/>
        </w:rPr>
      </w:pPr>
      <w:r w:rsidRPr="00F4761F">
        <w:rPr>
          <w:rFonts w:ascii="Arial Nova Light" w:hAnsi="Arial Nova Light"/>
        </w:rPr>
        <w:t>3.</w:t>
      </w:r>
      <w:r w:rsidRPr="00F4761F">
        <w:rPr>
          <w:rFonts w:ascii="Arial Nova Light" w:hAnsi="Arial Nova Light"/>
        </w:rPr>
        <w:tab/>
        <w:t xml:space="preserve">Что еще хотел бы делать вместе с волонтером? </w:t>
      </w:r>
    </w:p>
    <w:p w14:paraId="136A0085" w14:textId="77777777" w:rsidR="00F4761F" w:rsidRDefault="00F4761F" w:rsidP="00F4761F">
      <w:pPr>
        <w:jc w:val="both"/>
        <w:rPr>
          <w:rFonts w:ascii="Arial Nova Light" w:hAnsi="Arial Nova Light"/>
        </w:rPr>
      </w:pPr>
    </w:p>
    <w:p w14:paraId="30BF319B" w14:textId="73D6D303" w:rsidR="00F4761F" w:rsidRPr="00F4761F" w:rsidRDefault="00F4761F" w:rsidP="00F4761F">
      <w:pPr>
        <w:jc w:val="both"/>
        <w:rPr>
          <w:rFonts w:ascii="Arial Nova Light" w:hAnsi="Arial Nova Light"/>
        </w:rPr>
      </w:pPr>
      <w:r w:rsidRPr="00F4761F">
        <w:rPr>
          <w:rFonts w:ascii="Arial Nova Light" w:hAnsi="Arial Nova Light"/>
        </w:rPr>
        <w:t>4.</w:t>
      </w:r>
      <w:r w:rsidRPr="00F4761F">
        <w:rPr>
          <w:rFonts w:ascii="Arial Nova Light" w:hAnsi="Arial Nova Light"/>
        </w:rPr>
        <w:tab/>
        <w:t>В чем еще ты бы хотел помощи волонтера?</w:t>
      </w:r>
    </w:p>
    <w:p w14:paraId="4FE6263E" w14:textId="77777777" w:rsidR="00F4761F" w:rsidRDefault="00F4761F" w:rsidP="00F4761F">
      <w:pPr>
        <w:jc w:val="both"/>
        <w:rPr>
          <w:rFonts w:ascii="Arial Nova Light" w:hAnsi="Arial Nova Light"/>
        </w:rPr>
      </w:pPr>
    </w:p>
    <w:p w14:paraId="31DEE006" w14:textId="64A2AD7B" w:rsidR="00F4761F" w:rsidRPr="00F4761F" w:rsidRDefault="00F4761F" w:rsidP="00F4761F">
      <w:pPr>
        <w:jc w:val="both"/>
        <w:rPr>
          <w:rFonts w:ascii="Arial Nova Light" w:hAnsi="Arial Nova Light"/>
        </w:rPr>
      </w:pPr>
      <w:r w:rsidRPr="00F4761F">
        <w:rPr>
          <w:rFonts w:ascii="Arial Nova Light" w:hAnsi="Arial Nova Light"/>
        </w:rPr>
        <w:t>5.</w:t>
      </w:r>
      <w:r w:rsidRPr="00F4761F">
        <w:rPr>
          <w:rFonts w:ascii="Arial Nova Light" w:hAnsi="Arial Nova Light"/>
        </w:rPr>
        <w:tab/>
        <w:t>Как вы договариваетесь с волонтером о встрече? Это удобно?</w:t>
      </w:r>
    </w:p>
    <w:p w14:paraId="3C92DC32" w14:textId="77777777" w:rsidR="00F4761F" w:rsidRDefault="00F4761F" w:rsidP="00F4761F">
      <w:pPr>
        <w:jc w:val="both"/>
        <w:rPr>
          <w:rFonts w:ascii="Arial Nova Light" w:hAnsi="Arial Nova Light"/>
        </w:rPr>
      </w:pPr>
    </w:p>
    <w:p w14:paraId="4E45226A" w14:textId="4B55FB34" w:rsidR="00F4761F" w:rsidRPr="00F4761F" w:rsidRDefault="00F4761F" w:rsidP="00F4761F">
      <w:pPr>
        <w:jc w:val="both"/>
        <w:rPr>
          <w:rFonts w:ascii="Arial Nova Light" w:hAnsi="Arial Nova Light"/>
        </w:rPr>
      </w:pPr>
      <w:r w:rsidRPr="00F4761F">
        <w:rPr>
          <w:rFonts w:ascii="Arial Nova Light" w:hAnsi="Arial Nova Light"/>
        </w:rPr>
        <w:t>6.</w:t>
      </w:r>
      <w:r w:rsidRPr="00F4761F">
        <w:rPr>
          <w:rFonts w:ascii="Arial Nova Light" w:hAnsi="Arial Nova Light"/>
        </w:rPr>
        <w:tab/>
        <w:t>Что можно сделать лучше?</w:t>
      </w:r>
    </w:p>
    <w:p w14:paraId="18079759" w14:textId="77777777" w:rsidR="00F4761F" w:rsidRDefault="00F4761F" w:rsidP="00F4761F">
      <w:pPr>
        <w:jc w:val="both"/>
        <w:rPr>
          <w:rFonts w:ascii="Arial Nova Light" w:hAnsi="Arial Nova Light"/>
        </w:rPr>
      </w:pPr>
    </w:p>
    <w:p w14:paraId="4D462D59" w14:textId="69164FFD" w:rsidR="00F4761F" w:rsidRPr="00F4761F" w:rsidRDefault="00F4761F" w:rsidP="00F4761F">
      <w:pPr>
        <w:jc w:val="both"/>
        <w:rPr>
          <w:rFonts w:ascii="Arial Nova Light" w:hAnsi="Arial Nova Light"/>
        </w:rPr>
      </w:pPr>
      <w:r w:rsidRPr="00F4761F">
        <w:rPr>
          <w:rFonts w:ascii="Arial Nova Light" w:hAnsi="Arial Nova Light"/>
        </w:rPr>
        <w:t>7.</w:t>
      </w:r>
      <w:r w:rsidRPr="00F4761F">
        <w:rPr>
          <w:rFonts w:ascii="Arial Nova Light" w:hAnsi="Arial Nova Light"/>
        </w:rPr>
        <w:tab/>
        <w:t>Все эти вопросы и про чужих волонтеров: что они делают вместе со своими подопечными? что ты об этом думаешь? Чем волонтеры помогают?</w:t>
      </w:r>
    </w:p>
    <w:p w14:paraId="7142780F" w14:textId="77777777" w:rsidR="00F4761F" w:rsidRDefault="00F4761F" w:rsidP="00F4761F">
      <w:pPr>
        <w:jc w:val="both"/>
        <w:rPr>
          <w:rFonts w:ascii="Arial Nova Light" w:hAnsi="Arial Nova Light"/>
        </w:rPr>
      </w:pPr>
    </w:p>
    <w:p w14:paraId="18469E4E" w14:textId="7645DD29" w:rsidR="00F4761F" w:rsidRPr="00F4761F" w:rsidRDefault="00F4761F" w:rsidP="00F4761F">
      <w:pPr>
        <w:jc w:val="both"/>
        <w:rPr>
          <w:rFonts w:ascii="Arial Nova Light" w:hAnsi="Arial Nova Light"/>
        </w:rPr>
      </w:pPr>
      <w:r w:rsidRPr="00F4761F">
        <w:rPr>
          <w:rFonts w:ascii="Arial Nova Light" w:hAnsi="Arial Nova Light"/>
        </w:rPr>
        <w:t>8.</w:t>
      </w:r>
      <w:r w:rsidRPr="00F4761F">
        <w:rPr>
          <w:rFonts w:ascii="Arial Nova Light" w:hAnsi="Arial Nova Light"/>
        </w:rPr>
        <w:tab/>
        <w:t>Чему нужно учить волонтеров? / Что надо уметь, чтобы так помогать, как тебе помогает твой волонтер?</w:t>
      </w:r>
    </w:p>
    <w:p w14:paraId="3A817709" w14:textId="77777777" w:rsidR="00F4761F" w:rsidRDefault="00F4761F" w:rsidP="00F4761F">
      <w:pPr>
        <w:jc w:val="both"/>
        <w:rPr>
          <w:rFonts w:ascii="Arial Nova Light" w:hAnsi="Arial Nova Light"/>
        </w:rPr>
      </w:pPr>
    </w:p>
    <w:p w14:paraId="4C62D3E6" w14:textId="102C86A2" w:rsidR="00F4761F" w:rsidRDefault="00F4761F" w:rsidP="00F4761F">
      <w:pPr>
        <w:jc w:val="both"/>
        <w:rPr>
          <w:rFonts w:ascii="Arial Nova Light" w:hAnsi="Arial Nova Light"/>
        </w:rPr>
      </w:pPr>
      <w:r w:rsidRPr="00F4761F">
        <w:rPr>
          <w:rFonts w:ascii="Arial Nova Light" w:hAnsi="Arial Nova Light"/>
        </w:rPr>
        <w:t>9.</w:t>
      </w:r>
      <w:r w:rsidRPr="00F4761F">
        <w:rPr>
          <w:rFonts w:ascii="Arial Nova Light" w:hAnsi="Arial Nova Light"/>
        </w:rPr>
        <w:tab/>
        <w:t>Какими еще мыслями о волонтерах хотел бы поделиться?</w:t>
      </w:r>
    </w:p>
    <w:p w14:paraId="68C2CEA8" w14:textId="77777777" w:rsidR="00170E74" w:rsidRDefault="00170E74" w:rsidP="00B52421">
      <w:pPr>
        <w:pStyle w:val="2"/>
        <w:rPr>
          <w:color w:val="00B050"/>
        </w:rPr>
      </w:pPr>
    </w:p>
    <w:p w14:paraId="1735A94E" w14:textId="22B73040" w:rsidR="00F4761F" w:rsidRPr="00B52421" w:rsidRDefault="00B52421" w:rsidP="00B52421">
      <w:pPr>
        <w:pStyle w:val="2"/>
      </w:pPr>
      <w:r w:rsidRPr="00B52421">
        <w:rPr>
          <w:color w:val="00B050"/>
        </w:rPr>
        <w:t>Основные результаты</w:t>
      </w:r>
    </w:p>
    <w:p w14:paraId="45CC6C6A" w14:textId="4E680216" w:rsidR="00F4761F" w:rsidRDefault="00F4761F" w:rsidP="00F4761F">
      <w:pPr>
        <w:jc w:val="both"/>
        <w:rPr>
          <w:rFonts w:ascii="Arial Nova Light" w:hAnsi="Arial Nova Light"/>
        </w:rPr>
      </w:pPr>
    </w:p>
    <w:p w14:paraId="538B738C" w14:textId="3F52B888" w:rsidR="00F4761F" w:rsidRPr="00F4761F" w:rsidRDefault="00F4761F" w:rsidP="00F4761F">
      <w:pPr>
        <w:jc w:val="both"/>
        <w:rPr>
          <w:rFonts w:ascii="Arial Nova Light" w:hAnsi="Arial Nova Light"/>
        </w:rPr>
      </w:pPr>
      <w:r>
        <w:rPr>
          <w:rFonts w:ascii="Arial Nova Light" w:hAnsi="Arial Nova Light"/>
        </w:rPr>
        <w:t>Психологи проекта</w:t>
      </w:r>
      <w:r w:rsidRPr="00F4761F">
        <w:rPr>
          <w:rFonts w:ascii="Arial Nova Light" w:hAnsi="Arial Nova Light"/>
        </w:rPr>
        <w:t xml:space="preserve"> провели телефонные интервью с подопечными проекта «Быть рядом» (телефонный формат был выбран из-за карантинных ограничений в учреждениях). В случае, если психолог и респондент не были знакомы ранее, согласие </w:t>
      </w:r>
      <w:r w:rsidRPr="00F4761F">
        <w:rPr>
          <w:rFonts w:ascii="Arial Nova Light" w:hAnsi="Arial Nova Light"/>
        </w:rPr>
        <w:lastRenderedPageBreak/>
        <w:t>на интервью предварительно получал либо волонтер-наставник респондента, либо координатор волонтерской группы в учреждении.</w:t>
      </w:r>
    </w:p>
    <w:p w14:paraId="50CE686B" w14:textId="77777777" w:rsidR="00F4761F" w:rsidRPr="00F4761F" w:rsidRDefault="00F4761F" w:rsidP="00F4761F">
      <w:pPr>
        <w:jc w:val="both"/>
        <w:rPr>
          <w:rFonts w:ascii="Arial Nova Light" w:hAnsi="Arial Nova Light"/>
        </w:rPr>
      </w:pPr>
    </w:p>
    <w:p w14:paraId="27DC927C" w14:textId="6066DD4A" w:rsidR="00F4761F" w:rsidRPr="00F4761F" w:rsidRDefault="00F4761F" w:rsidP="00F4761F">
      <w:pPr>
        <w:jc w:val="both"/>
        <w:rPr>
          <w:rFonts w:ascii="Arial Nova Light" w:hAnsi="Arial Nova Light"/>
        </w:rPr>
      </w:pPr>
      <w:r w:rsidRPr="00F4761F">
        <w:rPr>
          <w:rFonts w:ascii="Arial Nova Light" w:hAnsi="Arial Nova Light"/>
        </w:rPr>
        <w:t>Всего в опросе приняли участие 24 респондента. Из них:</w:t>
      </w:r>
    </w:p>
    <w:p w14:paraId="65444F73" w14:textId="77777777" w:rsidR="00F4761F" w:rsidRPr="00F4761F" w:rsidRDefault="00F4761F" w:rsidP="00F4761F">
      <w:pPr>
        <w:jc w:val="both"/>
        <w:rPr>
          <w:rFonts w:ascii="Arial Nova Light" w:hAnsi="Arial Nova Light"/>
        </w:rPr>
      </w:pPr>
    </w:p>
    <w:p w14:paraId="53EC639B" w14:textId="77777777" w:rsidR="00F4761F" w:rsidRPr="00F4761F" w:rsidRDefault="00F4761F" w:rsidP="00FB0D41">
      <w:pPr>
        <w:pStyle w:val="ae"/>
        <w:numPr>
          <w:ilvl w:val="0"/>
          <w:numId w:val="13"/>
        </w:numPr>
        <w:jc w:val="both"/>
        <w:rPr>
          <w:rFonts w:ascii="Arial Nova Light" w:hAnsi="Arial Nova Light"/>
          <w:sz w:val="24"/>
          <w:szCs w:val="24"/>
        </w:rPr>
      </w:pPr>
      <w:r w:rsidRPr="00F4761F">
        <w:rPr>
          <w:rFonts w:ascii="Arial Nova Light" w:hAnsi="Arial Nova Light"/>
          <w:sz w:val="24"/>
          <w:szCs w:val="24"/>
        </w:rPr>
        <w:t>Воспитанники детского дома – 3 человека в возрасте от 15 до 17 лет.</w:t>
      </w:r>
    </w:p>
    <w:p w14:paraId="2EB612DE" w14:textId="275295A4" w:rsidR="00F4761F" w:rsidRPr="00F4761F" w:rsidRDefault="00F4761F" w:rsidP="00FB0D41">
      <w:pPr>
        <w:pStyle w:val="ae"/>
        <w:numPr>
          <w:ilvl w:val="0"/>
          <w:numId w:val="13"/>
        </w:numPr>
        <w:jc w:val="both"/>
        <w:rPr>
          <w:rFonts w:ascii="Arial Nova Light" w:hAnsi="Arial Nova Light"/>
          <w:sz w:val="24"/>
          <w:szCs w:val="24"/>
        </w:rPr>
      </w:pPr>
      <w:r w:rsidRPr="00F4761F">
        <w:rPr>
          <w:rFonts w:ascii="Arial Nova Light" w:hAnsi="Arial Nova Light"/>
          <w:sz w:val="24"/>
          <w:szCs w:val="24"/>
        </w:rPr>
        <w:t xml:space="preserve">Выпускники детского дома, проживающие самостоятельно </w:t>
      </w:r>
      <w:r w:rsidR="00B43022" w:rsidRPr="00F4761F">
        <w:rPr>
          <w:rFonts w:ascii="Arial Nova Light" w:hAnsi="Arial Nova Light"/>
          <w:sz w:val="24"/>
          <w:szCs w:val="24"/>
        </w:rPr>
        <w:t>–</w:t>
      </w:r>
      <w:r w:rsidRPr="00F4761F">
        <w:rPr>
          <w:rFonts w:ascii="Arial Nova Light" w:hAnsi="Arial Nova Light"/>
          <w:sz w:val="24"/>
          <w:szCs w:val="24"/>
        </w:rPr>
        <w:t xml:space="preserve"> 5 человек, возраст от 18 до 22.</w:t>
      </w:r>
    </w:p>
    <w:p w14:paraId="19FE9529" w14:textId="77777777" w:rsidR="00F4761F" w:rsidRPr="00F4761F" w:rsidRDefault="00F4761F" w:rsidP="00FB0D41">
      <w:pPr>
        <w:pStyle w:val="ae"/>
        <w:numPr>
          <w:ilvl w:val="0"/>
          <w:numId w:val="13"/>
        </w:numPr>
        <w:jc w:val="both"/>
        <w:rPr>
          <w:rFonts w:ascii="Arial Nova Light" w:hAnsi="Arial Nova Light"/>
          <w:sz w:val="24"/>
          <w:szCs w:val="24"/>
        </w:rPr>
      </w:pPr>
      <w:r w:rsidRPr="00F4761F">
        <w:rPr>
          <w:rFonts w:ascii="Arial Nova Light" w:hAnsi="Arial Nova Light"/>
          <w:sz w:val="24"/>
          <w:szCs w:val="24"/>
        </w:rPr>
        <w:t>Молодые взрослые, проживающие в ПНИ – 10 человек, возраст от 22 до 59 лет.</w:t>
      </w:r>
    </w:p>
    <w:p w14:paraId="56ACF672" w14:textId="77777777" w:rsidR="00F4761F" w:rsidRPr="00F4761F" w:rsidRDefault="00F4761F" w:rsidP="00FB0D41">
      <w:pPr>
        <w:pStyle w:val="ae"/>
        <w:numPr>
          <w:ilvl w:val="0"/>
          <w:numId w:val="13"/>
        </w:numPr>
        <w:jc w:val="both"/>
        <w:rPr>
          <w:rFonts w:ascii="Arial Nova Light" w:hAnsi="Arial Nova Light"/>
          <w:sz w:val="24"/>
          <w:szCs w:val="24"/>
        </w:rPr>
      </w:pPr>
      <w:r w:rsidRPr="00F4761F">
        <w:rPr>
          <w:rFonts w:ascii="Arial Nova Light" w:hAnsi="Arial Nova Light"/>
          <w:sz w:val="24"/>
          <w:szCs w:val="24"/>
        </w:rPr>
        <w:t>Молодые взрослые, проживающие на тренировочных квартирах в филиале детского дома – 6 человек, возраст от 21 до 23 лет.</w:t>
      </w:r>
    </w:p>
    <w:p w14:paraId="4477683A" w14:textId="77777777" w:rsidR="00F4761F" w:rsidRPr="00F4761F" w:rsidRDefault="00F4761F" w:rsidP="00FB0D41">
      <w:pPr>
        <w:pStyle w:val="ae"/>
        <w:numPr>
          <w:ilvl w:val="0"/>
          <w:numId w:val="13"/>
        </w:numPr>
        <w:jc w:val="both"/>
        <w:rPr>
          <w:rFonts w:ascii="Arial Nova Light" w:hAnsi="Arial Nova Light"/>
          <w:sz w:val="24"/>
          <w:szCs w:val="24"/>
        </w:rPr>
      </w:pPr>
      <w:r w:rsidRPr="00F4761F">
        <w:rPr>
          <w:rFonts w:ascii="Arial Nova Light" w:hAnsi="Arial Nova Light"/>
          <w:sz w:val="24"/>
          <w:szCs w:val="24"/>
        </w:rPr>
        <w:t>2 респондента отказались от участия, мотивируя отказ тем, что стесняются говорить с незнакомым человеком.</w:t>
      </w:r>
    </w:p>
    <w:p w14:paraId="05A0B024" w14:textId="5BB534A9" w:rsidR="006B60CA" w:rsidRDefault="006B60CA" w:rsidP="00F4761F">
      <w:pPr>
        <w:jc w:val="both"/>
        <w:rPr>
          <w:rFonts w:ascii="Arial Nova Light" w:hAnsi="Arial Nova Light"/>
        </w:rPr>
      </w:pPr>
      <w:r w:rsidRPr="00F4761F">
        <w:rPr>
          <w:rFonts w:ascii="Arial Nova Light" w:hAnsi="Arial Nova Light"/>
        </w:rPr>
        <w:t>Все респонденты относились к опросу с энтузиазмом, как к чему-то важному; некоторые высказывали опасение, что плохо формулируют, сожалели, что не могут найти ответ на некоторые вопросы. Один из респондентов после завершения интервью прислал дополнения к своим ответом в виде сообщения в мессенджере.</w:t>
      </w:r>
    </w:p>
    <w:p w14:paraId="51B22AA2" w14:textId="3B1A70A1" w:rsidR="006B60CA" w:rsidRDefault="006B60CA" w:rsidP="00F4761F">
      <w:pPr>
        <w:jc w:val="both"/>
        <w:rPr>
          <w:rFonts w:ascii="Arial Nova Light" w:hAnsi="Arial Nova Light"/>
        </w:rPr>
      </w:pPr>
    </w:p>
    <w:p w14:paraId="005F99EC" w14:textId="413B0F73" w:rsidR="006B60CA" w:rsidRPr="00B52421" w:rsidRDefault="006B60CA" w:rsidP="006B60CA">
      <w:pPr>
        <w:pStyle w:val="5"/>
        <w:rPr>
          <w:rFonts w:ascii="Arial Nova Light" w:hAnsi="Arial Nova Light"/>
          <w:color w:val="00B050"/>
        </w:rPr>
      </w:pPr>
      <w:r w:rsidRPr="00B52421">
        <w:rPr>
          <w:rFonts w:ascii="Arial Nova Light" w:hAnsi="Arial Nova Light"/>
          <w:color w:val="00B050"/>
        </w:rPr>
        <w:t>Опыт общения с волонтерами</w:t>
      </w:r>
    </w:p>
    <w:p w14:paraId="7AD55E7B" w14:textId="77777777" w:rsidR="006B60CA" w:rsidRDefault="006B60CA" w:rsidP="00F4761F">
      <w:pPr>
        <w:jc w:val="both"/>
        <w:rPr>
          <w:rFonts w:ascii="Arial Nova Light" w:hAnsi="Arial Nova Light"/>
        </w:rPr>
      </w:pPr>
    </w:p>
    <w:p w14:paraId="318231E6" w14:textId="0091F7A0" w:rsidR="00F4761F" w:rsidRDefault="00F4761F" w:rsidP="00F4761F">
      <w:pPr>
        <w:jc w:val="both"/>
        <w:rPr>
          <w:rFonts w:ascii="Arial Nova Light" w:hAnsi="Arial Nova Light"/>
        </w:rPr>
      </w:pPr>
      <w:r w:rsidRPr="00F4761F">
        <w:rPr>
          <w:rFonts w:ascii="Arial Nova Light" w:hAnsi="Arial Nova Light"/>
        </w:rPr>
        <w:t>Опыт общения с волонтером у респондентов: от 1 года до 6 лет, 1 респондент – 2 месяца. Общение происходит очно и дистанционно (звонки, переписка), в большинстве случаев почти еженедельно. Все респонденты самостоятельно могут в любой момент связаться с волонтерами, поскольку имеют свои телефоны.</w:t>
      </w:r>
    </w:p>
    <w:p w14:paraId="736AEF73" w14:textId="77777777" w:rsidR="00F4761F" w:rsidRPr="00F4761F" w:rsidRDefault="00F4761F" w:rsidP="00F4761F">
      <w:pPr>
        <w:jc w:val="both"/>
        <w:rPr>
          <w:rFonts w:ascii="Arial Nova Light" w:hAnsi="Arial Nova Light"/>
        </w:rPr>
      </w:pPr>
    </w:p>
    <w:p w14:paraId="6AC118FF" w14:textId="6870FA5F" w:rsidR="00F4761F" w:rsidRDefault="00F4761F" w:rsidP="00F4761F">
      <w:pPr>
        <w:jc w:val="both"/>
        <w:rPr>
          <w:rFonts w:ascii="Arial Nova Light" w:hAnsi="Arial Nova Light"/>
        </w:rPr>
      </w:pPr>
      <w:r w:rsidRPr="00F4761F">
        <w:rPr>
          <w:rFonts w:ascii="Arial Nova Light" w:hAnsi="Arial Nova Light"/>
        </w:rPr>
        <w:t>16 респондентов имеют личного волонтера-наставника, 8 респондентов имеют длительный опыт общения с одним или несколькими волонтерами, которые регулярно приходят к небольшой группе взрослых, проживающих в ПНИ.</w:t>
      </w:r>
    </w:p>
    <w:p w14:paraId="5142086B" w14:textId="77777777" w:rsidR="00F4761F" w:rsidRPr="00F4761F" w:rsidRDefault="00F4761F" w:rsidP="00F4761F">
      <w:pPr>
        <w:jc w:val="both"/>
        <w:rPr>
          <w:rFonts w:ascii="Arial Nova Light" w:hAnsi="Arial Nova Light"/>
        </w:rPr>
      </w:pPr>
    </w:p>
    <w:p w14:paraId="5D73330C" w14:textId="3826C231" w:rsidR="00F4761F" w:rsidRPr="006B60CA" w:rsidRDefault="00F4761F" w:rsidP="00F4761F">
      <w:pPr>
        <w:jc w:val="both"/>
        <w:rPr>
          <w:rFonts w:ascii="Arial Nova Light" w:hAnsi="Arial Nova Light"/>
          <w:i/>
          <w:iCs/>
        </w:rPr>
      </w:pPr>
      <w:r w:rsidRPr="00F4761F">
        <w:rPr>
          <w:rFonts w:ascii="Arial Nova Light" w:hAnsi="Arial Nova Light"/>
        </w:rPr>
        <w:t>Охотно рассказывая про своих волонтеров, при вопросе о волонтерах, которые ходят к другим, респонденты в большинстве случаев говорили, что не видели их или мало о них знают, тема явно не вызывала интерес</w:t>
      </w:r>
      <w:r w:rsidR="006B60CA">
        <w:rPr>
          <w:rFonts w:ascii="Arial Nova Light" w:hAnsi="Arial Nova Light"/>
        </w:rPr>
        <w:t xml:space="preserve">: </w:t>
      </w:r>
      <w:r w:rsidRPr="006B60CA">
        <w:rPr>
          <w:rFonts w:ascii="Arial Nova Light" w:hAnsi="Arial Nova Light"/>
          <w:i/>
          <w:iCs/>
        </w:rPr>
        <w:t>«Когда была в детском доме, мы с другими не обсуждали наших волонтеров. Да я и не помню особо, чем другие занимались».</w:t>
      </w:r>
    </w:p>
    <w:p w14:paraId="277A2CFA" w14:textId="77777777" w:rsidR="00F4761F" w:rsidRPr="006B60CA" w:rsidRDefault="00F4761F" w:rsidP="00F4761F">
      <w:pPr>
        <w:jc w:val="both"/>
        <w:rPr>
          <w:rFonts w:ascii="Arial Nova Light" w:hAnsi="Arial Nova Light"/>
          <w:i/>
          <w:iCs/>
        </w:rPr>
      </w:pPr>
    </w:p>
    <w:p w14:paraId="755A733E" w14:textId="1409679B" w:rsidR="00F4761F" w:rsidRPr="00B52421" w:rsidRDefault="00F4761F" w:rsidP="00F4761F">
      <w:pPr>
        <w:jc w:val="both"/>
        <w:rPr>
          <w:rFonts w:ascii="Arial Nova Light" w:hAnsi="Arial Nova Light"/>
          <w:i/>
          <w:iCs/>
        </w:rPr>
      </w:pPr>
      <w:r w:rsidRPr="00F4761F">
        <w:rPr>
          <w:rFonts w:ascii="Arial Nova Light" w:hAnsi="Arial Nova Light"/>
        </w:rPr>
        <w:t xml:space="preserve">Негативного отношения к </w:t>
      </w:r>
      <w:r w:rsidR="00B52421">
        <w:rPr>
          <w:rFonts w:ascii="Arial Nova Light" w:hAnsi="Arial Nova Light"/>
        </w:rPr>
        <w:t>«</w:t>
      </w:r>
      <w:r w:rsidRPr="00F4761F">
        <w:rPr>
          <w:rFonts w:ascii="Arial Nova Light" w:hAnsi="Arial Nova Light"/>
        </w:rPr>
        <w:t>своему</w:t>
      </w:r>
      <w:r w:rsidR="00B52421">
        <w:rPr>
          <w:rFonts w:ascii="Arial Nova Light" w:hAnsi="Arial Nova Light"/>
        </w:rPr>
        <w:t>»</w:t>
      </w:r>
      <w:r w:rsidRPr="00F4761F">
        <w:rPr>
          <w:rFonts w:ascii="Arial Nova Light" w:hAnsi="Arial Nova Light"/>
        </w:rPr>
        <w:t xml:space="preserve"> волонтеру не было выявлено ни у одного из респондентов</w:t>
      </w:r>
      <w:r w:rsidR="00B52421">
        <w:rPr>
          <w:rFonts w:ascii="Arial Nova Light" w:hAnsi="Arial Nova Light"/>
        </w:rPr>
        <w:t xml:space="preserve">; преобладали позитивные оценки, например, </w:t>
      </w:r>
      <w:r w:rsidR="00B52421" w:rsidRPr="00B52421">
        <w:rPr>
          <w:rFonts w:ascii="Arial Nova Light" w:hAnsi="Arial Nova Light"/>
          <w:i/>
          <w:iCs/>
        </w:rPr>
        <w:t>«</w:t>
      </w:r>
      <w:r w:rsidRPr="00B52421">
        <w:rPr>
          <w:rFonts w:ascii="Arial Nova Light" w:hAnsi="Arial Nova Light"/>
          <w:i/>
          <w:iCs/>
        </w:rPr>
        <w:t>У меня классный волонтер</w:t>
      </w:r>
      <w:r w:rsidR="00B52421" w:rsidRPr="00B52421">
        <w:rPr>
          <w:rFonts w:ascii="Arial Nova Light" w:hAnsi="Arial Nova Light"/>
          <w:i/>
          <w:iCs/>
        </w:rPr>
        <w:t>»</w:t>
      </w:r>
      <w:r w:rsidRPr="00B52421">
        <w:rPr>
          <w:rFonts w:ascii="Arial Nova Light" w:hAnsi="Arial Nova Light"/>
          <w:i/>
          <w:iCs/>
        </w:rPr>
        <w:t>.</w:t>
      </w:r>
    </w:p>
    <w:p w14:paraId="7523585E" w14:textId="77777777" w:rsidR="00F4761F" w:rsidRPr="00F4761F" w:rsidRDefault="00F4761F" w:rsidP="00F4761F">
      <w:pPr>
        <w:jc w:val="both"/>
        <w:rPr>
          <w:rFonts w:ascii="Arial Nova Light" w:hAnsi="Arial Nova Light"/>
        </w:rPr>
      </w:pPr>
    </w:p>
    <w:p w14:paraId="3185E919" w14:textId="1CE6F90B" w:rsidR="00F4761F" w:rsidRPr="00B52421" w:rsidRDefault="006B60CA" w:rsidP="006B60CA">
      <w:pPr>
        <w:pStyle w:val="5"/>
        <w:rPr>
          <w:rFonts w:ascii="Arial Nova Light" w:hAnsi="Arial Nova Light"/>
          <w:color w:val="00B050"/>
        </w:rPr>
      </w:pPr>
      <w:r w:rsidRPr="00B52421">
        <w:rPr>
          <w:rFonts w:ascii="Arial Nova Light" w:hAnsi="Arial Nova Light"/>
          <w:color w:val="00B050"/>
        </w:rPr>
        <w:t>С</w:t>
      </w:r>
      <w:r w:rsidR="00F4761F" w:rsidRPr="00B52421">
        <w:rPr>
          <w:rFonts w:ascii="Arial Nova Light" w:hAnsi="Arial Nova Light"/>
          <w:color w:val="00B050"/>
        </w:rPr>
        <w:t>овместны</w:t>
      </w:r>
      <w:r w:rsidRPr="00B52421">
        <w:rPr>
          <w:rFonts w:ascii="Arial Nova Light" w:hAnsi="Arial Nova Light"/>
          <w:color w:val="00B050"/>
        </w:rPr>
        <w:t>е</w:t>
      </w:r>
      <w:r w:rsidR="00F4761F" w:rsidRPr="00B52421">
        <w:rPr>
          <w:rFonts w:ascii="Arial Nova Light" w:hAnsi="Arial Nova Light"/>
          <w:color w:val="00B050"/>
        </w:rPr>
        <w:t xml:space="preserve"> заняти</w:t>
      </w:r>
      <w:r w:rsidRPr="00B52421">
        <w:rPr>
          <w:rFonts w:ascii="Arial Nova Light" w:hAnsi="Arial Nova Light"/>
          <w:color w:val="00B050"/>
        </w:rPr>
        <w:t>я</w:t>
      </w:r>
      <w:r w:rsidR="00F4761F" w:rsidRPr="00B52421">
        <w:rPr>
          <w:rFonts w:ascii="Arial Nova Light" w:hAnsi="Arial Nova Light"/>
          <w:color w:val="00B050"/>
        </w:rPr>
        <w:t xml:space="preserve"> с волонтерами и получаем</w:t>
      </w:r>
      <w:r w:rsidRPr="00B52421">
        <w:rPr>
          <w:rFonts w:ascii="Arial Nova Light" w:hAnsi="Arial Nova Light"/>
          <w:color w:val="00B050"/>
        </w:rPr>
        <w:t>ая</w:t>
      </w:r>
      <w:r w:rsidR="00F4761F" w:rsidRPr="00B52421">
        <w:rPr>
          <w:rFonts w:ascii="Arial Nova Light" w:hAnsi="Arial Nova Light"/>
          <w:color w:val="00B050"/>
        </w:rPr>
        <w:t xml:space="preserve"> помощ</w:t>
      </w:r>
      <w:r w:rsidRPr="00B52421">
        <w:rPr>
          <w:rFonts w:ascii="Arial Nova Light" w:hAnsi="Arial Nova Light"/>
          <w:color w:val="00B050"/>
        </w:rPr>
        <w:t>ь</w:t>
      </w:r>
    </w:p>
    <w:p w14:paraId="491A4FF2" w14:textId="422E526F" w:rsidR="006B60CA" w:rsidRDefault="006B60CA" w:rsidP="00F4761F">
      <w:pPr>
        <w:jc w:val="both"/>
        <w:rPr>
          <w:rFonts w:ascii="Arial Nova Light" w:hAnsi="Arial Nova Light"/>
        </w:rPr>
      </w:pPr>
    </w:p>
    <w:p w14:paraId="2E3032E0" w14:textId="77EEDB7E" w:rsidR="006B60CA" w:rsidRPr="0008566F" w:rsidRDefault="00A224FD" w:rsidP="006B60CA">
      <w:pPr>
        <w:jc w:val="both"/>
        <w:rPr>
          <w:rFonts w:ascii="Arial Nova Light" w:hAnsi="Arial Nova Light"/>
        </w:rPr>
      </w:pPr>
      <w:r w:rsidRPr="0008566F">
        <w:rPr>
          <w:rFonts w:ascii="Arial Nova Light" w:hAnsi="Arial Nova Light"/>
        </w:rPr>
        <w:t>Не</w:t>
      </w:r>
      <w:r w:rsidR="006B60CA" w:rsidRPr="0008566F">
        <w:rPr>
          <w:rFonts w:ascii="Arial Nova Light" w:hAnsi="Arial Nova Light"/>
        </w:rPr>
        <w:t xml:space="preserve"> все респонденты </w:t>
      </w:r>
      <w:r w:rsidRPr="0008566F">
        <w:rPr>
          <w:rFonts w:ascii="Arial Nova Light" w:hAnsi="Arial Nova Light"/>
        </w:rPr>
        <w:t>с</w:t>
      </w:r>
      <w:r w:rsidR="006B60CA" w:rsidRPr="0008566F">
        <w:rPr>
          <w:rFonts w:ascii="Arial Nova Light" w:hAnsi="Arial Nova Light"/>
        </w:rPr>
        <w:t xml:space="preserve">могли разграничить совместные занятия с волонтером и полученную от него помощь (в интервью это два разных вопроса), деление в целом условное и при анализе результатов не учитывается. </w:t>
      </w:r>
    </w:p>
    <w:p w14:paraId="061D541B" w14:textId="3DC94506" w:rsidR="006B60CA" w:rsidRDefault="006B60CA" w:rsidP="00F4761F">
      <w:pPr>
        <w:jc w:val="both"/>
        <w:rPr>
          <w:rFonts w:ascii="Arial Nova Light" w:hAnsi="Arial Nova Light"/>
        </w:rPr>
      </w:pPr>
    </w:p>
    <w:p w14:paraId="1E7F7473" w14:textId="0CC52C42" w:rsidR="00731D21" w:rsidRPr="00731D21" w:rsidRDefault="00731D21" w:rsidP="00F4761F">
      <w:pPr>
        <w:jc w:val="both"/>
        <w:rPr>
          <w:rFonts w:ascii="Arial Nova Light" w:hAnsi="Arial Nova Light"/>
        </w:rPr>
      </w:pPr>
      <w:r>
        <w:rPr>
          <w:rFonts w:ascii="Arial Nova Light" w:hAnsi="Arial Nova Light"/>
        </w:rPr>
        <w:t xml:space="preserve">Респонденты назвали такие варианты совместных занятий (в порядке уменьшения </w:t>
      </w:r>
      <w:r w:rsidRPr="00731D21">
        <w:rPr>
          <w:rFonts w:ascii="Arial Nova Light" w:hAnsi="Arial Nova Light"/>
        </w:rPr>
        <w:t>популярности):</w:t>
      </w:r>
    </w:p>
    <w:p w14:paraId="5B295919" w14:textId="77777777" w:rsidR="00731D21" w:rsidRPr="00731D21" w:rsidRDefault="00731D21" w:rsidP="00F4761F">
      <w:pPr>
        <w:jc w:val="both"/>
        <w:rPr>
          <w:rFonts w:ascii="Arial Nova Light" w:hAnsi="Arial Nova Light"/>
        </w:rPr>
      </w:pPr>
    </w:p>
    <w:p w14:paraId="794C3F57" w14:textId="7186CFD1" w:rsidR="00F4761F" w:rsidRPr="00731D21" w:rsidRDefault="00F4761F"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lastRenderedPageBreak/>
        <w:t xml:space="preserve">Общение </w:t>
      </w:r>
      <w:r w:rsidR="006B60CA" w:rsidRPr="00731D21">
        <w:rPr>
          <w:rFonts w:ascii="Arial Nova Light" w:hAnsi="Arial Nova Light"/>
          <w:sz w:val="24"/>
          <w:szCs w:val="24"/>
        </w:rPr>
        <w:t xml:space="preserve">– </w:t>
      </w:r>
      <w:r w:rsidRPr="00731D21">
        <w:rPr>
          <w:rFonts w:ascii="Arial Nova Light" w:hAnsi="Arial Nova Light"/>
          <w:sz w:val="24"/>
          <w:szCs w:val="24"/>
        </w:rPr>
        <w:t>12 респондентов.</w:t>
      </w:r>
    </w:p>
    <w:p w14:paraId="3D24B7CE" w14:textId="3F1D8B00" w:rsidR="00731D21" w:rsidRPr="00731D21" w:rsidRDefault="00731D21"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Поездки, экскурсии, прогулки за пределами территории учреждения, походы в театры, кино, музеи, бассейн – 12 респондентов. Здесь некоторые респонденты (4 человека) подчеркивали, что доступ к этим выходам за территорию, поездкам в отдаленные места у них есть только с волонтерами.</w:t>
      </w:r>
    </w:p>
    <w:p w14:paraId="5AB6432B" w14:textId="6B6A4CD9" w:rsidR="00F4761F" w:rsidRPr="00731D21" w:rsidRDefault="00F4761F"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Обучение социально-бытовым навыкам (ориентировка в городе, использование транспорта, правила дорожного движения, обращение с деньгами, совершение покупок в магазине, готовка) – 11 респондентов.</w:t>
      </w:r>
    </w:p>
    <w:p w14:paraId="0D7448A6" w14:textId="77777777" w:rsidR="00731D21" w:rsidRPr="00731D21" w:rsidRDefault="00731D21"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 xml:space="preserve">Интересный досуг на территории учреждения (рисование, лепка, изготовление поделок из различных материалов, подготовка концертов и спектаклей и </w:t>
      </w:r>
      <w:proofErr w:type="gramStart"/>
      <w:r w:rsidRPr="00731D21">
        <w:rPr>
          <w:rFonts w:ascii="Arial Nova Light" w:hAnsi="Arial Nova Light"/>
          <w:sz w:val="24"/>
          <w:szCs w:val="24"/>
        </w:rPr>
        <w:t>т.п.</w:t>
      </w:r>
      <w:proofErr w:type="gramEnd"/>
      <w:r w:rsidRPr="00731D21">
        <w:rPr>
          <w:rFonts w:ascii="Arial Nova Light" w:hAnsi="Arial Nova Light"/>
          <w:sz w:val="24"/>
          <w:szCs w:val="24"/>
        </w:rPr>
        <w:t>) – 10 респондентов (все из ПНИ).</w:t>
      </w:r>
    </w:p>
    <w:p w14:paraId="1D3BA503" w14:textId="68131678" w:rsidR="00F4761F" w:rsidRPr="00731D21" w:rsidRDefault="00F4761F"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 xml:space="preserve">Занятия по школьной программе </w:t>
      </w:r>
      <w:r w:rsidR="006B60CA" w:rsidRPr="00731D21">
        <w:rPr>
          <w:rFonts w:ascii="Arial Nova Light" w:hAnsi="Arial Nova Light"/>
          <w:sz w:val="24"/>
          <w:szCs w:val="24"/>
        </w:rPr>
        <w:t xml:space="preserve">– </w:t>
      </w:r>
      <w:r w:rsidRPr="00731D21">
        <w:rPr>
          <w:rFonts w:ascii="Arial Nova Light" w:hAnsi="Arial Nova Light"/>
          <w:sz w:val="24"/>
          <w:szCs w:val="24"/>
        </w:rPr>
        <w:t>8 респондентов</w:t>
      </w:r>
      <w:r w:rsidR="006B60CA" w:rsidRPr="00731D21">
        <w:rPr>
          <w:rFonts w:ascii="Arial Nova Light" w:hAnsi="Arial Nova Light"/>
          <w:sz w:val="24"/>
          <w:szCs w:val="24"/>
        </w:rPr>
        <w:t>.</w:t>
      </w:r>
    </w:p>
    <w:p w14:paraId="27DEE76D" w14:textId="20DCCAB8" w:rsidR="00731D21" w:rsidRPr="00731D21" w:rsidRDefault="00731D21"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Эмоциональная поддержка (помогает успокоиться, справиться со стрессом, поднять настроение) – 6 респондентов.</w:t>
      </w:r>
    </w:p>
    <w:p w14:paraId="5EA83ECC" w14:textId="024B8FF9" w:rsidR="00F4761F" w:rsidRPr="00731D21" w:rsidRDefault="006B60CA"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Р</w:t>
      </w:r>
      <w:r w:rsidR="00F4761F" w:rsidRPr="00731D21">
        <w:rPr>
          <w:rFonts w:ascii="Arial Nova Light" w:hAnsi="Arial Nova Light"/>
          <w:sz w:val="24"/>
          <w:szCs w:val="24"/>
        </w:rPr>
        <w:t xml:space="preserve">ешение проблем (получение квартиры, поиск места учебы и поступление или оформление в него, передачи в больницу) </w:t>
      </w:r>
      <w:r w:rsidRPr="00731D21">
        <w:rPr>
          <w:rFonts w:ascii="Arial Nova Light" w:hAnsi="Arial Nova Light"/>
          <w:sz w:val="24"/>
          <w:szCs w:val="24"/>
        </w:rPr>
        <w:t xml:space="preserve">– </w:t>
      </w:r>
      <w:r w:rsidR="00F4761F" w:rsidRPr="00731D21">
        <w:rPr>
          <w:rFonts w:ascii="Arial Nova Light" w:hAnsi="Arial Nova Light"/>
          <w:sz w:val="24"/>
          <w:szCs w:val="24"/>
        </w:rPr>
        <w:t>5 респондентов.</w:t>
      </w:r>
    </w:p>
    <w:p w14:paraId="708A30BF" w14:textId="77777777" w:rsidR="00731D21" w:rsidRPr="00731D21" w:rsidRDefault="00731D21"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Возможность обратиться за помощью и советом в любой момент («как мамочка») – 5 респондентов.</w:t>
      </w:r>
    </w:p>
    <w:p w14:paraId="791E4FB3" w14:textId="77777777" w:rsidR="00731D21" w:rsidRPr="00731D21" w:rsidRDefault="00731D21"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Сопровождение на занятия (в фотошколе, организованные фондом; музыка) – 3 респондента.</w:t>
      </w:r>
    </w:p>
    <w:p w14:paraId="777E05BA" w14:textId="5206ACBE" w:rsidR="00F4761F" w:rsidRPr="00731D21" w:rsidRDefault="006B60CA" w:rsidP="00FB0D41">
      <w:pPr>
        <w:pStyle w:val="ae"/>
        <w:numPr>
          <w:ilvl w:val="0"/>
          <w:numId w:val="14"/>
        </w:numPr>
        <w:jc w:val="both"/>
        <w:rPr>
          <w:rFonts w:ascii="Arial Nova Light" w:hAnsi="Arial Nova Light"/>
          <w:sz w:val="24"/>
          <w:szCs w:val="24"/>
        </w:rPr>
      </w:pPr>
      <w:r w:rsidRPr="00731D21">
        <w:rPr>
          <w:rFonts w:ascii="Arial Nova Light" w:hAnsi="Arial Nova Light"/>
          <w:sz w:val="24"/>
          <w:szCs w:val="24"/>
        </w:rPr>
        <w:t>Н</w:t>
      </w:r>
      <w:r w:rsidR="00F4761F" w:rsidRPr="00731D21">
        <w:rPr>
          <w:rFonts w:ascii="Arial Nova Light" w:hAnsi="Arial Nova Light"/>
          <w:sz w:val="24"/>
          <w:szCs w:val="24"/>
        </w:rPr>
        <w:t>алаживание общения с братьями</w:t>
      </w:r>
      <w:r w:rsidRPr="00731D21">
        <w:rPr>
          <w:rFonts w:ascii="Arial Nova Light" w:hAnsi="Arial Nova Light"/>
          <w:sz w:val="24"/>
          <w:szCs w:val="24"/>
        </w:rPr>
        <w:t xml:space="preserve"> и </w:t>
      </w:r>
      <w:r w:rsidR="00F4761F" w:rsidRPr="00731D21">
        <w:rPr>
          <w:rFonts w:ascii="Arial Nova Light" w:hAnsi="Arial Nova Light"/>
          <w:sz w:val="24"/>
          <w:szCs w:val="24"/>
        </w:rPr>
        <w:t xml:space="preserve">сестрами </w:t>
      </w:r>
      <w:r w:rsidRPr="00731D21">
        <w:rPr>
          <w:rFonts w:ascii="Arial Nova Light" w:hAnsi="Arial Nova Light"/>
          <w:sz w:val="24"/>
          <w:szCs w:val="24"/>
        </w:rPr>
        <w:t xml:space="preserve">– </w:t>
      </w:r>
      <w:r w:rsidR="00F4761F" w:rsidRPr="00731D21">
        <w:rPr>
          <w:rFonts w:ascii="Arial Nova Light" w:hAnsi="Arial Nova Light"/>
          <w:sz w:val="24"/>
          <w:szCs w:val="24"/>
        </w:rPr>
        <w:t>2 респондента</w:t>
      </w:r>
      <w:r w:rsidRPr="00731D21">
        <w:rPr>
          <w:rFonts w:ascii="Arial Nova Light" w:hAnsi="Arial Nova Light"/>
          <w:sz w:val="24"/>
          <w:szCs w:val="24"/>
        </w:rPr>
        <w:t>.</w:t>
      </w:r>
    </w:p>
    <w:p w14:paraId="20D31051" w14:textId="77777777" w:rsidR="00A224FD" w:rsidRDefault="00A224FD" w:rsidP="006B60CA">
      <w:pPr>
        <w:jc w:val="both"/>
        <w:rPr>
          <w:rFonts w:ascii="Arial Nova Light" w:hAnsi="Arial Nova Light"/>
        </w:rPr>
      </w:pPr>
    </w:p>
    <w:p w14:paraId="30CAA0AE" w14:textId="7C172AE8" w:rsidR="00A224FD" w:rsidRDefault="00A224FD" w:rsidP="00A224FD">
      <w:pPr>
        <w:jc w:val="both"/>
        <w:rPr>
          <w:rFonts w:ascii="Arial Nova Light" w:hAnsi="Arial Nova Light"/>
        </w:rPr>
      </w:pPr>
      <w:r>
        <w:rPr>
          <w:rFonts w:ascii="Arial Nova Light" w:hAnsi="Arial Nova Light"/>
        </w:rPr>
        <w:t xml:space="preserve">Также </w:t>
      </w:r>
      <w:r w:rsidRPr="00A224FD">
        <w:rPr>
          <w:rFonts w:ascii="Arial Nova Light" w:hAnsi="Arial Nova Light"/>
        </w:rPr>
        <w:t>18 респондентов отметили, что благодаря волонтерам получают новые нужные для жизни навыки и впечатления, которые не получили бы без волонтеров</w:t>
      </w:r>
      <w:r>
        <w:rPr>
          <w:rFonts w:ascii="Arial Nova Light" w:hAnsi="Arial Nova Light"/>
        </w:rPr>
        <w:t xml:space="preserve">, но не только в контексте поездок и выходов за территорию ПНИ (например, </w:t>
      </w:r>
      <w:r w:rsidRPr="00A224FD">
        <w:rPr>
          <w:rFonts w:ascii="Arial Nova Light" w:hAnsi="Arial Nova Light"/>
          <w:i/>
          <w:iCs/>
        </w:rPr>
        <w:t xml:space="preserve">«Платить за газ, свет - чтобы волонтер привез в квартиру к себе и в живую чтобы показал, как это </w:t>
      </w:r>
      <w:r w:rsidRPr="00A224FD">
        <w:rPr>
          <w:rFonts w:ascii="Arial Nova Light" w:hAnsi="Arial Nova Light"/>
        </w:rPr>
        <w:t>все оплачивать»</w:t>
      </w:r>
      <w:r>
        <w:rPr>
          <w:rFonts w:ascii="Arial Nova Light" w:hAnsi="Arial Nova Light"/>
        </w:rPr>
        <w:t>)</w:t>
      </w:r>
      <w:r w:rsidRPr="00A224FD">
        <w:rPr>
          <w:rFonts w:ascii="Arial Nova Light" w:hAnsi="Arial Nova Light"/>
        </w:rPr>
        <w:t>.</w:t>
      </w:r>
    </w:p>
    <w:p w14:paraId="1FD5FEFE" w14:textId="77777777" w:rsidR="00A224FD" w:rsidRDefault="00A224FD" w:rsidP="00A224FD">
      <w:pPr>
        <w:jc w:val="both"/>
        <w:rPr>
          <w:rFonts w:ascii="Arial Nova Light" w:hAnsi="Arial Nova Light"/>
        </w:rPr>
      </w:pPr>
    </w:p>
    <w:p w14:paraId="28A16551" w14:textId="5C25CA31" w:rsidR="006B60CA" w:rsidRPr="00F4761F" w:rsidRDefault="006B60CA" w:rsidP="006B60CA">
      <w:pPr>
        <w:jc w:val="both"/>
        <w:rPr>
          <w:rFonts w:ascii="Arial Nova Light" w:hAnsi="Arial Nova Light"/>
        </w:rPr>
      </w:pPr>
      <w:r w:rsidRPr="00F4761F">
        <w:rPr>
          <w:rFonts w:ascii="Arial Nova Light" w:hAnsi="Arial Nova Light"/>
        </w:rPr>
        <w:t>Ни один из респондентов не оценил какую-либо форму совместной активности с волонтером как то, что ему совсем не понравилось.</w:t>
      </w:r>
    </w:p>
    <w:p w14:paraId="01E0D03D" w14:textId="77777777" w:rsidR="006B60CA" w:rsidRDefault="006B60CA" w:rsidP="00F4761F">
      <w:pPr>
        <w:jc w:val="both"/>
        <w:rPr>
          <w:rFonts w:ascii="Arial Nova Light" w:hAnsi="Arial Nova Light"/>
        </w:rPr>
      </w:pPr>
    </w:p>
    <w:p w14:paraId="0CCA8849" w14:textId="60F2F946" w:rsidR="00F4761F" w:rsidRPr="00FE52CA" w:rsidRDefault="00F4761F" w:rsidP="00F4761F">
      <w:pPr>
        <w:jc w:val="both"/>
        <w:rPr>
          <w:rFonts w:ascii="Arial Nova Light" w:hAnsi="Arial Nova Light"/>
          <w:b/>
          <w:bCs/>
        </w:rPr>
      </w:pPr>
      <w:r w:rsidRPr="00FE52CA">
        <w:rPr>
          <w:rFonts w:ascii="Arial Nova Light" w:hAnsi="Arial Nova Light"/>
          <w:b/>
          <w:bCs/>
        </w:rPr>
        <w:t xml:space="preserve">Не все виды совместной активности и помощи, о которых известно интервьюеру от волонтеров, упоминались респондентами. </w:t>
      </w:r>
      <w:r w:rsidR="00731D21" w:rsidRPr="00FE52CA">
        <w:rPr>
          <w:rFonts w:ascii="Arial Nova Light" w:hAnsi="Arial Nova Light"/>
          <w:b/>
          <w:bCs/>
        </w:rPr>
        <w:t>Н</w:t>
      </w:r>
      <w:r w:rsidRPr="00FE52CA">
        <w:rPr>
          <w:rFonts w:ascii="Arial Nova Light" w:hAnsi="Arial Nova Light"/>
          <w:b/>
          <w:bCs/>
        </w:rPr>
        <w:t xml:space="preserve">апример, некоторые респонденты не упоминали практическую помощь от волонтеров (решение разных бытовых проблем с квартирой и </w:t>
      </w:r>
      <w:proofErr w:type="gramStart"/>
      <w:r w:rsidRPr="00FE52CA">
        <w:rPr>
          <w:rFonts w:ascii="Arial Nova Light" w:hAnsi="Arial Nova Light"/>
          <w:b/>
          <w:bCs/>
        </w:rPr>
        <w:t>т.п.</w:t>
      </w:r>
      <w:proofErr w:type="gramEnd"/>
      <w:r w:rsidRPr="00FE52CA">
        <w:rPr>
          <w:rFonts w:ascii="Arial Nova Light" w:hAnsi="Arial Nova Light"/>
          <w:b/>
          <w:bCs/>
        </w:rPr>
        <w:t>, помощь с учебой</w:t>
      </w:r>
      <w:r w:rsidR="006B60CA" w:rsidRPr="00FE52CA">
        <w:rPr>
          <w:rFonts w:ascii="Arial Nova Light" w:hAnsi="Arial Nova Light"/>
          <w:b/>
          <w:bCs/>
        </w:rPr>
        <w:t>)</w:t>
      </w:r>
      <w:r w:rsidRPr="00FE52CA">
        <w:rPr>
          <w:rFonts w:ascii="Arial Nova Light" w:hAnsi="Arial Nova Light"/>
          <w:b/>
          <w:bCs/>
        </w:rPr>
        <w:t xml:space="preserve">, другие, наоборот, меньше рассказывали о совместном досуге, не связанном с практической пользой (поездки в интересные места). Трудно сказать, насколько это отражает разную степень ценности для респондента разных видов помощи, или же просто объясняется тем, что респондент о чем-то мог забыть. Нет тенденции, что респонденты чаще упоминают одни определенные виды помощи и реже – другие. </w:t>
      </w:r>
    </w:p>
    <w:p w14:paraId="20DB3E79" w14:textId="77777777" w:rsidR="006B60CA" w:rsidRPr="00FE52CA" w:rsidRDefault="006B60CA" w:rsidP="00F4761F">
      <w:pPr>
        <w:jc w:val="both"/>
        <w:rPr>
          <w:rFonts w:ascii="Arial Nova Light" w:hAnsi="Arial Nova Light"/>
          <w:b/>
          <w:bCs/>
        </w:rPr>
      </w:pPr>
    </w:p>
    <w:p w14:paraId="0CA21112" w14:textId="557641B4" w:rsidR="00F02F19" w:rsidRDefault="00056220" w:rsidP="00F02F19">
      <w:pPr>
        <w:jc w:val="both"/>
        <w:rPr>
          <w:rFonts w:ascii="Arial Nova Light" w:hAnsi="Arial Nova Light"/>
        </w:rPr>
      </w:pPr>
      <w:r w:rsidRPr="00F4761F">
        <w:rPr>
          <w:rFonts w:ascii="Arial Nova Light" w:hAnsi="Arial Nova Light"/>
        </w:rPr>
        <w:t>Особый акцент респонденты делали на тесном контакте со своим волонтером, на ценности эмоциональной поддержки, которую получают от него</w:t>
      </w:r>
      <w:r>
        <w:rPr>
          <w:rFonts w:ascii="Arial Nova Light" w:hAnsi="Arial Nova Light"/>
        </w:rPr>
        <w:t xml:space="preserve"> (</w:t>
      </w:r>
      <w:r w:rsidR="00842917">
        <w:rPr>
          <w:rFonts w:ascii="Arial Nova Light" w:hAnsi="Arial Nova Light"/>
        </w:rPr>
        <w:t xml:space="preserve">5 респондентов; </w:t>
      </w:r>
      <w:r>
        <w:rPr>
          <w:rFonts w:ascii="Arial Nova Light" w:hAnsi="Arial Nova Light"/>
        </w:rPr>
        <w:t xml:space="preserve">например, </w:t>
      </w:r>
      <w:r w:rsidRPr="00056220">
        <w:rPr>
          <w:rFonts w:ascii="Arial Nova Light" w:hAnsi="Arial Nova Light"/>
          <w:i/>
          <w:iCs/>
        </w:rPr>
        <w:t>«Когда занимаюсь [с волонтером], сразу поднимается настроение, иначе грустная»</w:t>
      </w:r>
      <w:r>
        <w:rPr>
          <w:rFonts w:ascii="Arial Nova Light" w:hAnsi="Arial Nova Light"/>
        </w:rPr>
        <w:t>)</w:t>
      </w:r>
      <w:r w:rsidR="00F02F19">
        <w:rPr>
          <w:rFonts w:ascii="Arial Nova Light" w:hAnsi="Arial Nova Light"/>
        </w:rPr>
        <w:t xml:space="preserve">, а также на возможность </w:t>
      </w:r>
      <w:r w:rsidR="00F02F19" w:rsidRPr="00F4761F">
        <w:rPr>
          <w:rFonts w:ascii="Arial Nova Light" w:hAnsi="Arial Nova Light"/>
        </w:rPr>
        <w:t xml:space="preserve">делиться с волонтером тем, что происходит в их </w:t>
      </w:r>
      <w:r w:rsidR="00F02F19" w:rsidRPr="00F4761F">
        <w:rPr>
          <w:rFonts w:ascii="Arial Nova Light" w:hAnsi="Arial Nova Light"/>
        </w:rPr>
        <w:lastRenderedPageBreak/>
        <w:t>жизни: смена места проживания, новый опыт (</w:t>
      </w:r>
      <w:r w:rsidR="00842917">
        <w:rPr>
          <w:rFonts w:ascii="Arial Nova Light" w:hAnsi="Arial Nova Light"/>
        </w:rPr>
        <w:t xml:space="preserve">3 респондента, например </w:t>
      </w:r>
      <w:r w:rsidR="00F02F19" w:rsidRPr="00842917">
        <w:rPr>
          <w:rFonts w:ascii="Arial Nova Light" w:hAnsi="Arial Nova Light"/>
          <w:i/>
          <w:iCs/>
        </w:rPr>
        <w:t>«послал фотографию, как я готовлю»</w:t>
      </w:r>
      <w:r w:rsidR="00F02F19" w:rsidRPr="00F4761F">
        <w:rPr>
          <w:rFonts w:ascii="Arial Nova Light" w:hAnsi="Arial Nova Light"/>
        </w:rPr>
        <w:t>).</w:t>
      </w:r>
    </w:p>
    <w:p w14:paraId="5C17BE28" w14:textId="77777777" w:rsidR="00056220" w:rsidRDefault="00056220" w:rsidP="00056220">
      <w:pPr>
        <w:jc w:val="both"/>
        <w:rPr>
          <w:rFonts w:ascii="Arial Nova Light" w:hAnsi="Arial Nova Light"/>
        </w:rPr>
      </w:pPr>
    </w:p>
    <w:p w14:paraId="7C34E25D" w14:textId="2F2A419B" w:rsidR="00F4761F" w:rsidRPr="00F4761F" w:rsidRDefault="00F4761F" w:rsidP="00F4761F">
      <w:pPr>
        <w:jc w:val="both"/>
        <w:rPr>
          <w:rFonts w:ascii="Arial Nova Light" w:hAnsi="Arial Nova Light"/>
        </w:rPr>
      </w:pPr>
      <w:r w:rsidRPr="00F4761F">
        <w:rPr>
          <w:rFonts w:ascii="Arial Nova Light" w:hAnsi="Arial Nova Light"/>
        </w:rPr>
        <w:t xml:space="preserve">Материальная помощь от волонтеров не воспринимается респондентами как нечто предпочтительное и даже значимое. </w:t>
      </w:r>
      <w:r w:rsidR="00FD4067">
        <w:rPr>
          <w:rFonts w:ascii="Arial Nova Light" w:hAnsi="Arial Nova Light"/>
        </w:rPr>
        <w:t>С</w:t>
      </w:r>
      <w:r w:rsidRPr="00F4761F">
        <w:rPr>
          <w:rFonts w:ascii="Arial Nova Light" w:hAnsi="Arial Nova Light"/>
        </w:rPr>
        <w:t>реди того, что еще не делали вместе с волонтером, но хотели бы в будущем (или видов помощи, которые хотели бы получить в дальнейшем) не называли материальные или денежные подарки; среди уже получаемой помощи почти не назывались подарки, оплата телефона (которые имеют иногда место на практике), так один из респондентов, подробно перечисляя помощь от волонтеров, совместные занятия, вовсе не называет подаренный волонтерами ноутбук (о котором известно интервьюеру от волонтеров). Получаемые подарки были упомянуты всего двумя респондентами</w:t>
      </w:r>
      <w:r w:rsidR="00056220">
        <w:rPr>
          <w:rFonts w:ascii="Arial Nova Light" w:hAnsi="Arial Nova Light"/>
        </w:rPr>
        <w:t xml:space="preserve"> (</w:t>
      </w:r>
      <w:r w:rsidRPr="00056220">
        <w:rPr>
          <w:rFonts w:ascii="Arial Nova Light" w:hAnsi="Arial Nova Light"/>
          <w:i/>
          <w:iCs/>
        </w:rPr>
        <w:t>«Ездили на аттракционы, баловал меня, я ему говорил, чтобы не тратил деньги на меня, на семью чтобы оставил»</w:t>
      </w:r>
      <w:r w:rsidR="00056220">
        <w:rPr>
          <w:rFonts w:ascii="Arial Nova Light" w:hAnsi="Arial Nova Light"/>
        </w:rPr>
        <w:t>)</w:t>
      </w:r>
      <w:r w:rsidRPr="00F4761F">
        <w:rPr>
          <w:rFonts w:ascii="Arial Nova Light" w:hAnsi="Arial Nova Light"/>
        </w:rPr>
        <w:t>.</w:t>
      </w:r>
    </w:p>
    <w:p w14:paraId="13DD117C" w14:textId="77777777" w:rsidR="00F4761F" w:rsidRPr="00F4761F" w:rsidRDefault="00F4761F" w:rsidP="00F4761F">
      <w:pPr>
        <w:jc w:val="both"/>
        <w:rPr>
          <w:rFonts w:ascii="Arial Nova Light" w:hAnsi="Arial Nova Light"/>
        </w:rPr>
      </w:pPr>
    </w:p>
    <w:p w14:paraId="402D105D" w14:textId="681343F5" w:rsidR="00FD4067" w:rsidRPr="00056220" w:rsidRDefault="00FD4067" w:rsidP="00FD4067">
      <w:pPr>
        <w:pStyle w:val="5"/>
        <w:rPr>
          <w:rFonts w:ascii="Arial Nova Light" w:hAnsi="Arial Nova Light"/>
          <w:color w:val="00B050"/>
        </w:rPr>
      </w:pPr>
      <w:r w:rsidRPr="00056220">
        <w:rPr>
          <w:rFonts w:ascii="Arial Nova Light" w:hAnsi="Arial Nova Light"/>
          <w:color w:val="00B050"/>
        </w:rPr>
        <w:t>Чему надо учить волонтеров</w:t>
      </w:r>
    </w:p>
    <w:p w14:paraId="79D2328D" w14:textId="77777777" w:rsidR="00F4761F" w:rsidRPr="00F4761F" w:rsidRDefault="00F4761F" w:rsidP="00F4761F">
      <w:pPr>
        <w:jc w:val="both"/>
        <w:rPr>
          <w:rFonts w:ascii="Arial Nova Light" w:hAnsi="Arial Nova Light"/>
        </w:rPr>
      </w:pPr>
    </w:p>
    <w:p w14:paraId="256BE3B5" w14:textId="3B282780" w:rsidR="00F4761F" w:rsidRPr="00842917" w:rsidRDefault="00F4761F" w:rsidP="00F4761F">
      <w:pPr>
        <w:jc w:val="both"/>
        <w:rPr>
          <w:rFonts w:ascii="Arial Nova Light" w:hAnsi="Arial Nova Light"/>
          <w:i/>
          <w:iCs/>
        </w:rPr>
      </w:pPr>
      <w:r w:rsidRPr="00F4761F">
        <w:rPr>
          <w:rFonts w:ascii="Arial Nova Light" w:hAnsi="Arial Nova Light"/>
        </w:rPr>
        <w:t xml:space="preserve">Теме отношений между волонтером и подопечным респонденты уделяли много внимания и тогда, когда обсуждали возможную программу обучения волонтеров. Участники говорили, что важно учить волонтеров быть гибкими, не давить, уметь общаться – </w:t>
      </w:r>
      <w:r w:rsidR="00056220">
        <w:rPr>
          <w:rFonts w:ascii="Arial Nova Light" w:hAnsi="Arial Nova Light"/>
        </w:rPr>
        <w:t>у них есть</w:t>
      </w:r>
      <w:r w:rsidRPr="00F4761F">
        <w:rPr>
          <w:rFonts w:ascii="Arial Nova Light" w:hAnsi="Arial Nova Light"/>
        </w:rPr>
        <w:t xml:space="preserve"> осознанный запрос на партнерские отношения с волонтером</w:t>
      </w:r>
      <w:r w:rsidR="00842917">
        <w:rPr>
          <w:rFonts w:ascii="Arial Nova Light" w:hAnsi="Arial Nova Light"/>
        </w:rPr>
        <w:t xml:space="preserve">, например: </w:t>
      </w:r>
      <w:r w:rsidRPr="00842917">
        <w:rPr>
          <w:rFonts w:ascii="Arial Nova Light" w:hAnsi="Arial Nova Light"/>
          <w:i/>
          <w:iCs/>
        </w:rPr>
        <w:t xml:space="preserve">«Волонтеру не нужно быть </w:t>
      </w:r>
      <w:proofErr w:type="spellStart"/>
      <w:r w:rsidRPr="00842917">
        <w:rPr>
          <w:rFonts w:ascii="Arial Nova Light" w:hAnsi="Arial Nova Light"/>
          <w:i/>
          <w:iCs/>
        </w:rPr>
        <w:t>гиперинициативным</w:t>
      </w:r>
      <w:proofErr w:type="spellEnd"/>
      <w:r w:rsidRPr="00842917">
        <w:rPr>
          <w:rFonts w:ascii="Arial Nova Light" w:hAnsi="Arial Nova Light"/>
          <w:i/>
          <w:iCs/>
        </w:rPr>
        <w:t>, нужно уметь прислушиваться к мнению ребенка».</w:t>
      </w:r>
    </w:p>
    <w:p w14:paraId="61691064" w14:textId="08C7F710" w:rsidR="00363EB9" w:rsidRDefault="00363EB9" w:rsidP="00F4761F">
      <w:pPr>
        <w:jc w:val="both"/>
        <w:rPr>
          <w:rFonts w:ascii="Arial Nova Light" w:hAnsi="Arial Nova Light"/>
        </w:rPr>
      </w:pPr>
    </w:p>
    <w:p w14:paraId="7A6FA607" w14:textId="77777777" w:rsidR="00842917" w:rsidRPr="00F4761F" w:rsidRDefault="00842917" w:rsidP="00842917">
      <w:pPr>
        <w:jc w:val="both"/>
        <w:rPr>
          <w:rFonts w:ascii="Arial Nova Light" w:hAnsi="Arial Nova Light"/>
        </w:rPr>
      </w:pPr>
      <w:r w:rsidRPr="00F4761F">
        <w:rPr>
          <w:rFonts w:ascii="Arial Nova Light" w:hAnsi="Arial Nova Light"/>
        </w:rPr>
        <w:t xml:space="preserve">На этот запрос указывает также то, что среди немногочисленных негативных отзывов о волонтерах (не своих) </w:t>
      </w:r>
      <w:r>
        <w:rPr>
          <w:rFonts w:ascii="Arial Nova Light" w:hAnsi="Arial Nova Light"/>
        </w:rPr>
        <w:t xml:space="preserve">двое </w:t>
      </w:r>
      <w:r w:rsidRPr="00F4761F">
        <w:rPr>
          <w:rFonts w:ascii="Arial Nova Light" w:hAnsi="Arial Nova Light"/>
        </w:rPr>
        <w:t>респондент</w:t>
      </w:r>
      <w:r>
        <w:rPr>
          <w:rFonts w:ascii="Arial Nova Light" w:hAnsi="Arial Nova Light"/>
        </w:rPr>
        <w:t>ов</w:t>
      </w:r>
      <w:r w:rsidRPr="00F4761F">
        <w:rPr>
          <w:rFonts w:ascii="Arial Nova Light" w:hAnsi="Arial Nova Light"/>
        </w:rPr>
        <w:t xml:space="preserve"> отме</w:t>
      </w:r>
      <w:r>
        <w:rPr>
          <w:rFonts w:ascii="Arial Nova Light" w:hAnsi="Arial Nova Light"/>
        </w:rPr>
        <w:t>тили</w:t>
      </w:r>
      <w:r w:rsidRPr="00F4761F">
        <w:rPr>
          <w:rFonts w:ascii="Arial Nova Light" w:hAnsi="Arial Nova Light"/>
        </w:rPr>
        <w:t xml:space="preserve"> раздражающую их манеру общения, которую можно назвать </w:t>
      </w:r>
      <w:proofErr w:type="spellStart"/>
      <w:r w:rsidRPr="00F4761F">
        <w:rPr>
          <w:rFonts w:ascii="Arial Nova Light" w:hAnsi="Arial Nova Light"/>
        </w:rPr>
        <w:t>непартнерской</w:t>
      </w:r>
      <w:proofErr w:type="spellEnd"/>
      <w:r w:rsidRPr="00F4761F">
        <w:rPr>
          <w:rFonts w:ascii="Arial Nova Light" w:hAnsi="Arial Nova Light"/>
        </w:rPr>
        <w:t xml:space="preserve"> (высокомерие, неестественность</w:t>
      </w:r>
      <w:r w:rsidRPr="00B940E0">
        <w:rPr>
          <w:rFonts w:ascii="Arial Nova Light" w:hAnsi="Arial Nova Light"/>
        </w:rPr>
        <w:t>)</w:t>
      </w:r>
      <w:r>
        <w:rPr>
          <w:rFonts w:ascii="Arial Nova Light" w:hAnsi="Arial Nova Light"/>
        </w:rPr>
        <w:t xml:space="preserve">. </w:t>
      </w:r>
    </w:p>
    <w:p w14:paraId="28416097" w14:textId="77777777" w:rsidR="00842917" w:rsidRPr="00F4761F" w:rsidRDefault="00842917" w:rsidP="00842917">
      <w:pPr>
        <w:jc w:val="both"/>
        <w:rPr>
          <w:rFonts w:ascii="Arial Nova Light" w:hAnsi="Arial Nova Light"/>
        </w:rPr>
      </w:pPr>
    </w:p>
    <w:p w14:paraId="59CED7E0" w14:textId="16A6BA53" w:rsidR="00F4761F" w:rsidRDefault="00F4761F" w:rsidP="00F4761F">
      <w:pPr>
        <w:jc w:val="both"/>
        <w:rPr>
          <w:rFonts w:ascii="Arial Nova Light" w:hAnsi="Arial Nova Light"/>
        </w:rPr>
      </w:pPr>
      <w:r w:rsidRPr="00F4761F">
        <w:rPr>
          <w:rFonts w:ascii="Arial Nova Light" w:hAnsi="Arial Nova Light"/>
        </w:rPr>
        <w:t xml:space="preserve">Вопрос о том, чему обучать волонтеров, оказался трудным для респондентов, имеющих интеллектуальные ограничения: им было сложно разграничить то, что волонтеры делают с ними и то, чему учат самих волонтеров, поэтому они предлагали обучать волонтеров тому, чем волонтеры занимаются с ними (лепить, считать деньги…). </w:t>
      </w:r>
    </w:p>
    <w:p w14:paraId="1546CE82" w14:textId="77777777" w:rsidR="00363EB9" w:rsidRPr="00F4761F" w:rsidRDefault="00363EB9" w:rsidP="00F4761F">
      <w:pPr>
        <w:jc w:val="both"/>
        <w:rPr>
          <w:rFonts w:ascii="Arial Nova Light" w:hAnsi="Arial Nova Light"/>
        </w:rPr>
      </w:pPr>
    </w:p>
    <w:p w14:paraId="1C2AE1DB" w14:textId="749B147A" w:rsidR="00FE52CA" w:rsidRPr="00842917" w:rsidRDefault="00FE52CA" w:rsidP="00FE52CA">
      <w:pPr>
        <w:pStyle w:val="5"/>
        <w:rPr>
          <w:rFonts w:ascii="Arial Nova Light" w:hAnsi="Arial Nova Light"/>
          <w:color w:val="00B050"/>
        </w:rPr>
      </w:pPr>
      <w:r w:rsidRPr="00842917">
        <w:rPr>
          <w:rFonts w:ascii="Arial Nova Light" w:hAnsi="Arial Nova Light"/>
          <w:color w:val="00B050"/>
        </w:rPr>
        <w:t>Что волонтеры могли бы сделать лучше</w:t>
      </w:r>
    </w:p>
    <w:p w14:paraId="7E1CBDD5" w14:textId="77777777" w:rsidR="00FE52CA" w:rsidRPr="00F4761F" w:rsidRDefault="00FE52CA" w:rsidP="00F4761F">
      <w:pPr>
        <w:jc w:val="both"/>
        <w:rPr>
          <w:rFonts w:ascii="Arial Nova Light" w:hAnsi="Arial Nova Light"/>
        </w:rPr>
      </w:pPr>
    </w:p>
    <w:p w14:paraId="48A62DCF" w14:textId="492857E1" w:rsidR="00F02F19" w:rsidRDefault="00F4761F" w:rsidP="00F4761F">
      <w:pPr>
        <w:jc w:val="both"/>
        <w:rPr>
          <w:rFonts w:ascii="Arial Nova Light" w:hAnsi="Arial Nova Light"/>
        </w:rPr>
      </w:pPr>
      <w:r w:rsidRPr="00F4761F">
        <w:rPr>
          <w:rFonts w:ascii="Arial Nova Light" w:hAnsi="Arial Nova Light"/>
        </w:rPr>
        <w:t>Интересно, что, респонденты затруднялись прямо ответить на вопрос «Что волонтеры могли бы сделать лучше?»</w:t>
      </w:r>
      <w:r w:rsidR="00842917">
        <w:rPr>
          <w:rFonts w:ascii="Arial Nova Light" w:hAnsi="Arial Nova Light"/>
        </w:rPr>
        <w:t xml:space="preserve"> </w:t>
      </w:r>
      <w:r w:rsidR="00842917" w:rsidRPr="00F4761F">
        <w:rPr>
          <w:rFonts w:ascii="Arial Nova Light" w:hAnsi="Arial Nova Light"/>
        </w:rPr>
        <w:t>–</w:t>
      </w:r>
      <w:r w:rsidRPr="00F4761F">
        <w:rPr>
          <w:rFonts w:ascii="Arial Nova Light" w:hAnsi="Arial Nova Light"/>
        </w:rPr>
        <w:t xml:space="preserve"> ответы были вариациями «не знаю, мне все нравится»</w:t>
      </w:r>
      <w:r w:rsidR="00842917">
        <w:rPr>
          <w:rFonts w:ascii="Arial Nova Light" w:hAnsi="Arial Nova Light"/>
        </w:rPr>
        <w:t xml:space="preserve"> </w:t>
      </w:r>
      <w:r w:rsidR="00842917" w:rsidRPr="00F4761F">
        <w:rPr>
          <w:rFonts w:ascii="Arial Nova Light" w:hAnsi="Arial Nova Light"/>
        </w:rPr>
        <w:t>–</w:t>
      </w:r>
      <w:r w:rsidR="00842917">
        <w:rPr>
          <w:rFonts w:ascii="Arial Nova Light" w:hAnsi="Arial Nova Light"/>
        </w:rPr>
        <w:t>о</w:t>
      </w:r>
      <w:r w:rsidR="00F02F19">
        <w:rPr>
          <w:rFonts w:ascii="Arial Nova Light" w:hAnsi="Arial Nova Light"/>
        </w:rPr>
        <w:t>днако они смогли сформулировать свои пожелания «от противного».</w:t>
      </w:r>
    </w:p>
    <w:p w14:paraId="4B4BD7FA" w14:textId="77777777" w:rsidR="00F02F19" w:rsidRDefault="00F02F19" w:rsidP="00F4761F">
      <w:pPr>
        <w:jc w:val="both"/>
        <w:rPr>
          <w:rFonts w:ascii="Arial Nova Light" w:hAnsi="Arial Nova Light"/>
        </w:rPr>
      </w:pPr>
    </w:p>
    <w:p w14:paraId="1DB75A71" w14:textId="144ED9BD" w:rsidR="00F02F19" w:rsidRDefault="00F02F19" w:rsidP="00F02F19">
      <w:pPr>
        <w:jc w:val="both"/>
        <w:rPr>
          <w:rFonts w:ascii="Arial Nova Light" w:hAnsi="Arial Nova Light"/>
        </w:rPr>
      </w:pPr>
      <w:r>
        <w:rPr>
          <w:rFonts w:ascii="Arial Nova Light" w:hAnsi="Arial Nova Light"/>
        </w:rPr>
        <w:t>Д</w:t>
      </w:r>
      <w:r w:rsidR="00F4761F" w:rsidRPr="00F4761F">
        <w:rPr>
          <w:rFonts w:ascii="Arial Nova Light" w:hAnsi="Arial Nova Light"/>
        </w:rPr>
        <w:t>ва респондента в интервью пожаловались, что хотели бы чаще видеть своих волонтеров</w:t>
      </w:r>
      <w:r>
        <w:rPr>
          <w:rFonts w:ascii="Arial Nova Light" w:hAnsi="Arial Nova Light"/>
        </w:rPr>
        <w:t>. О</w:t>
      </w:r>
      <w:r w:rsidRPr="00F4761F">
        <w:rPr>
          <w:rFonts w:ascii="Arial Nova Light" w:hAnsi="Arial Nova Light"/>
        </w:rPr>
        <w:t>ни связывали такое поведение волонтера с его большой нагрузкой на работе и в семье, высказывали понимание и уважение к его делам, хотя не скрывали своего расстройства.</w:t>
      </w:r>
    </w:p>
    <w:p w14:paraId="3003DD03" w14:textId="77777777" w:rsidR="00F02F19" w:rsidRDefault="00F02F19" w:rsidP="00F02F19">
      <w:pPr>
        <w:jc w:val="both"/>
        <w:rPr>
          <w:rFonts w:ascii="Arial Nova Light" w:hAnsi="Arial Nova Light"/>
        </w:rPr>
      </w:pPr>
    </w:p>
    <w:p w14:paraId="089B40B1" w14:textId="2ACB2F82" w:rsidR="00FE52CA" w:rsidRDefault="00F02F19" w:rsidP="00F4761F">
      <w:pPr>
        <w:jc w:val="both"/>
        <w:rPr>
          <w:rFonts w:ascii="Arial Nova Light" w:hAnsi="Arial Nova Light"/>
        </w:rPr>
      </w:pPr>
      <w:r>
        <w:rPr>
          <w:rFonts w:ascii="Arial Nova Light" w:hAnsi="Arial Nova Light"/>
        </w:rPr>
        <w:t>О</w:t>
      </w:r>
      <w:r w:rsidR="00F4761F" w:rsidRPr="00F4761F">
        <w:rPr>
          <w:rFonts w:ascii="Arial Nova Light" w:hAnsi="Arial Nova Light"/>
        </w:rPr>
        <w:t xml:space="preserve">дна респондентка сказала: </w:t>
      </w:r>
      <w:r w:rsidR="00F4761F" w:rsidRPr="00B5183A">
        <w:rPr>
          <w:rFonts w:ascii="Arial Nova Light" w:hAnsi="Arial Nova Light"/>
          <w:i/>
          <w:iCs/>
        </w:rPr>
        <w:t>«Не хочу ходить туда, где уже была, говорю тогда "давай пойдём в другое место"»</w:t>
      </w:r>
      <w:r w:rsidR="00B5183A">
        <w:rPr>
          <w:rFonts w:ascii="Arial Nova Light" w:hAnsi="Arial Nova Light"/>
        </w:rPr>
        <w:t>,</w:t>
      </w:r>
      <w:r w:rsidR="00F4761F" w:rsidRPr="00F4761F">
        <w:rPr>
          <w:rFonts w:ascii="Arial Nova Light" w:hAnsi="Arial Nova Light"/>
        </w:rPr>
        <w:t xml:space="preserve"> показав тем самым, что ей не все равно, чем заниматься с волонтером и что некоторые варианты совместного времяпрепровождения могут вызвать негативную реакцию. </w:t>
      </w:r>
    </w:p>
    <w:p w14:paraId="36411BFF" w14:textId="7A3B0AE8" w:rsidR="00363EB9" w:rsidRDefault="00363EB9" w:rsidP="00F4761F">
      <w:pPr>
        <w:jc w:val="both"/>
        <w:rPr>
          <w:rFonts w:ascii="Arial Nova Light" w:hAnsi="Arial Nova Light"/>
        </w:rPr>
      </w:pPr>
    </w:p>
    <w:p w14:paraId="18232B3A" w14:textId="36F043E0" w:rsidR="00363EB9" w:rsidRDefault="00363EB9" w:rsidP="00363EB9">
      <w:pPr>
        <w:jc w:val="both"/>
        <w:rPr>
          <w:rFonts w:ascii="Arial Nova Light" w:hAnsi="Arial Nova Light"/>
        </w:rPr>
      </w:pPr>
      <w:r w:rsidRPr="00F4761F">
        <w:rPr>
          <w:rFonts w:ascii="Arial Nova Light" w:hAnsi="Arial Nova Light"/>
        </w:rPr>
        <w:lastRenderedPageBreak/>
        <w:t>Одна из респондентов явно негативно отзывалась о волонтере другой воспитанницы в связи с инцидентом, когда волонтер покупал девочке табак, респондент одобрительно отзывалась о том, что после огласки волонтер был отстранен. Можно предположить, что от волонтера не ждут соучастия на равных с подростками в явно осуждаемых взрослыми делах, волонтер воспринимается как носитель «правильного» поведения, не попустительствующий в хулиганстве.</w:t>
      </w:r>
    </w:p>
    <w:p w14:paraId="183E0C04" w14:textId="77777777" w:rsidR="00363EB9" w:rsidRPr="00F4761F" w:rsidRDefault="00363EB9" w:rsidP="00363EB9">
      <w:pPr>
        <w:jc w:val="both"/>
        <w:rPr>
          <w:rFonts w:ascii="Arial Nova Light" w:hAnsi="Arial Nova Light"/>
        </w:rPr>
      </w:pPr>
    </w:p>
    <w:p w14:paraId="5529966E" w14:textId="5FCC1642" w:rsidR="00657C76" w:rsidRDefault="00657C76" w:rsidP="00657C76">
      <w:pPr>
        <w:jc w:val="both"/>
        <w:rPr>
          <w:rFonts w:ascii="Arial Nova Light" w:hAnsi="Arial Nova Light"/>
        </w:rPr>
      </w:pPr>
      <w:r>
        <w:rPr>
          <w:rFonts w:ascii="Arial Nova Light" w:hAnsi="Arial Nova Light"/>
        </w:rPr>
        <w:t>Еще одна</w:t>
      </w:r>
      <w:r w:rsidRPr="00F4761F">
        <w:rPr>
          <w:rFonts w:ascii="Arial Nova Light" w:hAnsi="Arial Nova Light"/>
        </w:rPr>
        <w:t xml:space="preserve"> респондентк</w:t>
      </w:r>
      <w:r>
        <w:rPr>
          <w:rFonts w:ascii="Arial Nova Light" w:hAnsi="Arial Nova Light"/>
        </w:rPr>
        <w:t>а</w:t>
      </w:r>
      <w:r w:rsidRPr="00F4761F">
        <w:rPr>
          <w:rFonts w:ascii="Arial Nova Light" w:hAnsi="Arial Nova Light"/>
        </w:rPr>
        <w:t xml:space="preserve"> упомянула, что встречала у чужих волонтеров поведение, которое ей не понравилось, но не захотела говорить об этом подробнее. </w:t>
      </w:r>
    </w:p>
    <w:p w14:paraId="16B91364" w14:textId="77777777" w:rsidR="00657C76" w:rsidRPr="00F4761F" w:rsidRDefault="00657C76" w:rsidP="00363EB9">
      <w:pPr>
        <w:jc w:val="both"/>
        <w:rPr>
          <w:rFonts w:ascii="Arial Nova Light" w:hAnsi="Arial Nova Light"/>
        </w:rPr>
      </w:pPr>
    </w:p>
    <w:p w14:paraId="76D13936" w14:textId="3BEB7FD4" w:rsidR="00FD4067" w:rsidRPr="00657C76" w:rsidRDefault="00657C76" w:rsidP="00657C76">
      <w:pPr>
        <w:pStyle w:val="5"/>
        <w:rPr>
          <w:rFonts w:ascii="Arial Nova Light" w:hAnsi="Arial Nova Light"/>
          <w:color w:val="00B050"/>
        </w:rPr>
      </w:pPr>
      <w:r w:rsidRPr="00657C76">
        <w:rPr>
          <w:rFonts w:ascii="Arial Nova Light" w:hAnsi="Arial Nova Light"/>
          <w:color w:val="00B050"/>
        </w:rPr>
        <w:t>Чем еще хотели бы заняться с волонтерами</w:t>
      </w:r>
    </w:p>
    <w:p w14:paraId="5B8EE68D" w14:textId="77777777" w:rsidR="00FD4067" w:rsidRDefault="00FD4067" w:rsidP="00F4761F">
      <w:pPr>
        <w:jc w:val="both"/>
        <w:rPr>
          <w:rFonts w:ascii="Arial Nova Light" w:hAnsi="Arial Nova Light"/>
        </w:rPr>
      </w:pPr>
    </w:p>
    <w:p w14:paraId="0A619E95" w14:textId="5A897920" w:rsidR="00F4761F" w:rsidRDefault="00F4761F" w:rsidP="00F4761F">
      <w:pPr>
        <w:jc w:val="both"/>
        <w:rPr>
          <w:rFonts w:ascii="Arial Nova Light" w:hAnsi="Arial Nova Light"/>
        </w:rPr>
      </w:pPr>
      <w:r w:rsidRPr="00F4761F">
        <w:rPr>
          <w:rFonts w:ascii="Arial Nova Light" w:hAnsi="Arial Nova Light"/>
        </w:rPr>
        <w:t>Отвечая на вопрос, что пока не делали с волонтером, но хотели бы, респонденты, как правило, называли варианты, близкие к тому, что уже делают с волонтером (новые поделки, поездки в новые места – 5 респондентов), иногда был запрос на большую близость (знакомство с семьей волонтера – 1 респондент), большую помощь в развитии самостоятельности (7 респондентов), поездки в другие города и страны (3 респондента) – т.е., выход на некоторый новый уровень в общении и совместных занятиях. 11 респондентов не смогли назвать что-то, что хотели бы делать вместе с волонтером в дополнение к тому, что делают уже.</w:t>
      </w:r>
    </w:p>
    <w:p w14:paraId="6F0C9402" w14:textId="77777777" w:rsidR="000361AB" w:rsidRPr="00F4761F" w:rsidRDefault="000361AB" w:rsidP="00F4761F">
      <w:pPr>
        <w:jc w:val="both"/>
        <w:rPr>
          <w:rFonts w:ascii="Arial Nova Light" w:hAnsi="Arial Nova Light"/>
        </w:rPr>
      </w:pPr>
    </w:p>
    <w:p w14:paraId="72E04F46" w14:textId="4E0FE137" w:rsidR="00F4761F" w:rsidRPr="00A07CF5" w:rsidRDefault="00BD41CE" w:rsidP="00F4761F">
      <w:pPr>
        <w:jc w:val="both"/>
        <w:rPr>
          <w:rFonts w:ascii="Arial Nova Light" w:hAnsi="Arial Nova Light"/>
          <w:b/>
          <w:bCs/>
        </w:rPr>
      </w:pPr>
      <w:r w:rsidRPr="00A07CF5">
        <w:rPr>
          <w:rFonts w:ascii="Arial Nova Light" w:hAnsi="Arial Nova Light"/>
          <w:b/>
          <w:bCs/>
        </w:rPr>
        <w:t xml:space="preserve">Подростки и молодые люди </w:t>
      </w:r>
      <w:r w:rsidR="00F4761F" w:rsidRPr="00A07CF5">
        <w:rPr>
          <w:rFonts w:ascii="Arial Nova Light" w:hAnsi="Arial Nova Light"/>
          <w:b/>
          <w:bCs/>
        </w:rPr>
        <w:t>удовлетворен</w:t>
      </w:r>
      <w:r w:rsidRPr="00A07CF5">
        <w:rPr>
          <w:rFonts w:ascii="Arial Nova Light" w:hAnsi="Arial Nova Light"/>
          <w:b/>
          <w:bCs/>
        </w:rPr>
        <w:t>ы</w:t>
      </w:r>
      <w:r w:rsidR="00F4761F" w:rsidRPr="00A07CF5">
        <w:rPr>
          <w:rFonts w:ascii="Arial Nova Light" w:hAnsi="Arial Nova Light"/>
          <w:b/>
          <w:bCs/>
        </w:rPr>
        <w:t xml:space="preserve"> опытом общения с волонтерами</w:t>
      </w:r>
      <w:r w:rsidRPr="00A07CF5">
        <w:rPr>
          <w:rFonts w:ascii="Arial Nova Light" w:hAnsi="Arial Nova Light"/>
          <w:b/>
          <w:bCs/>
        </w:rPr>
        <w:t xml:space="preserve">: </w:t>
      </w:r>
      <w:r w:rsidR="00F4761F" w:rsidRPr="00A07CF5">
        <w:rPr>
          <w:rFonts w:ascii="Arial Nova Light" w:hAnsi="Arial Nova Light"/>
          <w:b/>
          <w:bCs/>
        </w:rPr>
        <w:t>как качеством отношений, так и содержанием деятельности</w:t>
      </w:r>
      <w:r w:rsidRPr="00A07CF5">
        <w:rPr>
          <w:rFonts w:ascii="Arial Nova Light" w:hAnsi="Arial Nova Light"/>
          <w:b/>
          <w:bCs/>
        </w:rPr>
        <w:t xml:space="preserve">. </w:t>
      </w:r>
      <w:r w:rsidR="00F4761F" w:rsidRPr="00A07CF5">
        <w:rPr>
          <w:rFonts w:ascii="Arial Nova Light" w:hAnsi="Arial Nova Light"/>
          <w:b/>
          <w:bCs/>
        </w:rPr>
        <w:t>Материальные подарки имеют незначительную ценность.</w:t>
      </w:r>
      <w:r w:rsidRPr="00A07CF5">
        <w:rPr>
          <w:rFonts w:ascii="Arial Nova Light" w:hAnsi="Arial Nova Light"/>
          <w:b/>
          <w:bCs/>
        </w:rPr>
        <w:t xml:space="preserve"> </w:t>
      </w:r>
      <w:r w:rsidR="00F4761F" w:rsidRPr="00A07CF5">
        <w:rPr>
          <w:rFonts w:ascii="Arial Nova Light" w:hAnsi="Arial Nova Light"/>
          <w:b/>
          <w:bCs/>
        </w:rPr>
        <w:t>Особой ценностью обладают помощь в развитии самостоятельности и решении проблем, новые впечатления, эмоциональная поддержка, возможность обратиться за советом, общение как таковое.</w:t>
      </w:r>
      <w:r w:rsidRPr="00A07CF5">
        <w:rPr>
          <w:rFonts w:ascii="Arial Nova Light" w:hAnsi="Arial Nova Light"/>
          <w:b/>
          <w:bCs/>
        </w:rPr>
        <w:t xml:space="preserve"> Подопечные </w:t>
      </w:r>
      <w:r w:rsidR="00F4761F" w:rsidRPr="00A07CF5">
        <w:rPr>
          <w:rFonts w:ascii="Arial Nova Light" w:hAnsi="Arial Nova Light"/>
          <w:b/>
          <w:bCs/>
        </w:rPr>
        <w:t xml:space="preserve">ценят </w:t>
      </w:r>
      <w:r w:rsidRPr="00A07CF5">
        <w:rPr>
          <w:rFonts w:ascii="Arial Nova Light" w:hAnsi="Arial Nova Light"/>
          <w:b/>
          <w:bCs/>
        </w:rPr>
        <w:t xml:space="preserve">равные, </w:t>
      </w:r>
      <w:r w:rsidR="00F4761F" w:rsidRPr="00A07CF5">
        <w:rPr>
          <w:rFonts w:ascii="Arial Nova Light" w:hAnsi="Arial Nova Light"/>
          <w:b/>
          <w:bCs/>
        </w:rPr>
        <w:t>партнерские отношения с волонтерами</w:t>
      </w:r>
      <w:r w:rsidRPr="00A07CF5">
        <w:rPr>
          <w:rFonts w:ascii="Arial Nova Light" w:hAnsi="Arial Nova Light"/>
          <w:b/>
          <w:bCs/>
        </w:rPr>
        <w:t xml:space="preserve"> и</w:t>
      </w:r>
      <w:r w:rsidR="00F4761F" w:rsidRPr="00A07CF5">
        <w:rPr>
          <w:rFonts w:ascii="Arial Nova Light" w:hAnsi="Arial Nova Light"/>
          <w:b/>
          <w:bCs/>
        </w:rPr>
        <w:t xml:space="preserve"> негативно относятся к другим стилям общения.</w:t>
      </w:r>
    </w:p>
    <w:p w14:paraId="36FFDEC0" w14:textId="77777777" w:rsidR="000361AB" w:rsidRPr="00A07CF5" w:rsidRDefault="000361AB" w:rsidP="00F4761F">
      <w:pPr>
        <w:jc w:val="both"/>
        <w:rPr>
          <w:rFonts w:ascii="Arial Nova Light" w:hAnsi="Arial Nova Light"/>
          <w:b/>
          <w:bCs/>
        </w:rPr>
      </w:pPr>
    </w:p>
    <w:p w14:paraId="224E1955" w14:textId="1CC5EBED" w:rsidR="00F4761F" w:rsidRPr="00B5183A" w:rsidRDefault="00F4761F" w:rsidP="00F4761F">
      <w:pPr>
        <w:jc w:val="both"/>
        <w:rPr>
          <w:rFonts w:ascii="Arial Nova Light" w:hAnsi="Arial Nova Light"/>
          <w:b/>
          <w:bCs/>
        </w:rPr>
      </w:pPr>
      <w:r w:rsidRPr="00B5183A">
        <w:rPr>
          <w:rFonts w:ascii="Arial Nova Light" w:hAnsi="Arial Nova Light"/>
          <w:b/>
          <w:bCs/>
        </w:rPr>
        <w:t xml:space="preserve">Эти выводы важны для подготовки новых волонтеров и для их сопровождения. Например, нередко у волонтеров есть тревога, что для подопечных мало ценности в </w:t>
      </w:r>
      <w:r w:rsidR="00BD41CE">
        <w:rPr>
          <w:rFonts w:ascii="Arial Nova Light" w:hAnsi="Arial Nova Light"/>
          <w:b/>
          <w:bCs/>
        </w:rPr>
        <w:t>«просто»</w:t>
      </w:r>
      <w:r w:rsidRPr="00B5183A">
        <w:rPr>
          <w:rFonts w:ascii="Arial Nova Light" w:hAnsi="Arial Nova Light"/>
          <w:b/>
          <w:bCs/>
        </w:rPr>
        <w:t xml:space="preserve"> общении с ними</w:t>
      </w:r>
      <w:r w:rsidR="00B43022">
        <w:rPr>
          <w:rFonts w:ascii="Arial Nova Light" w:hAnsi="Arial Nova Light"/>
          <w:b/>
          <w:bCs/>
        </w:rPr>
        <w:t xml:space="preserve"> или</w:t>
      </w:r>
      <w:r w:rsidRPr="00B5183A">
        <w:rPr>
          <w:rFonts w:ascii="Arial Nova Light" w:hAnsi="Arial Nova Light"/>
          <w:b/>
          <w:bCs/>
        </w:rPr>
        <w:t xml:space="preserve"> что отказ в материальной помощи будет воспринят подопечным крайне негативно и разрушит их отношения. </w:t>
      </w:r>
      <w:r w:rsidR="00B43022">
        <w:rPr>
          <w:rFonts w:ascii="Arial Nova Light" w:hAnsi="Arial Nova Light"/>
          <w:b/>
          <w:bCs/>
        </w:rPr>
        <w:t>Проведенные и</w:t>
      </w:r>
      <w:r w:rsidRPr="00B5183A">
        <w:rPr>
          <w:rFonts w:ascii="Arial Nova Light" w:hAnsi="Arial Nova Light"/>
          <w:b/>
          <w:bCs/>
        </w:rPr>
        <w:t xml:space="preserve">нтервью </w:t>
      </w:r>
      <w:r w:rsidR="00B43022">
        <w:rPr>
          <w:rFonts w:ascii="Arial Nova Light" w:hAnsi="Arial Nova Light"/>
          <w:b/>
          <w:bCs/>
        </w:rPr>
        <w:t>дают</w:t>
      </w:r>
      <w:r w:rsidRPr="00B5183A">
        <w:rPr>
          <w:rFonts w:ascii="Arial Nova Light" w:hAnsi="Arial Nova Light"/>
          <w:b/>
          <w:bCs/>
        </w:rPr>
        <w:t xml:space="preserve"> </w:t>
      </w:r>
      <w:r w:rsidR="00B43022">
        <w:rPr>
          <w:rFonts w:ascii="Arial Nova Light" w:hAnsi="Arial Nova Light"/>
          <w:b/>
          <w:bCs/>
        </w:rPr>
        <w:t xml:space="preserve">дополнительные </w:t>
      </w:r>
      <w:r w:rsidRPr="00B5183A">
        <w:rPr>
          <w:rFonts w:ascii="Arial Nova Light" w:hAnsi="Arial Nova Light"/>
          <w:b/>
          <w:bCs/>
        </w:rPr>
        <w:t>аргумент</w:t>
      </w:r>
      <w:r w:rsidR="00B43022">
        <w:rPr>
          <w:rFonts w:ascii="Arial Nova Light" w:hAnsi="Arial Nova Light"/>
          <w:b/>
          <w:bCs/>
        </w:rPr>
        <w:t>ы</w:t>
      </w:r>
      <w:r w:rsidRPr="00B5183A">
        <w:rPr>
          <w:rFonts w:ascii="Arial Nova Light" w:hAnsi="Arial Nova Light"/>
          <w:b/>
          <w:bCs/>
        </w:rPr>
        <w:t xml:space="preserve"> </w:t>
      </w:r>
      <w:r w:rsidR="00B43022">
        <w:rPr>
          <w:rFonts w:ascii="Arial Nova Light" w:hAnsi="Arial Nova Light"/>
          <w:b/>
          <w:bCs/>
        </w:rPr>
        <w:t>о</w:t>
      </w:r>
      <w:r w:rsidRPr="00B5183A">
        <w:rPr>
          <w:rFonts w:ascii="Arial Nova Light" w:hAnsi="Arial Nova Light"/>
          <w:b/>
          <w:bCs/>
        </w:rPr>
        <w:t xml:space="preserve"> важност</w:t>
      </w:r>
      <w:r w:rsidR="00B43022">
        <w:rPr>
          <w:rFonts w:ascii="Arial Nova Light" w:hAnsi="Arial Nova Light"/>
          <w:b/>
          <w:bCs/>
        </w:rPr>
        <w:t>и</w:t>
      </w:r>
      <w:r w:rsidRPr="00B5183A">
        <w:rPr>
          <w:rFonts w:ascii="Arial Nova Light" w:hAnsi="Arial Nova Light"/>
          <w:b/>
          <w:bCs/>
        </w:rPr>
        <w:t xml:space="preserve"> партнерск</w:t>
      </w:r>
      <w:r w:rsidR="00B43022">
        <w:rPr>
          <w:rFonts w:ascii="Arial Nova Light" w:hAnsi="Arial Nova Light"/>
          <w:b/>
          <w:bCs/>
        </w:rPr>
        <w:t>ой</w:t>
      </w:r>
      <w:r w:rsidRPr="00B5183A">
        <w:rPr>
          <w:rFonts w:ascii="Arial Nova Light" w:hAnsi="Arial Nova Light"/>
          <w:b/>
          <w:bCs/>
        </w:rPr>
        <w:t xml:space="preserve"> </w:t>
      </w:r>
      <w:r w:rsidR="00B43022">
        <w:rPr>
          <w:rFonts w:ascii="Arial Nova Light" w:hAnsi="Arial Nova Light"/>
          <w:b/>
          <w:bCs/>
        </w:rPr>
        <w:t xml:space="preserve">позиции в </w:t>
      </w:r>
      <w:r w:rsidRPr="00B5183A">
        <w:rPr>
          <w:rFonts w:ascii="Arial Nova Light" w:hAnsi="Arial Nova Light"/>
          <w:b/>
          <w:bCs/>
        </w:rPr>
        <w:t>отношени</w:t>
      </w:r>
      <w:r w:rsidR="00B43022">
        <w:rPr>
          <w:rFonts w:ascii="Arial Nova Light" w:hAnsi="Arial Nova Light"/>
          <w:b/>
          <w:bCs/>
        </w:rPr>
        <w:t>ях</w:t>
      </w:r>
      <w:r w:rsidRPr="00B5183A">
        <w:rPr>
          <w:rFonts w:ascii="Arial Nova Light" w:hAnsi="Arial Nova Light"/>
          <w:b/>
          <w:bCs/>
        </w:rPr>
        <w:t xml:space="preserve"> с подопечными и регулярного и длительного общения. </w:t>
      </w:r>
    </w:p>
    <w:p w14:paraId="0724EF32" w14:textId="11112A3E" w:rsidR="000361AB" w:rsidRDefault="000361AB">
      <w:pPr>
        <w:rPr>
          <w:rFonts w:ascii="Arial Nova Light" w:hAnsi="Arial Nova Light"/>
        </w:rPr>
      </w:pPr>
      <w:r>
        <w:rPr>
          <w:rFonts w:ascii="Arial Nova Light" w:hAnsi="Arial Nova Light"/>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5"/>
        <w:gridCol w:w="4675"/>
      </w:tblGrid>
      <w:tr w:rsidR="000361AB" w:rsidRPr="00016443" w14:paraId="5ED3A052" w14:textId="77777777" w:rsidTr="00C44BD4">
        <w:trPr>
          <w:trHeight w:val="1576"/>
        </w:trPr>
        <w:tc>
          <w:tcPr>
            <w:tcW w:w="9350" w:type="dxa"/>
            <w:gridSpan w:val="2"/>
          </w:tcPr>
          <w:p w14:paraId="5D65281E" w14:textId="77777777" w:rsidR="000361AB" w:rsidRDefault="000361AB" w:rsidP="00C44BD4">
            <w:pPr>
              <w:pStyle w:val="3"/>
            </w:pPr>
            <w:r>
              <w:lastRenderedPageBreak/>
              <w:t xml:space="preserve">ПРОГРАММА </w:t>
            </w:r>
          </w:p>
          <w:p w14:paraId="0CC0E310" w14:textId="0753EA89" w:rsidR="000361AB" w:rsidRPr="00016443" w:rsidRDefault="000361AB" w:rsidP="00C44BD4">
            <w:pPr>
              <w:pStyle w:val="3"/>
            </w:pPr>
            <w:r>
              <w:t>«СЕМЕЙНОЕ УСТРОЙСТВО»:</w:t>
            </w:r>
            <w:r w:rsidRPr="00016443">
              <w:t xml:space="preserve"> </w:t>
            </w:r>
            <w:r>
              <w:t xml:space="preserve">ПРОЕКТ «ИНФОРМАЦИОННЫЙ ЦЕНТР </w:t>
            </w:r>
            <w:r w:rsidRPr="000361AB">
              <w:t>“</w:t>
            </w:r>
            <w:r>
              <w:t>ДЕТИ В СЕМЬЕ</w:t>
            </w:r>
            <w:r w:rsidRPr="000361AB">
              <w:t>”</w:t>
            </w:r>
            <w:r>
              <w:t>»</w:t>
            </w:r>
          </w:p>
        </w:tc>
      </w:tr>
      <w:tr w:rsidR="000361AB" w:rsidRPr="00886933" w14:paraId="3CF7EA46" w14:textId="77777777" w:rsidTr="00C44BD4">
        <w:trPr>
          <w:trHeight w:val="8256"/>
        </w:trPr>
        <w:tc>
          <w:tcPr>
            <w:tcW w:w="4675" w:type="dxa"/>
          </w:tcPr>
          <w:p w14:paraId="77BA5CE0" w14:textId="77777777" w:rsidR="000361AB" w:rsidRPr="00886933" w:rsidRDefault="000361AB" w:rsidP="00C44BD4">
            <w:pPr>
              <w:pStyle w:val="11"/>
              <w:jc w:val="both"/>
              <w:rPr>
                <w:rFonts w:ascii="Arial Nova Light" w:hAnsi="Arial Nova Light"/>
                <w:sz w:val="24"/>
                <w:szCs w:val="24"/>
              </w:rPr>
            </w:pPr>
          </w:p>
          <w:p w14:paraId="4389FD94" w14:textId="77777777" w:rsidR="000361AB" w:rsidRPr="00886933" w:rsidRDefault="000361AB" w:rsidP="00C44BD4">
            <w:pPr>
              <w:pStyle w:val="5"/>
              <w:rPr>
                <w:rFonts w:ascii="Arial Nova Light" w:hAnsi="Arial Nova Light"/>
                <w:color w:val="00B050"/>
              </w:rPr>
            </w:pPr>
            <w:r w:rsidRPr="00886933">
              <w:rPr>
                <w:rFonts w:ascii="Arial Nova Light" w:hAnsi="Arial Nova Light"/>
                <w:color w:val="00B050"/>
              </w:rPr>
              <w:t>О проекте</w:t>
            </w:r>
          </w:p>
          <w:p w14:paraId="1FD1E884" w14:textId="77777777" w:rsidR="000361AB" w:rsidRPr="00886933" w:rsidRDefault="000361AB" w:rsidP="00C44BD4">
            <w:pPr>
              <w:rPr>
                <w:rFonts w:ascii="Arial Nova Light" w:hAnsi="Arial Nova Light"/>
              </w:rPr>
            </w:pPr>
          </w:p>
          <w:p w14:paraId="459D8C05" w14:textId="6148BAC9" w:rsidR="000361AB" w:rsidRDefault="000361AB" w:rsidP="00C44BD4">
            <w:pPr>
              <w:jc w:val="both"/>
              <w:rPr>
                <w:rFonts w:ascii="Arial Nova Light" w:hAnsi="Arial Nova Light"/>
              </w:rPr>
            </w:pPr>
            <w:r w:rsidRPr="000361AB">
              <w:rPr>
                <w:rFonts w:ascii="Arial Nova Light" w:hAnsi="Arial Nova Light"/>
              </w:rPr>
              <w:t xml:space="preserve">Специалисты проекта оказывают юридическую, психологическую, информационную помощь как семьям, которые только готовятся к воспитанию ребенка-сироты, так и состоявшимся приемным родителям. </w:t>
            </w:r>
          </w:p>
          <w:p w14:paraId="553D3961" w14:textId="5BCF953F" w:rsidR="000361AB" w:rsidRPr="00886933" w:rsidRDefault="000361AB" w:rsidP="00C44BD4">
            <w:pPr>
              <w:jc w:val="both"/>
              <w:rPr>
                <w:rFonts w:ascii="Arial Nova Light" w:hAnsi="Arial Nova Light"/>
              </w:rPr>
            </w:pPr>
            <w:r w:rsidRPr="008C2DBA">
              <w:rPr>
                <w:rFonts w:ascii="Arial Nova Light" w:hAnsi="Arial Nova Light"/>
              </w:rPr>
              <w:t xml:space="preserve"> </w:t>
            </w:r>
          </w:p>
          <w:p w14:paraId="28CF30BB" w14:textId="77777777" w:rsidR="000361AB" w:rsidRPr="00886933" w:rsidRDefault="000361AB" w:rsidP="00C44BD4">
            <w:pPr>
              <w:pStyle w:val="5"/>
              <w:rPr>
                <w:rFonts w:ascii="Arial Nova Light" w:hAnsi="Arial Nova Light"/>
                <w:color w:val="00B050"/>
              </w:rPr>
            </w:pPr>
            <w:r w:rsidRPr="00886933">
              <w:rPr>
                <w:rFonts w:ascii="Arial Nova Light" w:hAnsi="Arial Nova Light"/>
                <w:color w:val="00B050"/>
              </w:rPr>
              <w:t>Целевая группа</w:t>
            </w:r>
          </w:p>
          <w:p w14:paraId="2F8D3E64" w14:textId="77777777" w:rsidR="000361AB" w:rsidRPr="00886933" w:rsidRDefault="000361AB" w:rsidP="00C44BD4">
            <w:pPr>
              <w:rPr>
                <w:rFonts w:ascii="Arial Nova Light" w:hAnsi="Arial Nova Light"/>
              </w:rPr>
            </w:pPr>
          </w:p>
          <w:p w14:paraId="589F4E9B" w14:textId="0EE567D2" w:rsidR="000361AB" w:rsidRDefault="000361AB" w:rsidP="00C44BD4">
            <w:pPr>
              <w:pStyle w:val="11"/>
              <w:jc w:val="both"/>
              <w:rPr>
                <w:rFonts w:ascii="Arial Nova Light" w:hAnsi="Arial Nova Light"/>
                <w:sz w:val="24"/>
                <w:szCs w:val="24"/>
              </w:rPr>
            </w:pPr>
            <w:r>
              <w:rPr>
                <w:rFonts w:ascii="Arial Nova Light" w:hAnsi="Arial Nova Light"/>
                <w:sz w:val="24"/>
                <w:szCs w:val="24"/>
              </w:rPr>
              <w:t>Действующие и потенциальные замещающие родители (усыновители, опекуны, приемные семьи) и их приемные дети</w:t>
            </w:r>
          </w:p>
          <w:p w14:paraId="729766B3" w14:textId="77777777" w:rsidR="000361AB" w:rsidRPr="000361AB" w:rsidRDefault="000361AB" w:rsidP="00C44BD4">
            <w:pPr>
              <w:pStyle w:val="11"/>
              <w:jc w:val="both"/>
              <w:rPr>
                <w:rFonts w:ascii="Arial Nova Light" w:hAnsi="Arial Nova Light"/>
                <w:sz w:val="24"/>
                <w:szCs w:val="24"/>
                <w:lang w:val="en-US"/>
              </w:rPr>
            </w:pPr>
          </w:p>
          <w:p w14:paraId="354BCB6D" w14:textId="77777777" w:rsidR="000361AB" w:rsidRPr="00886933" w:rsidRDefault="000361AB" w:rsidP="00C44BD4">
            <w:pPr>
              <w:pStyle w:val="5"/>
              <w:rPr>
                <w:rFonts w:ascii="Arial Nova Light" w:hAnsi="Arial Nova Light"/>
                <w:color w:val="00B050"/>
              </w:rPr>
            </w:pPr>
            <w:r w:rsidRPr="00886933">
              <w:rPr>
                <w:rFonts w:ascii="Arial Nova Light" w:hAnsi="Arial Nova Light"/>
                <w:color w:val="00B050"/>
              </w:rPr>
              <w:t>Цели сбора обратной связи</w:t>
            </w:r>
          </w:p>
          <w:p w14:paraId="37C7EBBD" w14:textId="77777777" w:rsidR="000361AB" w:rsidRPr="00886933" w:rsidRDefault="000361AB" w:rsidP="00C44BD4">
            <w:pPr>
              <w:rPr>
                <w:rFonts w:ascii="Arial Nova Light" w:hAnsi="Arial Nova Light"/>
              </w:rPr>
            </w:pPr>
          </w:p>
          <w:p w14:paraId="62DA63AC" w14:textId="5E0D5D54" w:rsidR="00CE0799" w:rsidRDefault="00CE0799" w:rsidP="00CE0799">
            <w:pPr>
              <w:pStyle w:val="11"/>
              <w:jc w:val="both"/>
              <w:rPr>
                <w:rFonts w:ascii="Arial Nova Light" w:hAnsi="Arial Nova Light"/>
                <w:sz w:val="24"/>
                <w:szCs w:val="24"/>
              </w:rPr>
            </w:pPr>
            <w:r w:rsidRPr="00CE0799">
              <w:rPr>
                <w:rFonts w:ascii="Arial Nova Light" w:hAnsi="Arial Nova Light"/>
                <w:sz w:val="24"/>
                <w:szCs w:val="24"/>
              </w:rPr>
              <w:t>Изучение мнения приемных родителей о том:</w:t>
            </w:r>
          </w:p>
          <w:p w14:paraId="41C236F5" w14:textId="77777777" w:rsidR="00CE0799" w:rsidRPr="00CE0799" w:rsidRDefault="00CE0799" w:rsidP="00CE0799">
            <w:pPr>
              <w:pStyle w:val="11"/>
              <w:jc w:val="both"/>
              <w:rPr>
                <w:rFonts w:ascii="Arial Nova Light" w:hAnsi="Arial Nova Light"/>
                <w:sz w:val="24"/>
                <w:szCs w:val="24"/>
              </w:rPr>
            </w:pPr>
          </w:p>
          <w:p w14:paraId="6F2EB9DD" w14:textId="24C387D3" w:rsidR="00CE0799" w:rsidRDefault="00CE0799" w:rsidP="00CE0799">
            <w:pPr>
              <w:pStyle w:val="11"/>
              <w:jc w:val="both"/>
              <w:rPr>
                <w:rFonts w:ascii="Arial Nova Light" w:hAnsi="Arial Nova Light"/>
                <w:sz w:val="24"/>
                <w:szCs w:val="24"/>
              </w:rPr>
            </w:pPr>
            <w:r w:rsidRPr="00CE0799">
              <w:rPr>
                <w:rFonts w:ascii="Arial Nova Light" w:hAnsi="Arial Nova Light"/>
                <w:sz w:val="24"/>
                <w:szCs w:val="24"/>
              </w:rPr>
              <w:t>•</w:t>
            </w:r>
            <w:r w:rsidRPr="00CE0799">
              <w:rPr>
                <w:rFonts w:ascii="Arial Nova Light" w:hAnsi="Arial Nova Light"/>
                <w:sz w:val="24"/>
                <w:szCs w:val="24"/>
              </w:rPr>
              <w:tab/>
              <w:t>насколько проект помогает родителям в решении проблемных ситуаций, с которыми они обращаются (о результативности проекта), и/или способствует улучшению состояния ребенка</w:t>
            </w:r>
          </w:p>
          <w:p w14:paraId="7C3E6BE3" w14:textId="77777777" w:rsidR="00CE0799" w:rsidRPr="00CE0799" w:rsidRDefault="00CE0799" w:rsidP="00CE0799">
            <w:pPr>
              <w:pStyle w:val="11"/>
              <w:jc w:val="both"/>
              <w:rPr>
                <w:rFonts w:ascii="Arial Nova Light" w:hAnsi="Arial Nova Light"/>
                <w:sz w:val="24"/>
                <w:szCs w:val="24"/>
              </w:rPr>
            </w:pPr>
          </w:p>
          <w:p w14:paraId="6E9D4134" w14:textId="01BDD330" w:rsidR="00CE0799" w:rsidRDefault="00CE0799" w:rsidP="00CE0799">
            <w:pPr>
              <w:pStyle w:val="11"/>
              <w:jc w:val="both"/>
              <w:rPr>
                <w:rFonts w:ascii="Arial Nova Light" w:hAnsi="Arial Nova Light"/>
                <w:sz w:val="24"/>
                <w:szCs w:val="24"/>
              </w:rPr>
            </w:pPr>
            <w:r w:rsidRPr="00CE0799">
              <w:rPr>
                <w:rFonts w:ascii="Arial Nova Light" w:hAnsi="Arial Nova Light"/>
                <w:sz w:val="24"/>
                <w:szCs w:val="24"/>
              </w:rPr>
              <w:t>•</w:t>
            </w:r>
            <w:r w:rsidRPr="00CE0799">
              <w:rPr>
                <w:rFonts w:ascii="Arial Nova Light" w:hAnsi="Arial Nova Light"/>
                <w:sz w:val="24"/>
                <w:szCs w:val="24"/>
              </w:rPr>
              <w:tab/>
              <w:t>насколько услуги проекта удобны и доступны (о качестве оказания услуг)</w:t>
            </w:r>
          </w:p>
          <w:p w14:paraId="6A5B8551" w14:textId="77777777" w:rsidR="00CE0799" w:rsidRPr="00CE0799" w:rsidRDefault="00CE0799" w:rsidP="00CE0799">
            <w:pPr>
              <w:pStyle w:val="11"/>
              <w:jc w:val="both"/>
              <w:rPr>
                <w:rFonts w:ascii="Arial Nova Light" w:hAnsi="Arial Nova Light"/>
                <w:sz w:val="24"/>
                <w:szCs w:val="24"/>
              </w:rPr>
            </w:pPr>
          </w:p>
          <w:p w14:paraId="21DB53B7" w14:textId="54166D10" w:rsidR="00CE0799" w:rsidRDefault="00CE0799" w:rsidP="00CE0799">
            <w:pPr>
              <w:pStyle w:val="11"/>
              <w:jc w:val="both"/>
              <w:rPr>
                <w:rFonts w:ascii="Arial Nova Light" w:hAnsi="Arial Nova Light"/>
                <w:sz w:val="24"/>
                <w:szCs w:val="24"/>
              </w:rPr>
            </w:pPr>
            <w:r w:rsidRPr="00CE0799">
              <w:rPr>
                <w:rFonts w:ascii="Arial Nova Light" w:hAnsi="Arial Nova Light"/>
                <w:sz w:val="24"/>
                <w:szCs w:val="24"/>
              </w:rPr>
              <w:t>•</w:t>
            </w:r>
            <w:r w:rsidRPr="00CE0799">
              <w:rPr>
                <w:rFonts w:ascii="Arial Nova Light" w:hAnsi="Arial Nova Light"/>
                <w:sz w:val="24"/>
                <w:szCs w:val="24"/>
              </w:rPr>
              <w:tab/>
              <w:t xml:space="preserve">каков «профиль» проблем и запросов </w:t>
            </w:r>
            <w:proofErr w:type="spellStart"/>
            <w:r w:rsidRPr="00CE0799">
              <w:rPr>
                <w:rFonts w:ascii="Arial Nova Light" w:hAnsi="Arial Nova Light"/>
                <w:sz w:val="24"/>
                <w:szCs w:val="24"/>
              </w:rPr>
              <w:t>благополучателей</w:t>
            </w:r>
            <w:proofErr w:type="spellEnd"/>
            <w:r w:rsidRPr="00CE0799">
              <w:rPr>
                <w:rFonts w:ascii="Arial Nova Light" w:hAnsi="Arial Nova Light"/>
                <w:sz w:val="24"/>
                <w:szCs w:val="24"/>
              </w:rPr>
              <w:t xml:space="preserve"> (какова особая «ниша» проекта в системе) </w:t>
            </w:r>
          </w:p>
          <w:p w14:paraId="7B62DA39" w14:textId="77777777" w:rsidR="00CE0799" w:rsidRPr="00CE0799" w:rsidRDefault="00CE0799" w:rsidP="00CE0799">
            <w:pPr>
              <w:pStyle w:val="11"/>
              <w:jc w:val="both"/>
              <w:rPr>
                <w:rFonts w:ascii="Arial Nova Light" w:hAnsi="Arial Nova Light"/>
                <w:sz w:val="24"/>
                <w:szCs w:val="24"/>
              </w:rPr>
            </w:pPr>
          </w:p>
          <w:p w14:paraId="27FD6541" w14:textId="762755A4" w:rsidR="000361AB" w:rsidRPr="00886933" w:rsidRDefault="00CE0799" w:rsidP="00CE0799">
            <w:pPr>
              <w:pStyle w:val="11"/>
              <w:jc w:val="both"/>
              <w:rPr>
                <w:rFonts w:ascii="Arial Nova Light" w:hAnsi="Arial Nova Light"/>
                <w:sz w:val="24"/>
                <w:szCs w:val="24"/>
              </w:rPr>
            </w:pPr>
            <w:r w:rsidRPr="00CE0799">
              <w:rPr>
                <w:rFonts w:ascii="Arial Nova Light" w:hAnsi="Arial Nova Light"/>
                <w:sz w:val="24"/>
                <w:szCs w:val="24"/>
              </w:rPr>
              <w:t>•</w:t>
            </w:r>
            <w:r w:rsidRPr="00CE0799">
              <w:rPr>
                <w:rFonts w:ascii="Arial Nova Light" w:hAnsi="Arial Nova Light"/>
                <w:sz w:val="24"/>
                <w:szCs w:val="24"/>
              </w:rPr>
              <w:tab/>
              <w:t>как фонд помогает расширить круг поддержки</w:t>
            </w:r>
          </w:p>
        </w:tc>
        <w:tc>
          <w:tcPr>
            <w:tcW w:w="4675" w:type="dxa"/>
            <w:vAlign w:val="bottom"/>
          </w:tcPr>
          <w:p w14:paraId="3F223858" w14:textId="41FFF5FE" w:rsidR="000361AB" w:rsidRPr="00886933" w:rsidRDefault="000361AB" w:rsidP="00C44BD4">
            <w:pPr>
              <w:pStyle w:val="ac"/>
              <w:rPr>
                <w:rFonts w:ascii="Arial Nova Light" w:hAnsi="Arial Nova Light"/>
              </w:rPr>
            </w:pPr>
          </w:p>
          <w:p w14:paraId="1ED8579F" w14:textId="77777777" w:rsidR="000361AB" w:rsidRPr="00886933" w:rsidRDefault="000361AB" w:rsidP="00C44BD4">
            <w:pPr>
              <w:pStyle w:val="ac"/>
              <w:jc w:val="both"/>
              <w:rPr>
                <w:rFonts w:ascii="Arial Nova Light" w:hAnsi="Arial Nova Light"/>
              </w:rPr>
            </w:pPr>
          </w:p>
          <w:p w14:paraId="6CA62575" w14:textId="77777777" w:rsidR="000361AB" w:rsidRPr="00886933" w:rsidRDefault="000361AB" w:rsidP="00C44BD4">
            <w:pPr>
              <w:pStyle w:val="ac"/>
              <w:rPr>
                <w:rFonts w:ascii="Arial Nova Light" w:hAnsi="Arial Nova Light"/>
              </w:rPr>
            </w:pPr>
            <w:r w:rsidRPr="00886933">
              <w:rPr>
                <w:rFonts w:ascii="Arial Nova Light" w:hAnsi="Arial Nova Light"/>
                <w:noProof/>
                <w:lang w:bidi="ru-RU"/>
              </w:rPr>
              <w:drawing>
                <wp:inline distT="0" distB="0" distL="0" distR="0" wp14:anchorId="55276441" wp14:editId="633E00A8">
                  <wp:extent cx="2781300" cy="4368800"/>
                  <wp:effectExtent l="0" t="0" r="0" b="0"/>
                  <wp:docPr id="20" name="Рисунок 20"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0DE34125" w14:textId="77777777" w:rsidR="000361AB" w:rsidRDefault="000361AB" w:rsidP="000361AB">
      <w:pPr>
        <w:jc w:val="both"/>
        <w:rPr>
          <w:rFonts w:ascii="Arial Nova Light" w:hAnsi="Arial Nova Light"/>
        </w:rPr>
      </w:pPr>
    </w:p>
    <w:tbl>
      <w:tblPr>
        <w:tblStyle w:val="a4"/>
        <w:tblW w:w="93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8294"/>
      </w:tblGrid>
      <w:tr w:rsidR="00A07CF5" w14:paraId="04E53176" w14:textId="77777777" w:rsidTr="000672D0">
        <w:tc>
          <w:tcPr>
            <w:tcW w:w="920" w:type="dxa"/>
          </w:tcPr>
          <w:p w14:paraId="19D3EA15" w14:textId="77777777" w:rsidR="00A07CF5" w:rsidRPr="00DE429E" w:rsidRDefault="00A07CF5" w:rsidP="000672D0">
            <w:pPr>
              <w:pStyle w:val="ac"/>
              <w:ind w:left="0"/>
              <w:jc w:val="center"/>
              <w:rPr>
                <w:color w:val="00B050"/>
              </w:rPr>
            </w:pPr>
            <w:r>
              <w:rPr>
                <w:noProof/>
                <w:color w:val="00B050"/>
                <w:lang w:bidi="ru-RU"/>
              </w:rPr>
              <w:drawing>
                <wp:inline distT="0" distB="0" distL="0" distR="0" wp14:anchorId="67A727A0" wp14:editId="12A801F7">
                  <wp:extent cx="552587" cy="552587"/>
                  <wp:effectExtent l="0" t="0" r="0" b="0"/>
                  <wp:docPr id="30" name="Рисунок 30" descr="Вышка сотовой связи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Вышка сотовой связи со сплошной заливкой"/>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56014" cy="556014"/>
                          </a:xfrm>
                          <a:prstGeom prst="rect">
                            <a:avLst/>
                          </a:prstGeom>
                        </pic:spPr>
                      </pic:pic>
                    </a:graphicData>
                  </a:graphic>
                </wp:inline>
              </w:drawing>
            </w:r>
          </w:p>
        </w:tc>
        <w:tc>
          <w:tcPr>
            <w:tcW w:w="8460" w:type="dxa"/>
          </w:tcPr>
          <w:p w14:paraId="1E88E5D0" w14:textId="7B8FCEAB" w:rsidR="00A07CF5" w:rsidRPr="00C71AF3" w:rsidRDefault="00A07CF5" w:rsidP="00A07CF5">
            <w:pPr>
              <w:jc w:val="both"/>
              <w:rPr>
                <w:i/>
                <w:iCs/>
                <w:color w:val="00B050"/>
              </w:rPr>
            </w:pPr>
            <w:r w:rsidRPr="00A07CF5">
              <w:rPr>
                <w:rFonts w:ascii="Arial Nova Light" w:hAnsi="Arial Nova Light"/>
                <w:i/>
                <w:iCs/>
                <w:color w:val="00B050"/>
              </w:rPr>
              <w:t xml:space="preserve">Описание </w:t>
            </w:r>
            <w:hyperlink r:id="rId21" w:history="1">
              <w:r w:rsidRPr="00A07CF5">
                <w:rPr>
                  <w:rStyle w:val="af1"/>
                  <w:rFonts w:ascii="Arial Nova Light" w:hAnsi="Arial Nova Light"/>
                  <w:i/>
                  <w:iCs/>
                  <w:color w:val="00B050"/>
                </w:rPr>
                <w:t>кейса разработки анкеты обратной связи проекта «Информационный центр»</w:t>
              </w:r>
            </w:hyperlink>
            <w:r w:rsidRPr="00A07CF5">
              <w:rPr>
                <w:rFonts w:ascii="Arial Nova Light" w:hAnsi="Arial Nova Light"/>
                <w:i/>
                <w:iCs/>
                <w:color w:val="00B050"/>
              </w:rPr>
              <w:t xml:space="preserve"> в рамках проекта «Слушай с пользой» АНО «Эволюция и филантропия» (2019</w:t>
            </w:r>
            <w:r>
              <w:rPr>
                <w:rFonts w:ascii="Arial Nova Light" w:hAnsi="Arial Nova Light"/>
                <w:i/>
                <w:iCs/>
                <w:color w:val="00B050"/>
              </w:rPr>
              <w:t>)</w:t>
            </w:r>
          </w:p>
        </w:tc>
      </w:tr>
    </w:tbl>
    <w:p w14:paraId="18527BC3" w14:textId="77777777" w:rsidR="00804F77" w:rsidRPr="00041BF1" w:rsidRDefault="000361AB" w:rsidP="00804F77">
      <w:pPr>
        <w:pStyle w:val="2"/>
        <w:rPr>
          <w:color w:val="00B050"/>
        </w:rPr>
      </w:pPr>
      <w:r>
        <w:rPr>
          <w:rFonts w:ascii="Arial Nova Light" w:hAnsi="Arial Nova Light"/>
        </w:rPr>
        <w:br w:type="page"/>
      </w:r>
      <w:r w:rsidR="00804F77" w:rsidRPr="00041BF1">
        <w:rPr>
          <w:color w:val="00B050"/>
        </w:rPr>
        <w:lastRenderedPageBreak/>
        <w:t>Организация сбора обратной связи</w:t>
      </w:r>
    </w:p>
    <w:tbl>
      <w:tblPr>
        <w:tblStyle w:val="a4"/>
        <w:tblW w:w="9621" w:type="dxa"/>
        <w:tblLook w:val="04A0" w:firstRow="1" w:lastRow="0" w:firstColumn="1" w:lastColumn="0" w:noHBand="0" w:noVBand="1"/>
      </w:tblPr>
      <w:tblGrid>
        <w:gridCol w:w="1938"/>
        <w:gridCol w:w="2584"/>
        <w:gridCol w:w="2605"/>
        <w:gridCol w:w="2494"/>
      </w:tblGrid>
      <w:tr w:rsidR="00804F77" w:rsidRPr="00804F77" w14:paraId="336A3A8F" w14:textId="77777777" w:rsidTr="00AB5EEA">
        <w:tc>
          <w:tcPr>
            <w:tcW w:w="1938" w:type="dxa"/>
          </w:tcPr>
          <w:p w14:paraId="4A19C501" w14:textId="77777777" w:rsidR="00804F77" w:rsidRPr="00804F77" w:rsidRDefault="00804F77" w:rsidP="00804F77">
            <w:pPr>
              <w:rPr>
                <w:rFonts w:ascii="Arial Nova Light" w:hAnsi="Arial Nova Light"/>
                <w:b/>
              </w:rPr>
            </w:pPr>
          </w:p>
        </w:tc>
        <w:tc>
          <w:tcPr>
            <w:tcW w:w="2584" w:type="dxa"/>
          </w:tcPr>
          <w:p w14:paraId="59A79A6B" w14:textId="77777777" w:rsidR="00804F77" w:rsidRPr="00804F77" w:rsidRDefault="00804F77" w:rsidP="00804F77">
            <w:pPr>
              <w:rPr>
                <w:rFonts w:ascii="Arial Nova Light" w:hAnsi="Arial Nova Light"/>
                <w:b/>
              </w:rPr>
            </w:pPr>
            <w:r w:rsidRPr="00804F77">
              <w:rPr>
                <w:rFonts w:ascii="Arial Nova Light" w:hAnsi="Arial Nova Light"/>
                <w:b/>
              </w:rPr>
              <w:t>Формирование выборки</w:t>
            </w:r>
          </w:p>
        </w:tc>
        <w:tc>
          <w:tcPr>
            <w:tcW w:w="2605" w:type="dxa"/>
          </w:tcPr>
          <w:p w14:paraId="0DDBD9A9" w14:textId="77777777" w:rsidR="00804F77" w:rsidRPr="00804F77" w:rsidRDefault="00804F77" w:rsidP="00804F77">
            <w:pPr>
              <w:rPr>
                <w:rFonts w:ascii="Arial Nova Light" w:hAnsi="Arial Nova Light"/>
                <w:b/>
              </w:rPr>
            </w:pPr>
            <w:r w:rsidRPr="00804F77">
              <w:rPr>
                <w:rFonts w:ascii="Arial Nova Light" w:hAnsi="Arial Nova Light"/>
                <w:b/>
              </w:rPr>
              <w:t>Проведение анкетирования</w:t>
            </w:r>
          </w:p>
        </w:tc>
        <w:tc>
          <w:tcPr>
            <w:tcW w:w="2494" w:type="dxa"/>
          </w:tcPr>
          <w:p w14:paraId="4639D341" w14:textId="77777777" w:rsidR="00804F77" w:rsidRPr="00804F77" w:rsidRDefault="00804F77" w:rsidP="00804F77">
            <w:pPr>
              <w:rPr>
                <w:rFonts w:ascii="Arial Nova Light" w:hAnsi="Arial Nova Light"/>
                <w:b/>
              </w:rPr>
            </w:pPr>
            <w:r w:rsidRPr="00804F77">
              <w:rPr>
                <w:rFonts w:ascii="Arial Nova Light" w:hAnsi="Arial Nova Light"/>
                <w:b/>
              </w:rPr>
              <w:t>Обработка и анализ данных</w:t>
            </w:r>
          </w:p>
        </w:tc>
      </w:tr>
      <w:tr w:rsidR="00804F77" w:rsidRPr="00804F77" w14:paraId="2EA75F43" w14:textId="77777777" w:rsidTr="00AB5EEA">
        <w:tc>
          <w:tcPr>
            <w:tcW w:w="1938" w:type="dxa"/>
          </w:tcPr>
          <w:p w14:paraId="0D55408A" w14:textId="77777777" w:rsidR="00804F77" w:rsidRPr="00804F77" w:rsidRDefault="00804F77" w:rsidP="00804F77">
            <w:pPr>
              <w:rPr>
                <w:rFonts w:ascii="Arial Nova Light" w:hAnsi="Arial Nova Light"/>
                <w:b/>
              </w:rPr>
            </w:pPr>
            <w:r w:rsidRPr="00804F77">
              <w:rPr>
                <w:rFonts w:ascii="Arial Nova Light" w:hAnsi="Arial Nova Light"/>
                <w:b/>
              </w:rPr>
              <w:t>Ответственный</w:t>
            </w:r>
          </w:p>
        </w:tc>
        <w:tc>
          <w:tcPr>
            <w:tcW w:w="2584" w:type="dxa"/>
          </w:tcPr>
          <w:p w14:paraId="1A99B7A4" w14:textId="1E6924CA" w:rsidR="00804F77" w:rsidRPr="00804F77" w:rsidRDefault="00804F77" w:rsidP="00804F77">
            <w:pPr>
              <w:rPr>
                <w:rFonts w:ascii="Arial Nova Light" w:hAnsi="Arial Nova Light"/>
              </w:rPr>
            </w:pPr>
            <w:r>
              <w:rPr>
                <w:rFonts w:ascii="Arial Nova Light" w:hAnsi="Arial Nova Light"/>
              </w:rPr>
              <w:t xml:space="preserve">Координатор проекта (администратор </w:t>
            </w:r>
            <w:proofErr w:type="spellStart"/>
            <w:r>
              <w:rPr>
                <w:rFonts w:ascii="Arial Nova Light" w:hAnsi="Arial Nova Light"/>
              </w:rPr>
              <w:t>инфоцентра</w:t>
            </w:r>
            <w:proofErr w:type="spellEnd"/>
            <w:r>
              <w:rPr>
                <w:rFonts w:ascii="Arial Nova Light" w:hAnsi="Arial Nova Light"/>
              </w:rPr>
              <w:t>)</w:t>
            </w:r>
            <w:r w:rsidRPr="00804F77">
              <w:rPr>
                <w:rFonts w:ascii="Arial Nova Light" w:hAnsi="Arial Nova Light"/>
              </w:rPr>
              <w:t>; согласование с координатором программы</w:t>
            </w:r>
          </w:p>
        </w:tc>
        <w:tc>
          <w:tcPr>
            <w:tcW w:w="2605" w:type="dxa"/>
          </w:tcPr>
          <w:p w14:paraId="1626C953" w14:textId="10FADC07" w:rsidR="00804F77" w:rsidRPr="00804F77" w:rsidRDefault="00804F77" w:rsidP="00804F77">
            <w:pPr>
              <w:rPr>
                <w:rFonts w:ascii="Arial Nova Light" w:hAnsi="Arial Nova Light"/>
                <w:lang w:val="en-US"/>
              </w:rPr>
            </w:pPr>
            <w:r>
              <w:rPr>
                <w:rFonts w:ascii="Arial Nova Light" w:hAnsi="Arial Nova Light"/>
              </w:rPr>
              <w:t>Координатор проекта</w:t>
            </w:r>
          </w:p>
        </w:tc>
        <w:tc>
          <w:tcPr>
            <w:tcW w:w="2494" w:type="dxa"/>
          </w:tcPr>
          <w:p w14:paraId="69063836" w14:textId="77777777" w:rsidR="00804F77" w:rsidRPr="00804F77" w:rsidRDefault="00804F77" w:rsidP="00804F77">
            <w:pPr>
              <w:rPr>
                <w:rFonts w:ascii="Arial Nova Light" w:hAnsi="Arial Nova Light"/>
              </w:rPr>
            </w:pPr>
            <w:r w:rsidRPr="00804F77">
              <w:rPr>
                <w:rFonts w:ascii="Arial Nova Light" w:hAnsi="Arial Nova Light"/>
              </w:rPr>
              <w:t>Координатор программы</w:t>
            </w:r>
          </w:p>
        </w:tc>
      </w:tr>
      <w:tr w:rsidR="00804F77" w:rsidRPr="00804F77" w14:paraId="56F0F018" w14:textId="77777777" w:rsidTr="00AB5EEA">
        <w:tc>
          <w:tcPr>
            <w:tcW w:w="1938" w:type="dxa"/>
          </w:tcPr>
          <w:p w14:paraId="65FE598A" w14:textId="77777777" w:rsidR="00804F77" w:rsidRPr="00804F77" w:rsidRDefault="00804F77" w:rsidP="00804F77">
            <w:pPr>
              <w:rPr>
                <w:rFonts w:ascii="Arial Nova Light" w:hAnsi="Arial Nova Light"/>
                <w:b/>
                <w:lang w:val="en-US"/>
              </w:rPr>
            </w:pPr>
            <w:r w:rsidRPr="00804F77">
              <w:rPr>
                <w:rFonts w:ascii="Arial Nova Light" w:hAnsi="Arial Nova Light"/>
                <w:b/>
              </w:rPr>
              <w:t>Сроки</w:t>
            </w:r>
          </w:p>
        </w:tc>
        <w:tc>
          <w:tcPr>
            <w:tcW w:w="2584" w:type="dxa"/>
          </w:tcPr>
          <w:p w14:paraId="69BDF8EB" w14:textId="77777777" w:rsidR="00804F77" w:rsidRPr="00804F77" w:rsidRDefault="00804F77" w:rsidP="00804F77">
            <w:pPr>
              <w:rPr>
                <w:rFonts w:ascii="Arial Nova Light" w:hAnsi="Arial Nova Light"/>
              </w:rPr>
            </w:pPr>
            <w:r w:rsidRPr="00804F77">
              <w:rPr>
                <w:rFonts w:ascii="Arial Nova Light" w:hAnsi="Arial Nova Light"/>
              </w:rPr>
              <w:t>Регулярно, 1 раз в 3 месяца</w:t>
            </w:r>
          </w:p>
        </w:tc>
        <w:tc>
          <w:tcPr>
            <w:tcW w:w="2605" w:type="dxa"/>
          </w:tcPr>
          <w:p w14:paraId="38033DE4" w14:textId="77777777" w:rsidR="00804F77" w:rsidRPr="00804F77" w:rsidRDefault="00804F77" w:rsidP="00804F77">
            <w:pPr>
              <w:rPr>
                <w:rFonts w:ascii="Arial Nova Light" w:hAnsi="Arial Nova Light"/>
              </w:rPr>
            </w:pPr>
            <w:r w:rsidRPr="00804F77">
              <w:rPr>
                <w:rFonts w:ascii="Arial Nova Light" w:hAnsi="Arial Nova Light"/>
              </w:rPr>
              <w:t>Рекомендованный срок заполнения анкет – 7 календарных дней</w:t>
            </w:r>
          </w:p>
        </w:tc>
        <w:tc>
          <w:tcPr>
            <w:tcW w:w="2494" w:type="dxa"/>
          </w:tcPr>
          <w:p w14:paraId="6F6A2A98" w14:textId="77777777" w:rsidR="00804F77" w:rsidRPr="00804F77" w:rsidRDefault="00804F77" w:rsidP="00804F77">
            <w:pPr>
              <w:rPr>
                <w:rFonts w:ascii="Arial Nova Light" w:hAnsi="Arial Nova Light"/>
              </w:rPr>
            </w:pPr>
            <w:r w:rsidRPr="00804F77">
              <w:rPr>
                <w:rFonts w:ascii="Arial Nova Light" w:hAnsi="Arial Nova Light"/>
              </w:rPr>
              <w:t xml:space="preserve">10 календарных дней </w:t>
            </w:r>
          </w:p>
        </w:tc>
      </w:tr>
      <w:tr w:rsidR="00804F77" w:rsidRPr="00804F77" w14:paraId="4000B769" w14:textId="77777777" w:rsidTr="00AB5EEA">
        <w:tc>
          <w:tcPr>
            <w:tcW w:w="1938" w:type="dxa"/>
          </w:tcPr>
          <w:p w14:paraId="7437B1B1" w14:textId="77777777" w:rsidR="00804F77" w:rsidRPr="00804F77" w:rsidRDefault="00804F77" w:rsidP="00804F77">
            <w:pPr>
              <w:rPr>
                <w:rFonts w:ascii="Arial Nova Light" w:hAnsi="Arial Nova Light"/>
                <w:b/>
              </w:rPr>
            </w:pPr>
            <w:r w:rsidRPr="00804F77">
              <w:rPr>
                <w:rFonts w:ascii="Arial Nova Light" w:hAnsi="Arial Nova Light"/>
                <w:b/>
              </w:rPr>
              <w:t>Инструмент и процедура сбора / анализа данных</w:t>
            </w:r>
          </w:p>
        </w:tc>
        <w:tc>
          <w:tcPr>
            <w:tcW w:w="2584" w:type="dxa"/>
          </w:tcPr>
          <w:p w14:paraId="17A8BF80" w14:textId="77777777" w:rsidR="00804F77" w:rsidRPr="00804F77" w:rsidRDefault="00804F77" w:rsidP="00804F77">
            <w:pPr>
              <w:rPr>
                <w:rFonts w:ascii="Arial Nova Light" w:hAnsi="Arial Nova Light"/>
              </w:rPr>
            </w:pPr>
            <w:r w:rsidRPr="00804F77">
              <w:rPr>
                <w:rFonts w:ascii="Arial Nova Light" w:hAnsi="Arial Nova Light"/>
              </w:rPr>
              <w:t>Выборка респондентов из базы данных.</w:t>
            </w:r>
          </w:p>
          <w:p w14:paraId="3FC75011" w14:textId="77777777" w:rsidR="00804F77" w:rsidRPr="00804F77" w:rsidRDefault="00804F77" w:rsidP="00804F77">
            <w:pPr>
              <w:rPr>
                <w:rFonts w:ascii="Arial Nova Light" w:hAnsi="Arial Nova Light"/>
              </w:rPr>
            </w:pPr>
            <w:r w:rsidRPr="00804F77">
              <w:rPr>
                <w:rFonts w:ascii="Arial Nova Light" w:hAnsi="Arial Nova Light"/>
              </w:rPr>
              <w:t>Критерии включения в выборку: длительность посещения не менее 2 месяцев ИЛИ не менее 3 раз</w:t>
            </w:r>
          </w:p>
        </w:tc>
        <w:tc>
          <w:tcPr>
            <w:tcW w:w="2605" w:type="dxa"/>
          </w:tcPr>
          <w:p w14:paraId="5C57695A" w14:textId="02D7AB59" w:rsidR="00804F77" w:rsidRPr="00804F77" w:rsidRDefault="00804F77" w:rsidP="00804F77">
            <w:pPr>
              <w:rPr>
                <w:rFonts w:ascii="Arial Nova Light" w:hAnsi="Arial Nova Light"/>
              </w:rPr>
            </w:pPr>
            <w:r w:rsidRPr="00804F77">
              <w:rPr>
                <w:rFonts w:ascii="Arial Nova Light" w:hAnsi="Arial Nova Light"/>
              </w:rPr>
              <w:t xml:space="preserve">Администратор создает группу в </w:t>
            </w:r>
            <w:proofErr w:type="spellStart"/>
            <w:r w:rsidRPr="00804F77">
              <w:rPr>
                <w:rFonts w:ascii="Arial Nova Light" w:hAnsi="Arial Nova Light"/>
                <w:lang w:val="en-US"/>
              </w:rPr>
              <w:t>Whatsapp</w:t>
            </w:r>
            <w:proofErr w:type="spellEnd"/>
            <w:r w:rsidRPr="00804F77">
              <w:rPr>
                <w:rFonts w:ascii="Arial Nova Light" w:hAnsi="Arial Nova Light"/>
              </w:rPr>
              <w:t xml:space="preserve">, куда отправляет текст с призывом к действию и ссылку на </w:t>
            </w:r>
            <w:r w:rsidRPr="00804F77">
              <w:rPr>
                <w:rFonts w:ascii="Arial Nova Light" w:hAnsi="Arial Nova Light"/>
                <w:bCs/>
              </w:rPr>
              <w:t xml:space="preserve">анкету обратной связи в </w:t>
            </w:r>
            <w:r w:rsidRPr="00804F77">
              <w:rPr>
                <w:rFonts w:ascii="Arial Nova Light" w:hAnsi="Arial Nova Light"/>
                <w:bCs/>
                <w:lang w:val="en-US"/>
              </w:rPr>
              <w:t>Google</w:t>
            </w:r>
            <w:r w:rsidRPr="00804F77">
              <w:rPr>
                <w:rFonts w:ascii="Arial Nova Light" w:hAnsi="Arial Nova Light"/>
                <w:bCs/>
              </w:rPr>
              <w:t xml:space="preserve"> </w:t>
            </w:r>
            <w:r w:rsidRPr="00804F77">
              <w:rPr>
                <w:rFonts w:ascii="Arial Nova Light" w:hAnsi="Arial Nova Light"/>
                <w:bCs/>
                <w:lang w:val="en-US"/>
              </w:rPr>
              <w:t>Forms</w:t>
            </w:r>
            <w:r w:rsidRPr="00804F77">
              <w:rPr>
                <w:rFonts w:ascii="Arial Nova Light" w:hAnsi="Arial Nova Light"/>
                <w:bCs/>
              </w:rPr>
              <w:t>.</w:t>
            </w:r>
            <w:r w:rsidRPr="00804F77">
              <w:rPr>
                <w:rFonts w:ascii="Arial Nova Light" w:hAnsi="Arial Nova Light"/>
              </w:rPr>
              <w:t xml:space="preserve">  </w:t>
            </w:r>
          </w:p>
        </w:tc>
        <w:tc>
          <w:tcPr>
            <w:tcW w:w="2494" w:type="dxa"/>
          </w:tcPr>
          <w:p w14:paraId="20717EFC" w14:textId="77777777" w:rsidR="00804F77" w:rsidRPr="00804F77" w:rsidRDefault="00804F77" w:rsidP="00804F77">
            <w:pPr>
              <w:rPr>
                <w:rFonts w:ascii="Arial Nova Light" w:hAnsi="Arial Nova Light"/>
              </w:rPr>
            </w:pPr>
            <w:r w:rsidRPr="00804F77">
              <w:rPr>
                <w:rFonts w:ascii="Arial Nova Light" w:hAnsi="Arial Nova Light"/>
              </w:rPr>
              <w:t xml:space="preserve">Администратор с помощью функции </w:t>
            </w:r>
            <w:proofErr w:type="spellStart"/>
            <w:r w:rsidRPr="00804F77">
              <w:rPr>
                <w:rFonts w:ascii="Arial Nova Light" w:hAnsi="Arial Nova Light"/>
                <w:lang w:val="en-US"/>
              </w:rPr>
              <w:t>GoogleForms</w:t>
            </w:r>
            <w:proofErr w:type="spellEnd"/>
            <w:r w:rsidRPr="00804F77">
              <w:rPr>
                <w:rFonts w:ascii="Arial Nova Light" w:hAnsi="Arial Nova Light"/>
              </w:rPr>
              <w:t xml:space="preserve"> по выводу сводных результатов анализирует данные и формирует аналитическую записку. При необходимости делает дополнительные выборки по интересующим критериям</w:t>
            </w:r>
          </w:p>
          <w:p w14:paraId="3D21427E" w14:textId="77777777" w:rsidR="00804F77" w:rsidRPr="00804F77" w:rsidRDefault="00804F77" w:rsidP="00804F77">
            <w:pPr>
              <w:rPr>
                <w:rFonts w:ascii="Arial Nova Light" w:hAnsi="Arial Nova Light"/>
              </w:rPr>
            </w:pPr>
          </w:p>
        </w:tc>
      </w:tr>
      <w:tr w:rsidR="00AB5EEA" w:rsidRPr="00AB5EEA" w14:paraId="7BAF8A41" w14:textId="77777777" w:rsidTr="00AB5EEA">
        <w:tc>
          <w:tcPr>
            <w:tcW w:w="1938" w:type="dxa"/>
          </w:tcPr>
          <w:p w14:paraId="449883E9" w14:textId="41CD82D6" w:rsidR="00804F77" w:rsidRPr="00AB5EEA" w:rsidRDefault="00804F77" w:rsidP="00804F77">
            <w:pPr>
              <w:rPr>
                <w:rFonts w:ascii="Arial Nova Light" w:hAnsi="Arial Nova Light"/>
                <w:b/>
                <w:color w:val="000000" w:themeColor="text1"/>
              </w:rPr>
            </w:pPr>
            <w:r w:rsidRPr="00AB5EEA">
              <w:rPr>
                <w:rFonts w:ascii="Arial Nova Light" w:hAnsi="Arial Nova Light"/>
                <w:b/>
                <w:bCs/>
                <w:color w:val="000000" w:themeColor="text1"/>
              </w:rPr>
              <w:t>Использование обратной связи</w:t>
            </w:r>
          </w:p>
        </w:tc>
        <w:tc>
          <w:tcPr>
            <w:tcW w:w="7683" w:type="dxa"/>
            <w:gridSpan w:val="3"/>
          </w:tcPr>
          <w:p w14:paraId="0FCCC6B9" w14:textId="77777777" w:rsidR="00AB5EEA" w:rsidRPr="00AB5EEA" w:rsidRDefault="00AB5EEA" w:rsidP="00AB5EEA">
            <w:pPr>
              <w:jc w:val="both"/>
              <w:rPr>
                <w:rFonts w:ascii="Arial Nova Light" w:hAnsi="Arial Nova Light"/>
                <w:color w:val="000000" w:themeColor="text1"/>
              </w:rPr>
            </w:pPr>
            <w:r w:rsidRPr="00AB5EEA">
              <w:rPr>
                <w:rFonts w:ascii="Arial Nova Light" w:hAnsi="Arial Nova Light"/>
                <w:color w:val="000000" w:themeColor="text1"/>
              </w:rPr>
              <w:t>Изменения в о</w:t>
            </w:r>
            <w:r w:rsidR="00804F77" w:rsidRPr="00AB5EEA">
              <w:rPr>
                <w:rFonts w:ascii="Arial Nova Light" w:hAnsi="Arial Nova Light"/>
                <w:color w:val="000000" w:themeColor="text1"/>
              </w:rPr>
              <w:t>рганизационные аспекты</w:t>
            </w:r>
            <w:r w:rsidRPr="00AB5EEA">
              <w:rPr>
                <w:rFonts w:ascii="Arial Nova Light" w:hAnsi="Arial Nova Light"/>
                <w:color w:val="000000" w:themeColor="text1"/>
              </w:rPr>
              <w:t xml:space="preserve"> работы вносит к</w:t>
            </w:r>
            <w:r w:rsidR="00804F77" w:rsidRPr="00AB5EEA">
              <w:rPr>
                <w:rFonts w:ascii="Arial Nova Light" w:hAnsi="Arial Nova Light"/>
                <w:color w:val="000000" w:themeColor="text1"/>
              </w:rPr>
              <w:t>оординатор программы</w:t>
            </w:r>
            <w:r w:rsidRPr="00AB5EEA">
              <w:rPr>
                <w:rFonts w:ascii="Arial Nova Light" w:hAnsi="Arial Nova Light"/>
                <w:color w:val="000000" w:themeColor="text1"/>
              </w:rPr>
              <w:t>, обсуждая результаты с координатором и</w:t>
            </w:r>
            <w:r w:rsidR="00804F77" w:rsidRPr="00AB5EEA">
              <w:rPr>
                <w:rFonts w:ascii="Arial Nova Light" w:hAnsi="Arial Nova Light"/>
                <w:color w:val="000000" w:themeColor="text1"/>
              </w:rPr>
              <w:t xml:space="preserve"> сотрудниками </w:t>
            </w:r>
            <w:proofErr w:type="spellStart"/>
            <w:r w:rsidRPr="00AB5EEA">
              <w:rPr>
                <w:rFonts w:ascii="Arial Nova Light" w:hAnsi="Arial Nova Light"/>
                <w:color w:val="000000" w:themeColor="text1"/>
              </w:rPr>
              <w:t>Инфоцентра</w:t>
            </w:r>
            <w:proofErr w:type="spellEnd"/>
            <w:r w:rsidRPr="00AB5EEA">
              <w:rPr>
                <w:rFonts w:ascii="Arial Nova Light" w:hAnsi="Arial Nova Light"/>
                <w:color w:val="000000" w:themeColor="text1"/>
              </w:rPr>
              <w:t>.</w:t>
            </w:r>
          </w:p>
          <w:p w14:paraId="62D4EFC8" w14:textId="2AE8AD6B" w:rsidR="00AB5EEA" w:rsidRPr="00AB5EEA" w:rsidRDefault="00AB5EEA" w:rsidP="00AB5EEA">
            <w:pPr>
              <w:jc w:val="both"/>
              <w:rPr>
                <w:rFonts w:ascii="Arial Nova Light" w:hAnsi="Arial Nova Light"/>
                <w:color w:val="000000" w:themeColor="text1"/>
              </w:rPr>
            </w:pPr>
            <w:r w:rsidRPr="00AB5EEA">
              <w:rPr>
                <w:rFonts w:ascii="Arial Nova Light" w:hAnsi="Arial Nova Light"/>
                <w:color w:val="000000" w:themeColor="text1"/>
              </w:rPr>
              <w:t>Сведения о социально-демографических характеристиках и запросах приемных семей используются для планирования информационных мероприятий (семинаров, вебинаров).</w:t>
            </w:r>
          </w:p>
          <w:p w14:paraId="10ED53AB" w14:textId="7931EA54" w:rsidR="00804F77" w:rsidRPr="00AB5EEA" w:rsidRDefault="00AB5EEA" w:rsidP="00AB5EEA">
            <w:pPr>
              <w:jc w:val="both"/>
              <w:rPr>
                <w:rFonts w:ascii="Arial Nova Light" w:hAnsi="Arial Nova Light"/>
                <w:color w:val="000000" w:themeColor="text1"/>
              </w:rPr>
            </w:pPr>
            <w:r w:rsidRPr="00AB5EEA">
              <w:rPr>
                <w:rFonts w:ascii="Arial Nova Light" w:hAnsi="Arial Nova Light"/>
                <w:color w:val="000000" w:themeColor="text1"/>
              </w:rPr>
              <w:t xml:space="preserve">Сведения о результатах у </w:t>
            </w:r>
            <w:proofErr w:type="spellStart"/>
            <w:r w:rsidRPr="00AB5EEA">
              <w:rPr>
                <w:rFonts w:ascii="Arial Nova Light" w:hAnsi="Arial Nova Light"/>
                <w:color w:val="000000" w:themeColor="text1"/>
              </w:rPr>
              <w:t>благополучателей</w:t>
            </w:r>
            <w:proofErr w:type="spellEnd"/>
            <w:r w:rsidRPr="00AB5EEA">
              <w:rPr>
                <w:rFonts w:ascii="Arial Nova Light" w:hAnsi="Arial Nova Light"/>
                <w:color w:val="000000" w:themeColor="text1"/>
              </w:rPr>
              <w:t xml:space="preserve"> и о том, как они видят вклад фонд в достижение результатов, используется во внешних коммуникациях и в грантовых заявках.</w:t>
            </w:r>
          </w:p>
        </w:tc>
      </w:tr>
    </w:tbl>
    <w:p w14:paraId="40F047A2" w14:textId="77777777" w:rsidR="00D256CF" w:rsidRDefault="00D256CF" w:rsidP="00804F77">
      <w:pPr>
        <w:rPr>
          <w:rFonts w:ascii="Arial Nova Light" w:hAnsi="Arial Nova Light"/>
        </w:rPr>
      </w:pPr>
    </w:p>
    <w:p w14:paraId="4DFADAD9" w14:textId="2C795310" w:rsidR="00D256CF" w:rsidRPr="00C3177A" w:rsidRDefault="00D256CF" w:rsidP="00C3177A">
      <w:pPr>
        <w:pStyle w:val="5"/>
        <w:rPr>
          <w:rFonts w:ascii="Arial Nova Light" w:hAnsi="Arial Nova Light"/>
          <w:color w:val="00B050"/>
          <w:lang w:val="en-US"/>
        </w:rPr>
      </w:pPr>
      <w:r w:rsidRPr="00C3177A">
        <w:rPr>
          <w:rFonts w:ascii="Arial Nova Light" w:hAnsi="Arial Nova Light"/>
          <w:color w:val="00B050"/>
        </w:rPr>
        <w:t>Анкета</w:t>
      </w:r>
    </w:p>
    <w:p w14:paraId="45746A2C" w14:textId="1E1A0044" w:rsidR="00D256CF" w:rsidRDefault="00D256CF" w:rsidP="00804F77">
      <w:pPr>
        <w:rPr>
          <w:rFonts w:ascii="Arial Nova Light" w:hAnsi="Arial Nova Light"/>
        </w:rPr>
      </w:pPr>
    </w:p>
    <w:p w14:paraId="60FB99EF" w14:textId="3961BFAC"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Как давно Вы посещаете специалистов Фонда?</w:t>
      </w:r>
      <w:r w:rsidRPr="00C3177A">
        <w:rPr>
          <w:rFonts w:ascii="Arial Nova Light" w:hAnsi="Arial Nova Light"/>
          <w:sz w:val="24"/>
          <w:szCs w:val="24"/>
        </w:rPr>
        <w:tab/>
      </w:r>
    </w:p>
    <w:p w14:paraId="1A6169A3" w14:textId="77777777" w:rsidR="00C3177A" w:rsidRPr="00C3177A" w:rsidRDefault="00C3177A" w:rsidP="00C3177A">
      <w:pPr>
        <w:pStyle w:val="ae"/>
        <w:jc w:val="both"/>
        <w:rPr>
          <w:rFonts w:ascii="Arial Nova Light" w:hAnsi="Arial Nova Light"/>
          <w:sz w:val="24"/>
          <w:szCs w:val="24"/>
        </w:rPr>
      </w:pPr>
    </w:p>
    <w:p w14:paraId="2F4D3FE4" w14:textId="7C09ADE7"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Откуда Вы узнали о консультациях Фонда?</w:t>
      </w:r>
      <w:r w:rsidRPr="00C3177A">
        <w:rPr>
          <w:rFonts w:ascii="Arial Nova Light" w:hAnsi="Arial Nova Light"/>
          <w:sz w:val="24"/>
          <w:szCs w:val="24"/>
        </w:rPr>
        <w:tab/>
      </w:r>
    </w:p>
    <w:p w14:paraId="72EE62C3" w14:textId="77777777" w:rsidR="00C3177A" w:rsidRPr="00C3177A" w:rsidRDefault="00C3177A" w:rsidP="00C3177A">
      <w:pPr>
        <w:pStyle w:val="ae"/>
        <w:jc w:val="both"/>
        <w:rPr>
          <w:rFonts w:ascii="Arial Nova Light" w:hAnsi="Arial Nova Light"/>
          <w:sz w:val="24"/>
          <w:szCs w:val="24"/>
        </w:rPr>
      </w:pPr>
    </w:p>
    <w:p w14:paraId="59A8FDD4" w14:textId="77777777"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lastRenderedPageBreak/>
        <w:t>Как проходила Ваша запись на САМУЮ ПЕРВУЮ консультацию в нашем Фонде? Вы знали заранее ФИО специалиста и записались к нему или администратор Фонда подобрал Вам специалиста под Вашу ситуацию?</w:t>
      </w:r>
    </w:p>
    <w:p w14:paraId="1E254906" w14:textId="5651F382" w:rsidR="00C3177A" w:rsidRPr="00173F74" w:rsidRDefault="00C3177A" w:rsidP="00C3177A">
      <w:pPr>
        <w:pStyle w:val="ae"/>
        <w:jc w:val="both"/>
        <w:rPr>
          <w:rFonts w:ascii="Arial Nova Light" w:hAnsi="Arial Nova Light"/>
          <w:i/>
          <w:iCs/>
          <w:sz w:val="24"/>
          <w:szCs w:val="24"/>
        </w:rPr>
      </w:pPr>
      <w:r w:rsidRPr="00173F74">
        <w:rPr>
          <w:rFonts w:ascii="Arial Nova Light" w:hAnsi="Arial Nova Light"/>
          <w:i/>
          <w:iCs/>
          <w:sz w:val="24"/>
          <w:szCs w:val="24"/>
        </w:rPr>
        <w:t>Напишите, пожалуйста, в двух словах – почему на первую консультацию Вы записались именно к конкретному специалисту?</w:t>
      </w:r>
      <w:r w:rsidR="00173F74">
        <w:rPr>
          <w:rStyle w:val="af5"/>
          <w:rFonts w:ascii="Arial Nova Light" w:hAnsi="Arial Nova Light"/>
          <w:i/>
          <w:iCs/>
          <w:sz w:val="24"/>
          <w:szCs w:val="24"/>
        </w:rPr>
        <w:footnoteReference w:id="1"/>
      </w:r>
      <w:r w:rsidRPr="00173F74">
        <w:rPr>
          <w:rFonts w:ascii="Arial Nova Light" w:hAnsi="Arial Nova Light"/>
          <w:i/>
          <w:iCs/>
          <w:sz w:val="24"/>
          <w:szCs w:val="24"/>
        </w:rPr>
        <w:tab/>
      </w:r>
    </w:p>
    <w:p w14:paraId="349C38D7" w14:textId="77777777" w:rsidR="00C3177A" w:rsidRPr="00C3177A" w:rsidRDefault="00C3177A" w:rsidP="00C3177A">
      <w:pPr>
        <w:pStyle w:val="ae"/>
        <w:jc w:val="both"/>
        <w:rPr>
          <w:rFonts w:ascii="Arial Nova Light" w:hAnsi="Arial Nova Light"/>
          <w:sz w:val="24"/>
          <w:szCs w:val="24"/>
        </w:rPr>
      </w:pPr>
    </w:p>
    <w:p w14:paraId="176F3A88" w14:textId="282528D5"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Как долго Вы ждали первого приема у специалиста (по текущей ситуации)?</w:t>
      </w:r>
      <w:r w:rsidRPr="00C3177A">
        <w:rPr>
          <w:rFonts w:ascii="Arial Nova Light" w:hAnsi="Arial Nova Light"/>
          <w:sz w:val="24"/>
          <w:szCs w:val="24"/>
        </w:rPr>
        <w:tab/>
      </w:r>
    </w:p>
    <w:p w14:paraId="554BC3F6" w14:textId="77777777" w:rsidR="00C3177A" w:rsidRPr="00C3177A" w:rsidRDefault="00C3177A" w:rsidP="00C3177A">
      <w:pPr>
        <w:pStyle w:val="ae"/>
        <w:jc w:val="both"/>
        <w:rPr>
          <w:rFonts w:ascii="Arial Nova Light" w:hAnsi="Arial Nova Light"/>
          <w:sz w:val="24"/>
          <w:szCs w:val="24"/>
        </w:rPr>
      </w:pPr>
    </w:p>
    <w:p w14:paraId="79E76B3E" w14:textId="227F84A6"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Насколько удобно Вам было записаться на первичную консультацию в Фонд? Оцените, пожалуйста, по шкале от 1 до 5.</w:t>
      </w:r>
    </w:p>
    <w:p w14:paraId="11109C77" w14:textId="77777777" w:rsidR="00C3177A" w:rsidRPr="00C3177A" w:rsidRDefault="00C3177A" w:rsidP="00C3177A">
      <w:pPr>
        <w:pStyle w:val="ae"/>
        <w:jc w:val="both"/>
        <w:rPr>
          <w:rFonts w:ascii="Arial Nova Light" w:hAnsi="Arial Nova Light"/>
          <w:sz w:val="24"/>
          <w:szCs w:val="24"/>
        </w:rPr>
      </w:pPr>
    </w:p>
    <w:p w14:paraId="2B5F861C" w14:textId="1E306B13"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Как можно было бы организовать запись лучше, удобнее?</w:t>
      </w:r>
      <w:r w:rsidRPr="00C3177A">
        <w:rPr>
          <w:rFonts w:ascii="Arial Nova Light" w:hAnsi="Arial Nova Light"/>
          <w:sz w:val="24"/>
          <w:szCs w:val="24"/>
        </w:rPr>
        <w:tab/>
      </w:r>
    </w:p>
    <w:p w14:paraId="39BD340B" w14:textId="77777777" w:rsidR="00C3177A" w:rsidRPr="00C3177A" w:rsidRDefault="00C3177A" w:rsidP="00C3177A">
      <w:pPr>
        <w:pStyle w:val="ae"/>
        <w:jc w:val="both"/>
        <w:rPr>
          <w:rFonts w:ascii="Arial Nova Light" w:hAnsi="Arial Nova Light"/>
          <w:sz w:val="24"/>
          <w:szCs w:val="24"/>
        </w:rPr>
      </w:pPr>
    </w:p>
    <w:p w14:paraId="0AA8A050" w14:textId="28936602"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 xml:space="preserve">Насколько удобно Вам было записываться на повторные консультации в Фонд? </w:t>
      </w:r>
      <w:r w:rsidRPr="00C3177A">
        <w:rPr>
          <w:rFonts w:ascii="Arial Nova Light" w:hAnsi="Arial Nova Light"/>
          <w:sz w:val="24"/>
          <w:szCs w:val="24"/>
        </w:rPr>
        <w:t xml:space="preserve"> О</w:t>
      </w:r>
      <w:r w:rsidRPr="00C3177A">
        <w:rPr>
          <w:rFonts w:ascii="Arial Nova Light" w:hAnsi="Arial Nova Light"/>
          <w:sz w:val="24"/>
          <w:szCs w:val="24"/>
        </w:rPr>
        <w:t>цените, пожалуйста, по шкале от 1 до 5.</w:t>
      </w:r>
    </w:p>
    <w:p w14:paraId="021AE320" w14:textId="2A825141" w:rsidR="00C3177A" w:rsidRPr="00173F74" w:rsidRDefault="00C3177A" w:rsidP="00173F74">
      <w:pPr>
        <w:pStyle w:val="ae"/>
        <w:jc w:val="both"/>
        <w:rPr>
          <w:rFonts w:ascii="Arial Nova Light" w:hAnsi="Arial Nova Light"/>
          <w:i/>
          <w:iCs/>
          <w:sz w:val="24"/>
          <w:szCs w:val="24"/>
        </w:rPr>
      </w:pPr>
      <w:r w:rsidRPr="00173F74">
        <w:rPr>
          <w:rFonts w:ascii="Arial Nova Light" w:hAnsi="Arial Nova Light"/>
          <w:i/>
          <w:iCs/>
          <w:sz w:val="24"/>
          <w:szCs w:val="24"/>
        </w:rPr>
        <w:t xml:space="preserve">Почему Вы так считаете? Что можно было бы сделать лучше, удобнее? </w:t>
      </w:r>
    </w:p>
    <w:p w14:paraId="282CAC7F" w14:textId="77777777" w:rsidR="00C3177A" w:rsidRPr="00C3177A" w:rsidRDefault="00C3177A" w:rsidP="00C3177A">
      <w:pPr>
        <w:pStyle w:val="ae"/>
        <w:jc w:val="both"/>
        <w:rPr>
          <w:rFonts w:ascii="Arial Nova Light" w:hAnsi="Arial Nova Light"/>
          <w:sz w:val="24"/>
          <w:szCs w:val="24"/>
        </w:rPr>
      </w:pPr>
    </w:p>
    <w:p w14:paraId="5C87EFBB" w14:textId="505D5903"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По какому запросу Вы сейчас работаете со специалистами Фонда? (Любое число ответов.)</w:t>
      </w:r>
      <w:r w:rsidRPr="00C3177A">
        <w:rPr>
          <w:rFonts w:ascii="Arial Nova Light" w:hAnsi="Arial Nova Light"/>
          <w:sz w:val="24"/>
          <w:szCs w:val="24"/>
        </w:rPr>
        <w:tab/>
      </w:r>
    </w:p>
    <w:p w14:paraId="07C6B954" w14:textId="77777777" w:rsidR="00C3177A" w:rsidRPr="00C3177A" w:rsidRDefault="00C3177A" w:rsidP="00C3177A">
      <w:pPr>
        <w:pStyle w:val="ae"/>
        <w:jc w:val="both"/>
        <w:rPr>
          <w:rFonts w:ascii="Arial Nova Light" w:hAnsi="Arial Nova Light"/>
          <w:sz w:val="24"/>
          <w:szCs w:val="24"/>
        </w:rPr>
      </w:pPr>
    </w:p>
    <w:p w14:paraId="6604C01C" w14:textId="54E246E6"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 xml:space="preserve">Отметьте, пожалуйста, Вы обращались или не обращались по текущей ситуации в другие Фонды, учреждения? Если да, продолжаете ли получать консультации в другом Фонде, учреждении? </w:t>
      </w:r>
    </w:p>
    <w:p w14:paraId="0D41E309" w14:textId="77777777" w:rsidR="00C3177A" w:rsidRPr="00C3177A" w:rsidRDefault="00C3177A" w:rsidP="00C3177A">
      <w:pPr>
        <w:pStyle w:val="ae"/>
        <w:jc w:val="both"/>
        <w:rPr>
          <w:rFonts w:ascii="Arial Nova Light" w:hAnsi="Arial Nova Light"/>
          <w:sz w:val="24"/>
          <w:szCs w:val="24"/>
        </w:rPr>
      </w:pPr>
    </w:p>
    <w:p w14:paraId="5F4AE795" w14:textId="6DC081D6" w:rsidR="00C3177A" w:rsidRPr="00173F74" w:rsidRDefault="00C3177A" w:rsidP="00FB0D41">
      <w:pPr>
        <w:pStyle w:val="ae"/>
        <w:numPr>
          <w:ilvl w:val="0"/>
          <w:numId w:val="56"/>
        </w:numPr>
        <w:jc w:val="both"/>
        <w:rPr>
          <w:rFonts w:ascii="Arial Nova Light" w:hAnsi="Arial Nova Light"/>
          <w:i/>
          <w:iCs/>
          <w:sz w:val="24"/>
          <w:szCs w:val="24"/>
        </w:rPr>
      </w:pPr>
      <w:r w:rsidRPr="00173F74">
        <w:rPr>
          <w:rFonts w:ascii="Arial Nova Light" w:hAnsi="Arial Nova Light"/>
          <w:i/>
          <w:iCs/>
          <w:sz w:val="24"/>
          <w:szCs w:val="24"/>
        </w:rPr>
        <w:t xml:space="preserve">Отметьте, пожалуйста, вы работаете или не работаете с узкими специалистами не из Фонда по текущему запросу (например, нейропсихолог, психиатр, сенсорный терапевт, логопед-дефектолог, школьный психолог и </w:t>
      </w:r>
      <w:proofErr w:type="gramStart"/>
      <w:r w:rsidRPr="00173F74">
        <w:rPr>
          <w:rFonts w:ascii="Arial Nova Light" w:hAnsi="Arial Nova Light"/>
          <w:i/>
          <w:iCs/>
          <w:sz w:val="24"/>
          <w:szCs w:val="24"/>
        </w:rPr>
        <w:t>т.п.</w:t>
      </w:r>
      <w:proofErr w:type="gramEnd"/>
      <w:r w:rsidRPr="00173F74">
        <w:rPr>
          <w:rFonts w:ascii="Arial Nova Light" w:hAnsi="Arial Nova Light"/>
          <w:i/>
          <w:iCs/>
          <w:sz w:val="24"/>
          <w:szCs w:val="24"/>
        </w:rPr>
        <w:t>)?</w:t>
      </w:r>
      <w:r w:rsidRPr="00173F74">
        <w:rPr>
          <w:rFonts w:ascii="Arial Nova Light" w:hAnsi="Arial Nova Light"/>
          <w:i/>
          <w:iCs/>
          <w:sz w:val="24"/>
          <w:szCs w:val="24"/>
        </w:rPr>
        <w:tab/>
      </w:r>
    </w:p>
    <w:p w14:paraId="6ED40E43" w14:textId="77777777" w:rsidR="00C3177A" w:rsidRPr="00C3177A" w:rsidRDefault="00C3177A" w:rsidP="00C3177A">
      <w:pPr>
        <w:pStyle w:val="ae"/>
        <w:jc w:val="both"/>
        <w:rPr>
          <w:rFonts w:ascii="Arial Nova Light" w:hAnsi="Arial Nova Light"/>
          <w:sz w:val="24"/>
          <w:szCs w:val="24"/>
        </w:rPr>
      </w:pPr>
    </w:p>
    <w:p w14:paraId="2AA229FF" w14:textId="33AF8026"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Кто в вашей семье получает помощь специалистов Фонда (по текущей ситуации)?</w:t>
      </w:r>
      <w:r w:rsidRPr="00C3177A">
        <w:rPr>
          <w:rFonts w:ascii="Arial Nova Light" w:hAnsi="Arial Nova Light"/>
          <w:sz w:val="24"/>
          <w:szCs w:val="24"/>
        </w:rPr>
        <w:tab/>
      </w:r>
    </w:p>
    <w:p w14:paraId="63A5FCAC" w14:textId="77777777" w:rsidR="00C3177A" w:rsidRPr="00C3177A" w:rsidRDefault="00C3177A" w:rsidP="00C3177A">
      <w:pPr>
        <w:pStyle w:val="ae"/>
        <w:jc w:val="both"/>
        <w:rPr>
          <w:rFonts w:ascii="Arial Nova Light" w:hAnsi="Arial Nova Light"/>
          <w:sz w:val="24"/>
          <w:szCs w:val="24"/>
        </w:rPr>
      </w:pPr>
    </w:p>
    <w:p w14:paraId="2A31DA47" w14:textId="58342616"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На Ваш взгляд, после обращения в наш Фонд, ваша ситуация улучшилась, ухудшилась или осталась без изменений?</w:t>
      </w:r>
    </w:p>
    <w:p w14:paraId="01850F37" w14:textId="77777777" w:rsidR="00C3177A" w:rsidRPr="00C3177A" w:rsidRDefault="00C3177A" w:rsidP="00C3177A">
      <w:pPr>
        <w:pStyle w:val="ae"/>
        <w:jc w:val="both"/>
        <w:rPr>
          <w:rFonts w:ascii="Arial Nova Light" w:hAnsi="Arial Nova Light"/>
          <w:sz w:val="24"/>
          <w:szCs w:val="24"/>
        </w:rPr>
      </w:pPr>
    </w:p>
    <w:p w14:paraId="558FA9F0" w14:textId="71DB34CA" w:rsidR="00C3177A" w:rsidRPr="00173F74" w:rsidRDefault="00C3177A" w:rsidP="00FB0D41">
      <w:pPr>
        <w:pStyle w:val="ae"/>
        <w:numPr>
          <w:ilvl w:val="0"/>
          <w:numId w:val="56"/>
        </w:numPr>
        <w:jc w:val="both"/>
        <w:rPr>
          <w:rFonts w:ascii="Arial Nova Light" w:hAnsi="Arial Nova Light"/>
          <w:i/>
          <w:iCs/>
          <w:sz w:val="24"/>
          <w:szCs w:val="24"/>
        </w:rPr>
      </w:pPr>
      <w:r w:rsidRPr="00173F74">
        <w:rPr>
          <w:rFonts w:ascii="Arial Nova Light" w:hAnsi="Arial Nova Light"/>
          <w:i/>
          <w:iCs/>
          <w:sz w:val="24"/>
          <w:szCs w:val="24"/>
        </w:rPr>
        <w:t>Если говорить о взаимодействии Вашего ребенка/детей с социумом, после обращения в Фонд оно улучшилось, ухудшилось или осталось без изменений?</w:t>
      </w:r>
      <w:r w:rsidRPr="00173F74">
        <w:rPr>
          <w:rFonts w:ascii="Arial Nova Light" w:hAnsi="Arial Nova Light"/>
          <w:i/>
          <w:iCs/>
          <w:sz w:val="24"/>
          <w:szCs w:val="24"/>
        </w:rPr>
        <w:tab/>
      </w:r>
    </w:p>
    <w:p w14:paraId="2B313802" w14:textId="77777777" w:rsidR="00C3177A" w:rsidRPr="00173F74" w:rsidRDefault="00C3177A" w:rsidP="00C3177A">
      <w:pPr>
        <w:pStyle w:val="ae"/>
        <w:jc w:val="both"/>
        <w:rPr>
          <w:rFonts w:ascii="Arial Nova Light" w:hAnsi="Arial Nova Light"/>
          <w:i/>
          <w:iCs/>
          <w:sz w:val="24"/>
          <w:szCs w:val="24"/>
        </w:rPr>
      </w:pPr>
    </w:p>
    <w:p w14:paraId="0377355B" w14:textId="68A55EC2" w:rsidR="00C3177A" w:rsidRPr="00173F74" w:rsidRDefault="00C3177A" w:rsidP="00FB0D41">
      <w:pPr>
        <w:pStyle w:val="ae"/>
        <w:numPr>
          <w:ilvl w:val="0"/>
          <w:numId w:val="56"/>
        </w:numPr>
        <w:jc w:val="both"/>
        <w:rPr>
          <w:rFonts w:ascii="Arial Nova Light" w:hAnsi="Arial Nova Light"/>
          <w:i/>
          <w:iCs/>
          <w:sz w:val="24"/>
          <w:szCs w:val="24"/>
        </w:rPr>
      </w:pPr>
      <w:r w:rsidRPr="00173F74">
        <w:rPr>
          <w:rFonts w:ascii="Arial Nova Light" w:hAnsi="Arial Nova Light"/>
          <w:i/>
          <w:iCs/>
          <w:sz w:val="24"/>
          <w:szCs w:val="24"/>
        </w:rPr>
        <w:t>Если говорить об эмоциональном состоянии Вашего ребенка/детей, после обращения в Фонд оно улучшилось, ухудшилось или осталось без изменений?</w:t>
      </w:r>
      <w:r w:rsidRPr="00173F74">
        <w:rPr>
          <w:rFonts w:ascii="Arial Nova Light" w:hAnsi="Arial Nova Light"/>
          <w:i/>
          <w:iCs/>
          <w:sz w:val="24"/>
          <w:szCs w:val="24"/>
        </w:rPr>
        <w:tab/>
      </w:r>
    </w:p>
    <w:p w14:paraId="676296B0" w14:textId="77777777" w:rsidR="00C3177A" w:rsidRPr="00173F74" w:rsidRDefault="00C3177A" w:rsidP="00C3177A">
      <w:pPr>
        <w:pStyle w:val="ae"/>
        <w:jc w:val="both"/>
        <w:rPr>
          <w:rFonts w:ascii="Arial Nova Light" w:hAnsi="Arial Nova Light"/>
          <w:i/>
          <w:iCs/>
          <w:sz w:val="24"/>
          <w:szCs w:val="24"/>
        </w:rPr>
      </w:pPr>
    </w:p>
    <w:p w14:paraId="0F469D62" w14:textId="1A3E6983" w:rsidR="00C3177A" w:rsidRPr="00173F74" w:rsidRDefault="00C3177A" w:rsidP="00FB0D41">
      <w:pPr>
        <w:pStyle w:val="ae"/>
        <w:numPr>
          <w:ilvl w:val="0"/>
          <w:numId w:val="56"/>
        </w:numPr>
        <w:jc w:val="both"/>
        <w:rPr>
          <w:rFonts w:ascii="Arial Nova Light" w:hAnsi="Arial Nova Light"/>
          <w:i/>
          <w:iCs/>
          <w:sz w:val="24"/>
          <w:szCs w:val="24"/>
        </w:rPr>
      </w:pPr>
      <w:r w:rsidRPr="00173F74">
        <w:rPr>
          <w:rFonts w:ascii="Arial Nova Light" w:hAnsi="Arial Nova Light"/>
          <w:i/>
          <w:iCs/>
          <w:sz w:val="24"/>
          <w:szCs w:val="24"/>
        </w:rPr>
        <w:t>Если говорить о климате в семье, после обращения в Фонд он улучшился, ухудшился или остался без изменений?</w:t>
      </w:r>
    </w:p>
    <w:p w14:paraId="2B05F375" w14:textId="77777777" w:rsidR="00C3177A" w:rsidRPr="00C3177A" w:rsidRDefault="00C3177A" w:rsidP="00C3177A">
      <w:pPr>
        <w:pStyle w:val="ae"/>
        <w:jc w:val="both"/>
        <w:rPr>
          <w:rFonts w:ascii="Arial Nova Light" w:hAnsi="Arial Nova Light"/>
          <w:sz w:val="24"/>
          <w:szCs w:val="24"/>
        </w:rPr>
      </w:pPr>
    </w:p>
    <w:p w14:paraId="23106A5B" w14:textId="4C3BBE72" w:rsidR="00C3177A" w:rsidRPr="00173F74" w:rsidRDefault="00C3177A" w:rsidP="00FB0D41">
      <w:pPr>
        <w:pStyle w:val="ae"/>
        <w:numPr>
          <w:ilvl w:val="0"/>
          <w:numId w:val="56"/>
        </w:numPr>
        <w:jc w:val="both"/>
        <w:rPr>
          <w:rFonts w:ascii="Arial Nova Light" w:hAnsi="Arial Nova Light"/>
          <w:i/>
          <w:iCs/>
          <w:sz w:val="24"/>
          <w:szCs w:val="24"/>
        </w:rPr>
      </w:pPr>
      <w:r w:rsidRPr="00173F74">
        <w:rPr>
          <w:rFonts w:ascii="Arial Nova Light" w:hAnsi="Arial Nova Light"/>
          <w:i/>
          <w:iCs/>
          <w:sz w:val="24"/>
          <w:szCs w:val="24"/>
        </w:rPr>
        <w:lastRenderedPageBreak/>
        <w:t xml:space="preserve">Если по Вашей ситуации необходима какая-либо помощь, которую Фонд, на Ваш взгляд, мог бы еще предоставить, напишите, какая именно? </w:t>
      </w:r>
    </w:p>
    <w:p w14:paraId="6D782C88" w14:textId="77777777" w:rsidR="00C3177A" w:rsidRPr="00C3177A" w:rsidRDefault="00C3177A" w:rsidP="00C3177A">
      <w:pPr>
        <w:pStyle w:val="ae"/>
        <w:jc w:val="both"/>
        <w:rPr>
          <w:rFonts w:ascii="Arial Nova Light" w:hAnsi="Arial Nova Light"/>
          <w:sz w:val="24"/>
          <w:szCs w:val="24"/>
        </w:rPr>
      </w:pPr>
    </w:p>
    <w:p w14:paraId="5921C965" w14:textId="1E599364" w:rsidR="00C3177A"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Оцените, пожалуйста, по 5-балльной шкале значимость консультаций Фонда для разрешения вашей текущей ситуации</w:t>
      </w:r>
    </w:p>
    <w:p w14:paraId="1C1CA918" w14:textId="23002F42" w:rsidR="00C3177A" w:rsidRPr="00C3177A" w:rsidRDefault="00C3177A" w:rsidP="00C3177A">
      <w:pPr>
        <w:pStyle w:val="ae"/>
        <w:jc w:val="both"/>
        <w:rPr>
          <w:rFonts w:ascii="Arial Nova Light" w:hAnsi="Arial Nova Light"/>
          <w:sz w:val="24"/>
          <w:szCs w:val="24"/>
        </w:rPr>
      </w:pPr>
      <w:r w:rsidRPr="00C3177A">
        <w:rPr>
          <w:rFonts w:ascii="Arial Nova Light" w:hAnsi="Arial Nova Light"/>
          <w:sz w:val="24"/>
          <w:szCs w:val="24"/>
        </w:rPr>
        <w:t xml:space="preserve">Пожалуйста, помогите нам понять, почему Вы поставили такой балл? </w:t>
      </w:r>
    </w:p>
    <w:p w14:paraId="676A7EE8" w14:textId="77777777" w:rsidR="00C3177A" w:rsidRPr="00C3177A" w:rsidRDefault="00C3177A" w:rsidP="00C3177A">
      <w:pPr>
        <w:pStyle w:val="ae"/>
        <w:jc w:val="both"/>
        <w:rPr>
          <w:rFonts w:ascii="Arial Nova Light" w:hAnsi="Arial Nova Light"/>
          <w:sz w:val="24"/>
          <w:szCs w:val="24"/>
        </w:rPr>
      </w:pPr>
    </w:p>
    <w:p w14:paraId="6688E1DB" w14:textId="36514901" w:rsidR="00D256CF" w:rsidRPr="00C3177A" w:rsidRDefault="00C3177A" w:rsidP="00FB0D41">
      <w:pPr>
        <w:pStyle w:val="ae"/>
        <w:numPr>
          <w:ilvl w:val="0"/>
          <w:numId w:val="56"/>
        </w:numPr>
        <w:jc w:val="both"/>
        <w:rPr>
          <w:rFonts w:ascii="Arial Nova Light" w:hAnsi="Arial Nova Light"/>
          <w:sz w:val="24"/>
          <w:szCs w:val="24"/>
        </w:rPr>
      </w:pPr>
      <w:r w:rsidRPr="00C3177A">
        <w:rPr>
          <w:rFonts w:ascii="Arial Nova Light" w:hAnsi="Arial Nova Light"/>
          <w:sz w:val="24"/>
          <w:szCs w:val="24"/>
        </w:rPr>
        <w:t>Любые иные Ваши мнения, идеи и предложения?</w:t>
      </w:r>
    </w:p>
    <w:p w14:paraId="48FB8DFA" w14:textId="77777777" w:rsidR="00D256CF" w:rsidRDefault="00D256CF" w:rsidP="00804F77">
      <w:pPr>
        <w:rPr>
          <w:rFonts w:ascii="Arial Nova Light" w:hAnsi="Arial Nova Light"/>
        </w:rPr>
      </w:pPr>
    </w:p>
    <w:p w14:paraId="3E04C794" w14:textId="2BAA8D4D" w:rsidR="00D256CF" w:rsidRPr="00D256CF" w:rsidRDefault="00D256CF" w:rsidP="00D256CF">
      <w:pPr>
        <w:pStyle w:val="2"/>
        <w:rPr>
          <w:color w:val="00B050"/>
        </w:rPr>
      </w:pPr>
      <w:r w:rsidRPr="00D256CF">
        <w:rPr>
          <w:color w:val="00B050"/>
        </w:rPr>
        <w:t>Основные результаты</w:t>
      </w:r>
    </w:p>
    <w:p w14:paraId="5C3F4E38" w14:textId="29CAE51B" w:rsidR="00D256CF" w:rsidRDefault="00D256CF" w:rsidP="00804F77">
      <w:pPr>
        <w:rPr>
          <w:rFonts w:ascii="Arial Nova Light" w:hAnsi="Arial Nova Light"/>
        </w:rPr>
      </w:pPr>
    </w:p>
    <w:p w14:paraId="67C3F9CC" w14:textId="2185663B" w:rsidR="00AB5EEA" w:rsidRPr="00AB5EEA" w:rsidRDefault="00AB5EEA" w:rsidP="00AB5EEA">
      <w:pPr>
        <w:pStyle w:val="5"/>
        <w:rPr>
          <w:rFonts w:ascii="Arial Nova Light" w:hAnsi="Arial Nova Light"/>
          <w:color w:val="00B050"/>
        </w:rPr>
      </w:pPr>
      <w:r w:rsidRPr="00AB5EEA">
        <w:rPr>
          <w:rFonts w:ascii="Arial Nova Light" w:hAnsi="Arial Nova Light"/>
          <w:color w:val="00B050"/>
        </w:rPr>
        <w:t>Социально-демографические характеристики</w:t>
      </w:r>
    </w:p>
    <w:p w14:paraId="15AFA580" w14:textId="77777777" w:rsidR="00AB5EEA" w:rsidRPr="00AB5EEA" w:rsidRDefault="00AB5EEA" w:rsidP="00804F77">
      <w:pPr>
        <w:rPr>
          <w:rFonts w:ascii="Arial Nova Light" w:hAnsi="Arial Nova Light"/>
        </w:rPr>
      </w:pPr>
    </w:p>
    <w:p w14:paraId="68C24379" w14:textId="77777777" w:rsidR="00D256CF" w:rsidRPr="00D256CF" w:rsidRDefault="00D256CF" w:rsidP="00D256CF">
      <w:pPr>
        <w:jc w:val="both"/>
        <w:rPr>
          <w:rFonts w:ascii="Arial Nova Light" w:hAnsi="Arial Nova Light"/>
        </w:rPr>
      </w:pPr>
      <w:r w:rsidRPr="00D256CF">
        <w:rPr>
          <w:rFonts w:ascii="Arial Nova Light" w:hAnsi="Arial Nova Light"/>
        </w:rPr>
        <w:t>Среди респондентов преобладают те, кто уже давно получает поддержку в фонде:</w:t>
      </w:r>
    </w:p>
    <w:p w14:paraId="7FA35B7C" w14:textId="77777777"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Менее 2 месяцев – 13 человек (11,1%)</w:t>
      </w:r>
    </w:p>
    <w:p w14:paraId="38F99EC8" w14:textId="77777777"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От 2 до 6 месяцев – 19 человек (16,2%)</w:t>
      </w:r>
    </w:p>
    <w:p w14:paraId="5B4D2683" w14:textId="77777777"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От 6 месяцев до 1 года – 18 человека (15,4%)</w:t>
      </w:r>
    </w:p>
    <w:p w14:paraId="39CB50D9" w14:textId="77777777"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Более 1 года – 67 человек (57,3%)</w:t>
      </w:r>
    </w:p>
    <w:p w14:paraId="4D62498A" w14:textId="77777777" w:rsidR="00D256CF" w:rsidRDefault="00D256CF" w:rsidP="00D256CF">
      <w:pPr>
        <w:jc w:val="both"/>
        <w:rPr>
          <w:rFonts w:ascii="Arial Nova Light" w:hAnsi="Arial Nova Light"/>
        </w:rPr>
      </w:pPr>
    </w:p>
    <w:p w14:paraId="5FF45D6A" w14:textId="0AD9A43F" w:rsidR="00D256CF" w:rsidRPr="00D256CF" w:rsidRDefault="00D256CF" w:rsidP="00D256CF">
      <w:pPr>
        <w:jc w:val="both"/>
        <w:rPr>
          <w:rFonts w:ascii="Arial Nova Light" w:hAnsi="Arial Nova Light"/>
        </w:rPr>
      </w:pPr>
      <w:r>
        <w:rPr>
          <w:rFonts w:ascii="Arial Nova Light" w:hAnsi="Arial Nova Light"/>
        </w:rPr>
        <w:t>В семьях, которые обращаются за консультациями в Информационный центр, клиентами психолога являются:</w:t>
      </w:r>
    </w:p>
    <w:p w14:paraId="3CB09ED3" w14:textId="1BD6CCC2"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Только ребенок (дети) – 39</w:t>
      </w:r>
      <w:r w:rsidR="00D55E52">
        <w:rPr>
          <w:rFonts w:ascii="Arial Nova Light" w:hAnsi="Arial Nova Light"/>
        </w:rPr>
        <w:t xml:space="preserve"> (33,6%)</w:t>
      </w:r>
    </w:p>
    <w:p w14:paraId="5EC9CD08" w14:textId="4AFE06D4"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r>
      <w:r>
        <w:rPr>
          <w:rFonts w:ascii="Arial Nova Light" w:hAnsi="Arial Nova Light"/>
        </w:rPr>
        <w:t>Вся семья (с</w:t>
      </w:r>
      <w:r w:rsidRPr="00D256CF">
        <w:rPr>
          <w:rFonts w:ascii="Arial Nova Light" w:hAnsi="Arial Nova Light"/>
        </w:rPr>
        <w:t>емейные консультации</w:t>
      </w:r>
      <w:r>
        <w:rPr>
          <w:rFonts w:ascii="Arial Nova Light" w:hAnsi="Arial Nova Light"/>
        </w:rPr>
        <w:t>)</w:t>
      </w:r>
      <w:r w:rsidRPr="00D256CF">
        <w:rPr>
          <w:rFonts w:ascii="Arial Nova Light" w:hAnsi="Arial Nova Light"/>
        </w:rPr>
        <w:t xml:space="preserve"> – 39</w:t>
      </w:r>
      <w:r w:rsidR="00D55E52">
        <w:rPr>
          <w:rFonts w:ascii="Arial Nova Light" w:hAnsi="Arial Nova Light"/>
        </w:rPr>
        <w:t xml:space="preserve"> </w:t>
      </w:r>
      <w:r w:rsidR="00D55E52">
        <w:rPr>
          <w:rFonts w:ascii="Arial Nova Light" w:hAnsi="Arial Nova Light"/>
        </w:rPr>
        <w:t>(33,6%)</w:t>
      </w:r>
    </w:p>
    <w:p w14:paraId="7ECB9793" w14:textId="2CE1EF48"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Ребенок и родитель по отдельности – 19</w:t>
      </w:r>
      <w:r w:rsidR="00D55E52">
        <w:rPr>
          <w:rFonts w:ascii="Arial Nova Light" w:hAnsi="Arial Nova Light"/>
        </w:rPr>
        <w:t xml:space="preserve"> (16,4%)</w:t>
      </w:r>
    </w:p>
    <w:p w14:paraId="6382E347" w14:textId="768382B4"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 xml:space="preserve">Только родитель (родители) – 14 </w:t>
      </w:r>
      <w:r w:rsidR="00D55E52">
        <w:rPr>
          <w:rFonts w:ascii="Arial Nova Light" w:hAnsi="Arial Nova Light"/>
        </w:rPr>
        <w:t>(12%)</w:t>
      </w:r>
    </w:p>
    <w:p w14:paraId="2F5604D1" w14:textId="672DF74D"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 xml:space="preserve">Консультации для ребенка + обратная связь для родителей </w:t>
      </w:r>
      <w:r w:rsidR="00D55E52" w:rsidRPr="00D256CF">
        <w:rPr>
          <w:rFonts w:ascii="Arial Nova Light" w:hAnsi="Arial Nova Light"/>
        </w:rPr>
        <w:t>(интересно, что респонденты сами предложили описание такого формата)</w:t>
      </w:r>
      <w:r w:rsidR="00D55E52">
        <w:rPr>
          <w:rFonts w:ascii="Arial Nova Light" w:hAnsi="Arial Nova Light"/>
        </w:rPr>
        <w:t xml:space="preserve"> </w:t>
      </w:r>
      <w:r w:rsidRPr="00D256CF">
        <w:rPr>
          <w:rFonts w:ascii="Arial Nova Light" w:hAnsi="Arial Nova Light"/>
        </w:rPr>
        <w:t>– 2</w:t>
      </w:r>
      <w:r w:rsidR="00D55E52">
        <w:rPr>
          <w:rFonts w:ascii="Arial Nova Light" w:hAnsi="Arial Nova Light"/>
        </w:rPr>
        <w:t xml:space="preserve"> (1,7%)</w:t>
      </w:r>
      <w:r w:rsidRPr="00D256CF">
        <w:rPr>
          <w:rFonts w:ascii="Arial Nova Light" w:hAnsi="Arial Nova Light"/>
        </w:rPr>
        <w:t xml:space="preserve"> </w:t>
      </w:r>
    </w:p>
    <w:p w14:paraId="1203A098" w14:textId="173DAA5C"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Ребенок отдельно + семейные консультации – 2</w:t>
      </w:r>
      <w:r w:rsidR="00D55E52">
        <w:rPr>
          <w:rFonts w:ascii="Arial Nova Light" w:hAnsi="Arial Nova Light"/>
        </w:rPr>
        <w:t xml:space="preserve"> (</w:t>
      </w:r>
      <w:r w:rsidR="00D55E52">
        <w:rPr>
          <w:rFonts w:ascii="Arial Nova Light" w:hAnsi="Arial Nova Light"/>
        </w:rPr>
        <w:t>1,7%)</w:t>
      </w:r>
    </w:p>
    <w:p w14:paraId="30349274" w14:textId="7BAA921E" w:rsidR="00D256CF" w:rsidRPr="00D256CF" w:rsidRDefault="00D256CF" w:rsidP="00D256CF">
      <w:pPr>
        <w:jc w:val="both"/>
        <w:rPr>
          <w:rFonts w:ascii="Arial Nova Light" w:hAnsi="Arial Nova Light"/>
        </w:rPr>
      </w:pPr>
      <w:r w:rsidRPr="00D256CF">
        <w:rPr>
          <w:rFonts w:ascii="Arial Nova Light" w:hAnsi="Arial Nova Light"/>
        </w:rPr>
        <w:t>•</w:t>
      </w:r>
      <w:r w:rsidRPr="00D256CF">
        <w:rPr>
          <w:rFonts w:ascii="Arial Nova Light" w:hAnsi="Arial Nova Light"/>
        </w:rPr>
        <w:tab/>
        <w:t>Лично (взрослый из числа детей-сирот) – 1</w:t>
      </w:r>
      <w:r w:rsidR="00D55E52">
        <w:rPr>
          <w:rFonts w:ascii="Arial Nova Light" w:hAnsi="Arial Nova Light"/>
        </w:rPr>
        <w:t xml:space="preserve"> (0,85%)</w:t>
      </w:r>
    </w:p>
    <w:p w14:paraId="4492DE09" w14:textId="77777777" w:rsidR="00D256CF" w:rsidRDefault="00D256CF" w:rsidP="00D256CF">
      <w:pPr>
        <w:jc w:val="both"/>
        <w:rPr>
          <w:rFonts w:ascii="Arial Nova Light" w:hAnsi="Arial Nova Light"/>
        </w:rPr>
      </w:pPr>
    </w:p>
    <w:p w14:paraId="4BF8C020" w14:textId="28549779" w:rsidR="00D256CF" w:rsidRDefault="00D256CF" w:rsidP="00D256CF">
      <w:pPr>
        <w:jc w:val="both"/>
        <w:rPr>
          <w:rFonts w:ascii="Arial Nova Light" w:hAnsi="Arial Nova Light"/>
          <w:b/>
          <w:bCs/>
        </w:rPr>
      </w:pPr>
      <w:r w:rsidRPr="00D256CF">
        <w:rPr>
          <w:rFonts w:ascii="Arial Nova Light" w:hAnsi="Arial Nova Light"/>
          <w:b/>
          <w:bCs/>
        </w:rPr>
        <w:t>Самые популярные форматы работы – это работа только с ребенком и</w:t>
      </w:r>
      <w:r>
        <w:rPr>
          <w:rFonts w:ascii="Arial Nova Light" w:hAnsi="Arial Nova Light"/>
          <w:b/>
          <w:bCs/>
        </w:rPr>
        <w:t xml:space="preserve">ли </w:t>
      </w:r>
      <w:r w:rsidRPr="00D256CF">
        <w:rPr>
          <w:rFonts w:ascii="Arial Nova Light" w:hAnsi="Arial Nova Light"/>
          <w:b/>
          <w:bCs/>
        </w:rPr>
        <w:t>совместные семейные консультации. Другие варианты тоже достаточно востребованы, создается впечатление, что их разнообразие позволяет каждой семье выбрать наиболее подходящий (и менять его по мере изменения потребностей).</w:t>
      </w:r>
    </w:p>
    <w:p w14:paraId="5043CA6F" w14:textId="53B9D71E" w:rsidR="00AB5EEA" w:rsidRDefault="00AB5EEA" w:rsidP="00D256CF">
      <w:pPr>
        <w:jc w:val="both"/>
        <w:rPr>
          <w:rFonts w:ascii="Arial Nova Light" w:hAnsi="Arial Nova Light"/>
          <w:b/>
          <w:bCs/>
        </w:rPr>
      </w:pPr>
    </w:p>
    <w:p w14:paraId="61441C20" w14:textId="77777777" w:rsidR="00AB5EEA" w:rsidRDefault="00AB5EEA" w:rsidP="00AB5EEA">
      <w:pPr>
        <w:jc w:val="both"/>
        <w:rPr>
          <w:rFonts w:ascii="Arial Nova Light" w:hAnsi="Arial Nova Light"/>
          <w:bCs/>
        </w:rPr>
      </w:pPr>
      <w:r w:rsidRPr="00806DC8">
        <w:rPr>
          <w:rFonts w:ascii="Arial Nova Light" w:hAnsi="Arial Nova Light"/>
          <w:bCs/>
        </w:rPr>
        <w:t>Запросы</w:t>
      </w:r>
      <w:r>
        <w:rPr>
          <w:rFonts w:ascii="Arial Nova Light" w:hAnsi="Arial Nova Light"/>
          <w:bCs/>
        </w:rPr>
        <w:t>, с которыми респонденты или их дети работают со специалистами фонда,</w:t>
      </w:r>
      <w:r w:rsidRPr="00806DC8">
        <w:rPr>
          <w:rFonts w:ascii="Arial Nova Light" w:hAnsi="Arial Nova Light"/>
          <w:bCs/>
        </w:rPr>
        <w:t xml:space="preserve"> в порядке популярности распределились следующим образом:</w:t>
      </w:r>
    </w:p>
    <w:p w14:paraId="0CF7EF5D" w14:textId="77777777" w:rsidR="00AB5EEA" w:rsidRPr="00806DC8" w:rsidRDefault="00AB5EEA" w:rsidP="00AB5EEA">
      <w:pPr>
        <w:jc w:val="both"/>
        <w:rPr>
          <w:rFonts w:ascii="Arial Nova Light" w:hAnsi="Arial Nova Light"/>
          <w:bCs/>
        </w:rPr>
      </w:pPr>
    </w:p>
    <w:p w14:paraId="1EA6804E"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Эмоциональные трудности у ребенка (страх, злость, тревога, стеснительность и </w:t>
      </w:r>
      <w:proofErr w:type="gramStart"/>
      <w:r w:rsidRPr="00806DC8">
        <w:rPr>
          <w:rFonts w:ascii="Arial Nova Light" w:hAnsi="Arial Nova Light"/>
          <w:bCs/>
        </w:rPr>
        <w:t>т.п.</w:t>
      </w:r>
      <w:proofErr w:type="gramEnd"/>
      <w:r w:rsidRPr="00806DC8">
        <w:rPr>
          <w:rFonts w:ascii="Arial Nova Light" w:hAnsi="Arial Nova Light"/>
          <w:bCs/>
        </w:rPr>
        <w:t>) – 79</w:t>
      </w:r>
      <w:r>
        <w:rPr>
          <w:rFonts w:ascii="Arial Nova Light" w:hAnsi="Arial Nova Light"/>
          <w:bCs/>
        </w:rPr>
        <w:t xml:space="preserve"> ответов</w:t>
      </w:r>
    </w:p>
    <w:p w14:paraId="7494E8AE"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Работа с прошлым ребенка – 67</w:t>
      </w:r>
    </w:p>
    <w:p w14:paraId="0FAF4BD5"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Нарушение поведения ребенка – 66</w:t>
      </w:r>
    </w:p>
    <w:p w14:paraId="52FCDE27"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Детско-родительские отношения – 57</w:t>
      </w:r>
    </w:p>
    <w:p w14:paraId="49E36BB6"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Поддержка ресурса приемного родителя – 50</w:t>
      </w:r>
    </w:p>
    <w:p w14:paraId="34A81463"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Работа с травматическим опытом – 40 </w:t>
      </w:r>
    </w:p>
    <w:p w14:paraId="2F22E9B1"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Диагностика ребенка – 21</w:t>
      </w:r>
    </w:p>
    <w:p w14:paraId="696BE8F7" w14:textId="77777777" w:rsidR="00AB5EEA" w:rsidRPr="00806DC8" w:rsidRDefault="00AB5EEA" w:rsidP="00AB5EEA">
      <w:pPr>
        <w:jc w:val="both"/>
        <w:rPr>
          <w:rFonts w:ascii="Arial Nova Light" w:hAnsi="Arial Nova Light"/>
          <w:bCs/>
        </w:rPr>
      </w:pPr>
      <w:r w:rsidRPr="00806DC8">
        <w:rPr>
          <w:rFonts w:ascii="Arial Nova Light" w:hAnsi="Arial Nova Light"/>
          <w:bCs/>
        </w:rPr>
        <w:lastRenderedPageBreak/>
        <w:t>•</w:t>
      </w:r>
      <w:r w:rsidRPr="00806DC8">
        <w:rPr>
          <w:rFonts w:ascii="Arial Nova Light" w:hAnsi="Arial Nova Light"/>
          <w:bCs/>
        </w:rPr>
        <w:tab/>
        <w:t xml:space="preserve">Работа с детьми в сложной жизненной ситуации в семье (развод, смерть близкого человека, повторный брак и пр.) – 13 </w:t>
      </w:r>
    </w:p>
    <w:p w14:paraId="6BD53860"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Взаимодействие с кровными детьми – 7 </w:t>
      </w:r>
    </w:p>
    <w:p w14:paraId="6DE0A33F"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Психосоматические проблемы ребенка (включая тики, заикание) – 6</w:t>
      </w:r>
    </w:p>
    <w:p w14:paraId="5DE3A923"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r>
      <w:proofErr w:type="spellStart"/>
      <w:r w:rsidRPr="00806DC8">
        <w:rPr>
          <w:rFonts w:ascii="Arial Nova Light" w:hAnsi="Arial Nova Light"/>
          <w:bCs/>
        </w:rPr>
        <w:t>Сексуализированное</w:t>
      </w:r>
      <w:proofErr w:type="spellEnd"/>
      <w:r w:rsidRPr="00806DC8">
        <w:rPr>
          <w:rFonts w:ascii="Arial Nova Light" w:hAnsi="Arial Nova Light"/>
          <w:bCs/>
        </w:rPr>
        <w:t xml:space="preserve"> поведение – 6</w:t>
      </w:r>
    </w:p>
    <w:p w14:paraId="01DC8A4C"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Взаимодействие кровной и приемной семьи – 6 </w:t>
      </w:r>
    </w:p>
    <w:p w14:paraId="04B22C47"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Логопедическая помощь – 1 </w:t>
      </w:r>
    </w:p>
    <w:p w14:paraId="425948C8" w14:textId="77777777" w:rsidR="00AB5EEA" w:rsidRDefault="00AB5EEA" w:rsidP="00AB5EEA">
      <w:pPr>
        <w:jc w:val="both"/>
        <w:rPr>
          <w:rFonts w:ascii="Arial Nova Light" w:hAnsi="Arial Nova Light"/>
          <w:bCs/>
        </w:rPr>
      </w:pPr>
    </w:p>
    <w:p w14:paraId="7649F8D6" w14:textId="025777FC" w:rsidR="00AB5EEA" w:rsidRDefault="00AB5EEA" w:rsidP="00AB5EEA">
      <w:pPr>
        <w:jc w:val="both"/>
        <w:rPr>
          <w:rFonts w:ascii="Arial Nova Light" w:hAnsi="Arial Nova Light"/>
          <w:bCs/>
        </w:rPr>
      </w:pPr>
      <w:r>
        <w:rPr>
          <w:rFonts w:ascii="Arial Nova Light" w:hAnsi="Arial Nova Light"/>
          <w:bCs/>
        </w:rPr>
        <w:t>Респонденты могли</w:t>
      </w:r>
      <w:r w:rsidRPr="00806DC8">
        <w:rPr>
          <w:rFonts w:ascii="Arial Nova Light" w:hAnsi="Arial Nova Light"/>
          <w:bCs/>
        </w:rPr>
        <w:t xml:space="preserve"> выбирать несколько вариантов ответа и</w:t>
      </w:r>
      <w:r>
        <w:rPr>
          <w:rFonts w:ascii="Arial Nova Light" w:hAnsi="Arial Nova Light"/>
          <w:bCs/>
        </w:rPr>
        <w:t>/и</w:t>
      </w:r>
      <w:r w:rsidRPr="00806DC8">
        <w:rPr>
          <w:rFonts w:ascii="Arial Nova Light" w:hAnsi="Arial Nova Light"/>
          <w:bCs/>
        </w:rPr>
        <w:t xml:space="preserve">ли </w:t>
      </w:r>
      <w:r>
        <w:rPr>
          <w:rFonts w:ascii="Arial Nova Light" w:hAnsi="Arial Nova Light"/>
          <w:bCs/>
        </w:rPr>
        <w:t>предлагать свои</w:t>
      </w:r>
      <w:r w:rsidRPr="00806DC8">
        <w:rPr>
          <w:rFonts w:ascii="Arial Nova Light" w:hAnsi="Arial Nova Light"/>
          <w:bCs/>
        </w:rPr>
        <w:t>.</w:t>
      </w:r>
      <w:r>
        <w:rPr>
          <w:rFonts w:ascii="Arial Nova Light" w:hAnsi="Arial Nova Light"/>
          <w:bCs/>
        </w:rPr>
        <w:t xml:space="preserve"> </w:t>
      </w:r>
      <w:r w:rsidRPr="00806DC8">
        <w:rPr>
          <w:rFonts w:ascii="Arial Nova Light" w:hAnsi="Arial Nova Light"/>
          <w:bCs/>
        </w:rPr>
        <w:t>Всего 14,5% семей работают с одним запросом; наиболее часто встречающееся количество запросов на 1 случай: 3, 5 и 4</w:t>
      </w:r>
      <w:r w:rsidR="00A07CF5">
        <w:rPr>
          <w:rFonts w:ascii="Arial Nova Light" w:hAnsi="Arial Nova Light"/>
          <w:bCs/>
        </w:rPr>
        <w:t xml:space="preserve"> </w:t>
      </w:r>
      <w:r w:rsidR="00A07CF5">
        <w:rPr>
          <w:rFonts w:ascii="Arial Nova Light" w:hAnsi="Arial Nova Light"/>
          <w:bCs/>
        </w:rPr>
        <w:t>(суммарно 56,3%)</w:t>
      </w:r>
      <w:r w:rsidRPr="00806DC8">
        <w:rPr>
          <w:rFonts w:ascii="Arial Nova Light" w:hAnsi="Arial Nova Light"/>
          <w:bCs/>
        </w:rPr>
        <w:t>.</w:t>
      </w:r>
    </w:p>
    <w:p w14:paraId="0EDC12A5" w14:textId="77777777" w:rsidR="00AB5EEA" w:rsidRPr="00806DC8" w:rsidRDefault="00AB5EEA" w:rsidP="00AB5EEA">
      <w:pPr>
        <w:jc w:val="both"/>
        <w:rPr>
          <w:rFonts w:ascii="Arial Nova Light" w:hAnsi="Arial Nova Light"/>
          <w:bCs/>
        </w:rPr>
      </w:pPr>
    </w:p>
    <w:p w14:paraId="2BC402CF" w14:textId="2F2B40F9"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1 запрос – 17 случаев</w:t>
      </w:r>
      <w:r w:rsidR="00D55E52">
        <w:rPr>
          <w:rFonts w:ascii="Arial Nova Light" w:hAnsi="Arial Nova Light"/>
          <w:bCs/>
        </w:rPr>
        <w:t xml:space="preserve"> (14,5%)</w:t>
      </w:r>
    </w:p>
    <w:p w14:paraId="19AC81E3" w14:textId="4DF19E50"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2 запроса – 18 </w:t>
      </w:r>
      <w:r w:rsidR="00D55E52">
        <w:rPr>
          <w:rFonts w:ascii="Arial Nova Light" w:hAnsi="Arial Nova Light"/>
          <w:bCs/>
        </w:rPr>
        <w:t>(</w:t>
      </w:r>
      <w:r w:rsidR="00A07CF5">
        <w:rPr>
          <w:rFonts w:ascii="Arial Nova Light" w:hAnsi="Arial Nova Light"/>
          <w:bCs/>
        </w:rPr>
        <w:t>15,4%)</w:t>
      </w:r>
    </w:p>
    <w:p w14:paraId="09FFAE45" w14:textId="06F74049"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3 запроса – 24 </w:t>
      </w:r>
      <w:r w:rsidR="00A07CF5">
        <w:rPr>
          <w:rFonts w:ascii="Arial Nova Light" w:hAnsi="Arial Nova Light"/>
          <w:bCs/>
        </w:rPr>
        <w:t>(20,5%)</w:t>
      </w:r>
    </w:p>
    <w:p w14:paraId="30CD4783" w14:textId="71784AF3"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4 запроса – 20 </w:t>
      </w:r>
      <w:r w:rsidR="00A07CF5">
        <w:rPr>
          <w:rFonts w:ascii="Arial Nova Light" w:hAnsi="Arial Nova Light"/>
          <w:bCs/>
        </w:rPr>
        <w:t>(17%)</w:t>
      </w:r>
    </w:p>
    <w:p w14:paraId="4E3D3A24" w14:textId="379339A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5 запросов – 22 </w:t>
      </w:r>
      <w:r w:rsidR="00A07CF5">
        <w:rPr>
          <w:rFonts w:ascii="Arial Nova Light" w:hAnsi="Arial Nova Light"/>
          <w:bCs/>
        </w:rPr>
        <w:t>(18,8%)</w:t>
      </w:r>
    </w:p>
    <w:p w14:paraId="1DEC50D8" w14:textId="56861DD6"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6 запросов – 6 </w:t>
      </w:r>
      <w:r w:rsidR="00A07CF5">
        <w:rPr>
          <w:rFonts w:ascii="Arial Nova Light" w:hAnsi="Arial Nova Light"/>
          <w:bCs/>
        </w:rPr>
        <w:t>(5,1%)</w:t>
      </w:r>
    </w:p>
    <w:p w14:paraId="0DE6392D" w14:textId="3B2348C4"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7 запросов – 6 </w:t>
      </w:r>
      <w:r w:rsidR="00A07CF5">
        <w:rPr>
          <w:rFonts w:ascii="Arial Nova Light" w:hAnsi="Arial Nova Light"/>
          <w:bCs/>
        </w:rPr>
        <w:t>(5,1%)</w:t>
      </w:r>
    </w:p>
    <w:p w14:paraId="542C2A7E" w14:textId="683536EA"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8 запросов – 1 </w:t>
      </w:r>
      <w:r w:rsidR="00A07CF5">
        <w:rPr>
          <w:rFonts w:ascii="Arial Nova Light" w:hAnsi="Arial Nova Light"/>
          <w:bCs/>
        </w:rPr>
        <w:t>(0,85%)</w:t>
      </w:r>
    </w:p>
    <w:p w14:paraId="3D6717FD" w14:textId="7B01926F"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9 запросов – 1 </w:t>
      </w:r>
      <w:r w:rsidR="00A07CF5">
        <w:rPr>
          <w:rFonts w:ascii="Arial Nova Light" w:hAnsi="Arial Nova Light"/>
          <w:bCs/>
        </w:rPr>
        <w:t>(0,85%)</w:t>
      </w:r>
    </w:p>
    <w:p w14:paraId="3710142F" w14:textId="621EFA94"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 xml:space="preserve">10 запросов – 2 </w:t>
      </w:r>
      <w:r w:rsidR="00A07CF5">
        <w:rPr>
          <w:rFonts w:ascii="Arial Nova Light" w:hAnsi="Arial Nova Light"/>
          <w:bCs/>
        </w:rPr>
        <w:t>(1,7%)</w:t>
      </w:r>
    </w:p>
    <w:p w14:paraId="7EE32FA7" w14:textId="77777777" w:rsidR="00AB5EEA" w:rsidRDefault="00AB5EEA" w:rsidP="00AB5EEA">
      <w:pPr>
        <w:jc w:val="both"/>
        <w:rPr>
          <w:rFonts w:ascii="Arial Nova Light" w:hAnsi="Arial Nova Light"/>
          <w:b/>
        </w:rPr>
      </w:pPr>
    </w:p>
    <w:p w14:paraId="6CA81F0A" w14:textId="77777777" w:rsidR="00AB5EEA" w:rsidRPr="00542B06" w:rsidRDefault="00AB5EEA" w:rsidP="00AB5EEA">
      <w:pPr>
        <w:jc w:val="both"/>
        <w:rPr>
          <w:rFonts w:ascii="Arial Nova Light" w:hAnsi="Arial Nova Light"/>
          <w:b/>
        </w:rPr>
      </w:pPr>
      <w:r w:rsidRPr="00542B06">
        <w:rPr>
          <w:rFonts w:ascii="Arial Nova Light" w:hAnsi="Arial Nova Light"/>
          <w:b/>
        </w:rPr>
        <w:t xml:space="preserve">Психологи </w:t>
      </w:r>
      <w:proofErr w:type="spellStart"/>
      <w:r w:rsidRPr="00542B06">
        <w:rPr>
          <w:rFonts w:ascii="Arial Nova Light" w:hAnsi="Arial Nova Light"/>
          <w:b/>
        </w:rPr>
        <w:t>Инфоцентра</w:t>
      </w:r>
      <w:proofErr w:type="spellEnd"/>
      <w:r w:rsidRPr="00542B06">
        <w:rPr>
          <w:rFonts w:ascii="Arial Nova Light" w:hAnsi="Arial Nova Light"/>
          <w:b/>
        </w:rPr>
        <w:t xml:space="preserve"> имеют дело с комплексными проблемами. Интересно, что в самых «нагруженных» комбинациях (от 8 до 10 запросов на семью) обязательно присутствуют </w:t>
      </w:r>
      <w:proofErr w:type="spellStart"/>
      <w:r w:rsidRPr="00542B06">
        <w:rPr>
          <w:rFonts w:ascii="Arial Nova Light" w:hAnsi="Arial Nova Light"/>
          <w:b/>
        </w:rPr>
        <w:t>сексуализированное</w:t>
      </w:r>
      <w:proofErr w:type="spellEnd"/>
      <w:r w:rsidRPr="00542B06">
        <w:rPr>
          <w:rFonts w:ascii="Arial Nova Light" w:hAnsi="Arial Nova Light"/>
          <w:b/>
        </w:rPr>
        <w:t xml:space="preserve"> поведение или взаимодействие между кровной и приемной семьями – запросы, которые, взятые по отдельности, относятся к наиболее редким.</w:t>
      </w:r>
    </w:p>
    <w:p w14:paraId="08BBA8C4" w14:textId="77777777" w:rsidR="00AB5EEA" w:rsidRDefault="00AB5EEA" w:rsidP="00AB5EEA">
      <w:pPr>
        <w:jc w:val="both"/>
        <w:rPr>
          <w:rFonts w:ascii="Arial Nova Light" w:hAnsi="Arial Nova Light"/>
          <w:bCs/>
        </w:rPr>
      </w:pPr>
    </w:p>
    <w:p w14:paraId="22460A7F" w14:textId="77777777" w:rsidR="00AB5EEA" w:rsidRDefault="00AB5EEA" w:rsidP="00AB5EEA">
      <w:pPr>
        <w:jc w:val="both"/>
        <w:rPr>
          <w:rFonts w:ascii="Arial Nova Light" w:hAnsi="Arial Nova Light"/>
          <w:bCs/>
        </w:rPr>
      </w:pPr>
      <w:r>
        <w:rPr>
          <w:rFonts w:ascii="Arial Nova Light" w:hAnsi="Arial Nova Light"/>
          <w:bCs/>
        </w:rPr>
        <w:t xml:space="preserve">Запросы на </w:t>
      </w:r>
      <w:r w:rsidRPr="00806DC8">
        <w:rPr>
          <w:rFonts w:ascii="Arial Nova Light" w:hAnsi="Arial Nova Light"/>
          <w:bCs/>
        </w:rPr>
        <w:t>помощь, которую Фонд</w:t>
      </w:r>
      <w:r>
        <w:rPr>
          <w:rFonts w:ascii="Arial Nova Light" w:hAnsi="Arial Nova Light"/>
          <w:bCs/>
        </w:rPr>
        <w:t xml:space="preserve"> </w:t>
      </w:r>
      <w:r w:rsidRPr="00806DC8">
        <w:rPr>
          <w:rFonts w:ascii="Arial Nova Light" w:hAnsi="Arial Nova Light"/>
          <w:bCs/>
        </w:rPr>
        <w:t>мог бы</w:t>
      </w:r>
      <w:r>
        <w:rPr>
          <w:rFonts w:ascii="Arial Nova Light" w:hAnsi="Arial Nova Light"/>
          <w:bCs/>
        </w:rPr>
        <w:t xml:space="preserve"> </w:t>
      </w:r>
      <w:r w:rsidRPr="00806DC8">
        <w:rPr>
          <w:rFonts w:ascii="Arial Nova Light" w:hAnsi="Arial Nova Light"/>
          <w:bCs/>
        </w:rPr>
        <w:t>предоставить</w:t>
      </w:r>
      <w:r w:rsidRPr="00F81954">
        <w:rPr>
          <w:rFonts w:ascii="Arial Nova Light" w:hAnsi="Arial Nova Light"/>
          <w:bCs/>
        </w:rPr>
        <w:t xml:space="preserve"> </w:t>
      </w:r>
      <w:r>
        <w:rPr>
          <w:rFonts w:ascii="Arial Nova Light" w:hAnsi="Arial Nova Light"/>
          <w:bCs/>
        </w:rPr>
        <w:t>дополнительно</w:t>
      </w:r>
      <w:r w:rsidRPr="00806DC8">
        <w:rPr>
          <w:rFonts w:ascii="Arial Nova Light" w:hAnsi="Arial Nova Light"/>
          <w:bCs/>
        </w:rPr>
        <w:t xml:space="preserve">, </w:t>
      </w:r>
      <w:r>
        <w:rPr>
          <w:rFonts w:ascii="Arial Nova Light" w:hAnsi="Arial Nova Light"/>
          <w:bCs/>
        </w:rPr>
        <w:t>включают в себя:</w:t>
      </w:r>
    </w:p>
    <w:p w14:paraId="740D72D0" w14:textId="77777777" w:rsidR="00AB5EEA" w:rsidRPr="00806DC8" w:rsidRDefault="00AB5EEA" w:rsidP="00AB5EEA">
      <w:pPr>
        <w:jc w:val="both"/>
        <w:rPr>
          <w:rFonts w:ascii="Arial Nova Light" w:hAnsi="Arial Nova Light"/>
          <w:bCs/>
        </w:rPr>
      </w:pPr>
    </w:p>
    <w:p w14:paraId="42FA9D1C"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r>
      <w:r>
        <w:rPr>
          <w:rFonts w:ascii="Arial Nova Light" w:hAnsi="Arial Nova Light"/>
          <w:bCs/>
        </w:rPr>
        <w:t>К</w:t>
      </w:r>
      <w:r w:rsidRPr="00806DC8">
        <w:rPr>
          <w:rFonts w:ascii="Arial Nova Light" w:hAnsi="Arial Nova Light"/>
          <w:bCs/>
        </w:rPr>
        <w:t xml:space="preserve">онсультации специалистов, не представленных в </w:t>
      </w:r>
      <w:proofErr w:type="spellStart"/>
      <w:r w:rsidRPr="00806DC8">
        <w:rPr>
          <w:rFonts w:ascii="Arial Nova Light" w:hAnsi="Arial Nova Light"/>
          <w:bCs/>
        </w:rPr>
        <w:t>Инфоцентре</w:t>
      </w:r>
      <w:proofErr w:type="spellEnd"/>
      <w:r w:rsidRPr="00806DC8">
        <w:rPr>
          <w:rFonts w:ascii="Arial Nova Light" w:hAnsi="Arial Nova Light"/>
          <w:bCs/>
        </w:rPr>
        <w:t>: врачей (без уточнения), психиатра (2 ответа), нейропсихолога (3 ответа)</w:t>
      </w:r>
      <w:r>
        <w:rPr>
          <w:rFonts w:ascii="Arial Nova Light" w:hAnsi="Arial Nova Light"/>
          <w:bCs/>
        </w:rPr>
        <w:t xml:space="preserve"> – всего 6 запросов</w:t>
      </w:r>
    </w:p>
    <w:p w14:paraId="236A0547"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w:t>
      </w:r>
      <w:r>
        <w:rPr>
          <w:rFonts w:ascii="Arial Nova Light" w:hAnsi="Arial Nova Light"/>
          <w:bCs/>
        </w:rPr>
        <w:t>В</w:t>
      </w:r>
      <w:r w:rsidRPr="00806DC8">
        <w:rPr>
          <w:rFonts w:ascii="Arial Nova Light" w:hAnsi="Arial Nova Light"/>
          <w:bCs/>
        </w:rPr>
        <w:t>зросл</w:t>
      </w:r>
      <w:r>
        <w:rPr>
          <w:rFonts w:ascii="Arial Nova Light" w:hAnsi="Arial Nova Light"/>
          <w:bCs/>
        </w:rPr>
        <w:t>ый</w:t>
      </w:r>
      <w:r w:rsidRPr="00806DC8">
        <w:rPr>
          <w:rFonts w:ascii="Arial Nova Light" w:hAnsi="Arial Nova Light"/>
          <w:bCs/>
        </w:rPr>
        <w:t xml:space="preserve"> психолог»</w:t>
      </w:r>
      <w:r>
        <w:rPr>
          <w:rFonts w:ascii="Arial Nova Light" w:hAnsi="Arial Nova Light"/>
          <w:bCs/>
        </w:rPr>
        <w:t xml:space="preserve"> (</w:t>
      </w:r>
      <w:r w:rsidRPr="00806DC8">
        <w:rPr>
          <w:rFonts w:ascii="Arial Nova Light" w:hAnsi="Arial Nova Light"/>
          <w:bCs/>
        </w:rPr>
        <w:t xml:space="preserve">не совсем понятно, что имеется в виду – ведь </w:t>
      </w:r>
      <w:proofErr w:type="spellStart"/>
      <w:r w:rsidRPr="00806DC8">
        <w:rPr>
          <w:rFonts w:ascii="Arial Nova Light" w:hAnsi="Arial Nova Light"/>
          <w:bCs/>
        </w:rPr>
        <w:t>Инфоцентр</w:t>
      </w:r>
      <w:proofErr w:type="spellEnd"/>
      <w:r w:rsidRPr="00806DC8">
        <w:rPr>
          <w:rFonts w:ascii="Arial Nova Light" w:hAnsi="Arial Nova Light"/>
          <w:bCs/>
        </w:rPr>
        <w:t xml:space="preserve"> работает и со взрослыми тоже</w:t>
      </w:r>
      <w:r>
        <w:rPr>
          <w:rFonts w:ascii="Arial Nova Light" w:hAnsi="Arial Nova Light"/>
          <w:bCs/>
        </w:rPr>
        <w:t xml:space="preserve">) – 3 </w:t>
      </w:r>
    </w:p>
    <w:p w14:paraId="355940EC" w14:textId="77777777"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r>
      <w:r>
        <w:rPr>
          <w:rFonts w:ascii="Arial Nova Light" w:hAnsi="Arial Nova Light"/>
          <w:bCs/>
        </w:rPr>
        <w:t>Р</w:t>
      </w:r>
      <w:r w:rsidRPr="00806DC8">
        <w:rPr>
          <w:rFonts w:ascii="Arial Nova Light" w:hAnsi="Arial Nova Light"/>
          <w:bCs/>
        </w:rPr>
        <w:t>асширени</w:t>
      </w:r>
      <w:r>
        <w:rPr>
          <w:rFonts w:ascii="Arial Nova Light" w:hAnsi="Arial Nova Light"/>
          <w:bCs/>
        </w:rPr>
        <w:t>е</w:t>
      </w:r>
      <w:r w:rsidRPr="00806DC8">
        <w:rPr>
          <w:rFonts w:ascii="Arial Nova Light" w:hAnsi="Arial Nova Light"/>
          <w:bCs/>
        </w:rPr>
        <w:t xml:space="preserve"> кадровых ресурсов: психолог-мужчина для подростка; увеличение часов работы специалиста; </w:t>
      </w:r>
      <w:r>
        <w:rPr>
          <w:rFonts w:ascii="Arial Nova Light" w:hAnsi="Arial Nova Light"/>
          <w:bCs/>
        </w:rPr>
        <w:t>увеличение количества специалистов для работы с несколькими детьми в семье – 3</w:t>
      </w:r>
      <w:r w:rsidRPr="00806DC8">
        <w:rPr>
          <w:rFonts w:ascii="Arial Nova Light" w:hAnsi="Arial Nova Light"/>
          <w:bCs/>
        </w:rPr>
        <w:t xml:space="preserve"> </w:t>
      </w:r>
    </w:p>
    <w:p w14:paraId="3C1C6631" w14:textId="77777777" w:rsidR="00AB5EEA"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r>
      <w:r>
        <w:rPr>
          <w:rFonts w:ascii="Arial Nova Light" w:hAnsi="Arial Nova Light"/>
          <w:bCs/>
        </w:rPr>
        <w:t>Т</w:t>
      </w:r>
      <w:r w:rsidRPr="00806DC8">
        <w:rPr>
          <w:rFonts w:ascii="Arial Nova Light" w:hAnsi="Arial Nova Light"/>
          <w:bCs/>
        </w:rPr>
        <w:t>ем</w:t>
      </w:r>
      <w:r>
        <w:rPr>
          <w:rFonts w:ascii="Arial Nova Light" w:hAnsi="Arial Nova Light"/>
          <w:bCs/>
        </w:rPr>
        <w:t>ы</w:t>
      </w:r>
      <w:r w:rsidRPr="00806DC8">
        <w:rPr>
          <w:rFonts w:ascii="Arial Nova Light" w:hAnsi="Arial Nova Light"/>
          <w:bCs/>
        </w:rPr>
        <w:t>, котор</w:t>
      </w:r>
      <w:r>
        <w:rPr>
          <w:rFonts w:ascii="Arial Nova Light" w:hAnsi="Arial Nova Light"/>
          <w:bCs/>
        </w:rPr>
        <w:t>ые</w:t>
      </w:r>
      <w:r w:rsidRPr="00806DC8">
        <w:rPr>
          <w:rFonts w:ascii="Arial Nova Light" w:hAnsi="Arial Nova Light"/>
          <w:bCs/>
        </w:rPr>
        <w:t xml:space="preserve"> приемные родители</w:t>
      </w:r>
      <w:r>
        <w:rPr>
          <w:rFonts w:ascii="Arial Nova Light" w:hAnsi="Arial Nova Light"/>
          <w:bCs/>
        </w:rPr>
        <w:t>,</w:t>
      </w:r>
      <w:r w:rsidRPr="00806DC8">
        <w:rPr>
          <w:rFonts w:ascii="Arial Nova Light" w:hAnsi="Arial Nova Light"/>
          <w:bCs/>
        </w:rPr>
        <w:t xml:space="preserve"> </w:t>
      </w:r>
      <w:r>
        <w:rPr>
          <w:rFonts w:ascii="Arial Nova Light" w:hAnsi="Arial Nova Light"/>
          <w:bCs/>
        </w:rPr>
        <w:t xml:space="preserve">предположительно, </w:t>
      </w:r>
      <w:r w:rsidRPr="00806DC8">
        <w:rPr>
          <w:rFonts w:ascii="Arial Nova Light" w:hAnsi="Arial Nova Light"/>
          <w:bCs/>
        </w:rPr>
        <w:t>еще не успели проработать на консультациях (например, самоповреждения</w:t>
      </w:r>
      <w:r>
        <w:rPr>
          <w:rFonts w:ascii="Arial Nova Light" w:hAnsi="Arial Nova Light"/>
          <w:bCs/>
        </w:rPr>
        <w:t xml:space="preserve"> у подростков</w:t>
      </w:r>
      <w:r w:rsidRPr="00806DC8">
        <w:rPr>
          <w:rFonts w:ascii="Arial Nova Light" w:hAnsi="Arial Nova Light"/>
          <w:bCs/>
        </w:rPr>
        <w:t>)</w:t>
      </w:r>
      <w:r>
        <w:rPr>
          <w:rFonts w:ascii="Arial Nova Light" w:hAnsi="Arial Nova Light"/>
          <w:bCs/>
        </w:rPr>
        <w:t xml:space="preserve"> – 3 </w:t>
      </w:r>
    </w:p>
    <w:p w14:paraId="28893214" w14:textId="074676C6" w:rsidR="00AB5EEA" w:rsidRPr="00806DC8"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r>
      <w:r>
        <w:rPr>
          <w:rFonts w:ascii="Arial Nova Light" w:hAnsi="Arial Nova Light"/>
          <w:bCs/>
        </w:rPr>
        <w:t xml:space="preserve">Новые </w:t>
      </w:r>
      <w:r w:rsidRPr="00806DC8">
        <w:rPr>
          <w:rFonts w:ascii="Arial Nova Light" w:hAnsi="Arial Nova Light"/>
          <w:bCs/>
        </w:rPr>
        <w:t>форматы</w:t>
      </w:r>
      <w:r>
        <w:rPr>
          <w:rFonts w:ascii="Arial Nova Light" w:hAnsi="Arial Nova Light"/>
          <w:bCs/>
        </w:rPr>
        <w:t xml:space="preserve"> групповой работы</w:t>
      </w:r>
      <w:r w:rsidRPr="00806DC8">
        <w:rPr>
          <w:rFonts w:ascii="Arial Nova Light" w:hAnsi="Arial Nova Light"/>
          <w:bCs/>
        </w:rPr>
        <w:t>, в которых хотели бы участвовать:</w:t>
      </w:r>
      <w:r>
        <w:rPr>
          <w:rFonts w:ascii="Arial Nova Light" w:hAnsi="Arial Nova Light"/>
          <w:bCs/>
        </w:rPr>
        <w:t xml:space="preserve"> </w:t>
      </w:r>
      <w:r w:rsidRPr="00806DC8">
        <w:rPr>
          <w:rFonts w:ascii="Arial Nova Light" w:hAnsi="Arial Nova Light"/>
          <w:bCs/>
        </w:rPr>
        <w:t>тренинг</w:t>
      </w:r>
      <w:r>
        <w:rPr>
          <w:rFonts w:ascii="Arial Nova Light" w:hAnsi="Arial Nova Light"/>
          <w:bCs/>
        </w:rPr>
        <w:t>и</w:t>
      </w:r>
      <w:r w:rsidRPr="00806DC8">
        <w:rPr>
          <w:rFonts w:ascii="Arial Nova Light" w:hAnsi="Arial Nova Light"/>
          <w:bCs/>
        </w:rPr>
        <w:t xml:space="preserve"> для приемных подростков, в том числе совместны</w:t>
      </w:r>
      <w:r>
        <w:rPr>
          <w:rFonts w:ascii="Arial Nova Light" w:hAnsi="Arial Nova Light"/>
          <w:bCs/>
        </w:rPr>
        <w:t>е</w:t>
      </w:r>
      <w:r w:rsidRPr="00806DC8">
        <w:rPr>
          <w:rFonts w:ascii="Arial Nova Light" w:hAnsi="Arial Nova Light"/>
          <w:bCs/>
        </w:rPr>
        <w:t xml:space="preserve"> детско-родительски</w:t>
      </w:r>
      <w:r>
        <w:rPr>
          <w:rFonts w:ascii="Arial Nova Light" w:hAnsi="Arial Nova Light"/>
          <w:bCs/>
        </w:rPr>
        <w:t>е</w:t>
      </w:r>
      <w:r w:rsidRPr="00806DC8">
        <w:rPr>
          <w:rFonts w:ascii="Arial Nova Light" w:hAnsi="Arial Nova Light"/>
          <w:bCs/>
        </w:rPr>
        <w:t>, направленны</w:t>
      </w:r>
      <w:r>
        <w:rPr>
          <w:rFonts w:ascii="Arial Nova Light" w:hAnsi="Arial Nova Light"/>
          <w:bCs/>
        </w:rPr>
        <w:t>е</w:t>
      </w:r>
      <w:r w:rsidRPr="00806DC8">
        <w:rPr>
          <w:rFonts w:ascii="Arial Nova Light" w:hAnsi="Arial Nova Light"/>
          <w:bCs/>
        </w:rPr>
        <w:t xml:space="preserve"> на семейное сплочение</w:t>
      </w:r>
      <w:r>
        <w:rPr>
          <w:rFonts w:ascii="Arial Nova Light" w:hAnsi="Arial Nova Light"/>
          <w:bCs/>
        </w:rPr>
        <w:t xml:space="preserve">; </w:t>
      </w:r>
      <w:r w:rsidRPr="00806DC8">
        <w:rPr>
          <w:rFonts w:ascii="Arial Nova Light" w:hAnsi="Arial Nova Light"/>
          <w:bCs/>
        </w:rPr>
        <w:t xml:space="preserve">ресурсные группы для приемных родителей </w:t>
      </w:r>
      <w:r>
        <w:rPr>
          <w:rFonts w:ascii="Arial Nova Light" w:hAnsi="Arial Nova Light"/>
          <w:bCs/>
        </w:rPr>
        <w:t>«</w:t>
      </w:r>
      <w:r>
        <w:rPr>
          <w:rFonts w:ascii="Arial Nova Light" w:hAnsi="Arial Nova Light"/>
          <w:bCs/>
        </w:rPr>
        <w:t>р</w:t>
      </w:r>
      <w:r w:rsidRPr="00806DC8">
        <w:rPr>
          <w:rFonts w:ascii="Arial Nova Light" w:hAnsi="Arial Nova Light"/>
          <w:bCs/>
        </w:rPr>
        <w:t xml:space="preserve">авный </w:t>
      </w:r>
      <w:r>
        <w:rPr>
          <w:rFonts w:ascii="Arial Nova Light" w:hAnsi="Arial Nova Light"/>
          <w:bCs/>
        </w:rPr>
        <w:t>р</w:t>
      </w:r>
      <w:r w:rsidRPr="00806DC8">
        <w:rPr>
          <w:rFonts w:ascii="Arial Nova Light" w:hAnsi="Arial Nova Light"/>
          <w:bCs/>
        </w:rPr>
        <w:t>авному</w:t>
      </w:r>
      <w:r>
        <w:rPr>
          <w:rFonts w:ascii="Arial Nova Light" w:hAnsi="Arial Nova Light"/>
          <w:bCs/>
        </w:rPr>
        <w:t>»</w:t>
      </w:r>
      <w:r>
        <w:rPr>
          <w:rFonts w:ascii="Arial Nova Light" w:hAnsi="Arial Nova Light"/>
          <w:bCs/>
        </w:rPr>
        <w:t xml:space="preserve">; </w:t>
      </w:r>
      <w:r w:rsidRPr="00806DC8">
        <w:rPr>
          <w:rFonts w:ascii="Arial Nova Light" w:hAnsi="Arial Nova Light"/>
          <w:bCs/>
        </w:rPr>
        <w:t>группы пребывания</w:t>
      </w:r>
      <w:r w:rsidRPr="00F81954">
        <w:rPr>
          <w:rFonts w:ascii="Arial Nova Light" w:hAnsi="Arial Nova Light"/>
          <w:bCs/>
        </w:rPr>
        <w:t xml:space="preserve"> </w:t>
      </w:r>
      <w:r>
        <w:rPr>
          <w:rFonts w:ascii="Arial Nova Light" w:hAnsi="Arial Nova Light"/>
          <w:bCs/>
        </w:rPr>
        <w:t xml:space="preserve">летние или </w:t>
      </w:r>
      <w:r w:rsidRPr="00806DC8">
        <w:rPr>
          <w:rFonts w:ascii="Arial Nova Light" w:hAnsi="Arial Nova Light"/>
          <w:bCs/>
        </w:rPr>
        <w:t>кратковременные лагеря</w:t>
      </w:r>
      <w:r>
        <w:rPr>
          <w:rFonts w:ascii="Arial Nova Light" w:hAnsi="Arial Nova Light"/>
          <w:bCs/>
        </w:rPr>
        <w:t>.</w:t>
      </w:r>
    </w:p>
    <w:p w14:paraId="3252FFA9" w14:textId="06E96907" w:rsidR="00AB5EEA" w:rsidRDefault="00AB5EEA" w:rsidP="00AB5EEA">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r>
      <w:r>
        <w:rPr>
          <w:rFonts w:ascii="Arial Nova Light" w:hAnsi="Arial Nova Light"/>
          <w:bCs/>
        </w:rPr>
        <w:t>Услуги</w:t>
      </w:r>
      <w:r w:rsidRPr="00806DC8">
        <w:rPr>
          <w:rFonts w:ascii="Arial Nova Light" w:hAnsi="Arial Nova Light"/>
          <w:bCs/>
        </w:rPr>
        <w:t xml:space="preserve"> сопровождени</w:t>
      </w:r>
      <w:r>
        <w:rPr>
          <w:rFonts w:ascii="Arial Nova Light" w:hAnsi="Arial Nova Light"/>
          <w:bCs/>
        </w:rPr>
        <w:t>я</w:t>
      </w:r>
      <w:r w:rsidRPr="00806DC8">
        <w:rPr>
          <w:rFonts w:ascii="Arial Nova Light" w:hAnsi="Arial Nova Light"/>
          <w:bCs/>
        </w:rPr>
        <w:t xml:space="preserve"> и </w:t>
      </w:r>
      <w:r>
        <w:rPr>
          <w:rFonts w:ascii="Arial Nova Light" w:hAnsi="Arial Nova Light"/>
          <w:bCs/>
        </w:rPr>
        <w:t>«</w:t>
      </w:r>
      <w:r w:rsidRPr="00806DC8">
        <w:rPr>
          <w:rFonts w:ascii="Arial Nova Light" w:hAnsi="Arial Nova Light"/>
          <w:bCs/>
        </w:rPr>
        <w:t>передышк</w:t>
      </w:r>
      <w:r>
        <w:rPr>
          <w:rFonts w:ascii="Arial Nova Light" w:hAnsi="Arial Nova Light"/>
          <w:bCs/>
        </w:rPr>
        <w:t>и</w:t>
      </w:r>
      <w:r w:rsidRPr="00806DC8">
        <w:rPr>
          <w:rFonts w:ascii="Arial Nova Light" w:hAnsi="Arial Nova Light"/>
          <w:bCs/>
        </w:rPr>
        <w:t>»</w:t>
      </w:r>
      <w:r>
        <w:rPr>
          <w:rFonts w:ascii="Arial Nova Light" w:hAnsi="Arial Nova Light"/>
          <w:bCs/>
        </w:rPr>
        <w:t xml:space="preserve"> – 1</w:t>
      </w:r>
    </w:p>
    <w:p w14:paraId="436EF44E" w14:textId="129F281C" w:rsidR="00AB5EEA" w:rsidRDefault="00AB5EEA" w:rsidP="00AB5EEA">
      <w:pPr>
        <w:jc w:val="both"/>
        <w:rPr>
          <w:rFonts w:ascii="Arial Nova Light" w:hAnsi="Arial Nova Light"/>
          <w:bCs/>
        </w:rPr>
      </w:pPr>
    </w:p>
    <w:p w14:paraId="6A32860F" w14:textId="20BCD9D8" w:rsidR="00AB5EEA" w:rsidRPr="00AB5EEA" w:rsidRDefault="00AB5EEA" w:rsidP="00AB5EEA">
      <w:pPr>
        <w:pStyle w:val="5"/>
        <w:rPr>
          <w:rFonts w:ascii="Arial Nova Light" w:hAnsi="Arial Nova Light"/>
          <w:color w:val="00B050"/>
        </w:rPr>
      </w:pPr>
      <w:r>
        <w:rPr>
          <w:rFonts w:ascii="Arial Nova Light" w:hAnsi="Arial Nova Light"/>
          <w:color w:val="00B050"/>
        </w:rPr>
        <w:t>Организационные аспекты</w:t>
      </w:r>
    </w:p>
    <w:p w14:paraId="3526BA6E" w14:textId="77777777" w:rsidR="00AB5EEA" w:rsidRDefault="00AB5EEA" w:rsidP="00AB5EEA">
      <w:pPr>
        <w:jc w:val="both"/>
        <w:rPr>
          <w:rFonts w:ascii="Arial Nova Light" w:hAnsi="Arial Nova Light"/>
          <w:bCs/>
        </w:rPr>
      </w:pPr>
    </w:p>
    <w:p w14:paraId="3FF3B07E" w14:textId="1AB683B1" w:rsidR="00D256CF" w:rsidRPr="00D256CF" w:rsidRDefault="00D256CF" w:rsidP="00D256CF">
      <w:pPr>
        <w:rPr>
          <w:rFonts w:ascii="Arial Nova Light" w:hAnsi="Arial Nova Light"/>
        </w:rPr>
      </w:pPr>
      <w:r>
        <w:rPr>
          <w:rFonts w:ascii="Arial Nova Light" w:hAnsi="Arial Nova Light"/>
        </w:rPr>
        <w:t>Источники</w:t>
      </w:r>
      <w:r w:rsidRPr="00D256CF">
        <w:rPr>
          <w:rFonts w:ascii="Arial Nova Light" w:hAnsi="Arial Nova Light"/>
        </w:rPr>
        <w:t xml:space="preserve"> </w:t>
      </w:r>
      <w:r>
        <w:rPr>
          <w:rFonts w:ascii="Arial Nova Light" w:hAnsi="Arial Nova Light"/>
        </w:rPr>
        <w:t xml:space="preserve">информации </w:t>
      </w:r>
      <w:r w:rsidRPr="00D256CF">
        <w:rPr>
          <w:rFonts w:ascii="Arial Nova Light" w:hAnsi="Arial Nova Light"/>
        </w:rPr>
        <w:t xml:space="preserve">о консультациях </w:t>
      </w:r>
      <w:r>
        <w:rPr>
          <w:rFonts w:ascii="Arial Nova Light" w:hAnsi="Arial Nova Light"/>
        </w:rPr>
        <w:t xml:space="preserve">у респондентов были следующими: </w:t>
      </w:r>
    </w:p>
    <w:p w14:paraId="02C6A6F9" w14:textId="35A42D63"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Посоветовали знакомые, родственники («сарафанное» радио) – 40</w:t>
      </w:r>
      <w:r w:rsidR="00A07CF5">
        <w:rPr>
          <w:rFonts w:ascii="Arial Nova Light" w:hAnsi="Arial Nova Light"/>
        </w:rPr>
        <w:t xml:space="preserve"> (34,8%)</w:t>
      </w:r>
      <w:r w:rsidRPr="00D256CF">
        <w:rPr>
          <w:rFonts w:ascii="Arial Nova Light" w:hAnsi="Arial Nova Light"/>
        </w:rPr>
        <w:t xml:space="preserve"> человек</w:t>
      </w:r>
    </w:p>
    <w:p w14:paraId="1A003FBA" w14:textId="7B0B846D"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Посоветовали в других фондах, общественных организациях – 20 </w:t>
      </w:r>
      <w:r w:rsidR="00A07CF5">
        <w:rPr>
          <w:rFonts w:ascii="Arial Nova Light" w:hAnsi="Arial Nova Light"/>
        </w:rPr>
        <w:t>(17,4%)</w:t>
      </w:r>
    </w:p>
    <w:p w14:paraId="16998EED" w14:textId="2CF6CCAB"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Уже был опыт обращения в Фонд – 20 </w:t>
      </w:r>
      <w:r w:rsidR="00A07CF5">
        <w:rPr>
          <w:rFonts w:ascii="Arial Nova Light" w:hAnsi="Arial Nova Light"/>
        </w:rPr>
        <w:t>(17,4%)</w:t>
      </w:r>
    </w:p>
    <w:p w14:paraId="1C0CE81A" w14:textId="66EC7C96"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Самостоятельный поиск в интернет – 12 </w:t>
      </w:r>
      <w:r w:rsidR="00A07CF5">
        <w:rPr>
          <w:rFonts w:ascii="Arial Nova Light" w:hAnsi="Arial Nova Light"/>
        </w:rPr>
        <w:t>(10,4%)</w:t>
      </w:r>
    </w:p>
    <w:p w14:paraId="3630E44B" w14:textId="3C4B9500"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Социальные сети (ВК, Фейсбук, Одноклассники и пр.), СМИ – 10 </w:t>
      </w:r>
      <w:r w:rsidR="00A07CF5">
        <w:rPr>
          <w:rFonts w:ascii="Arial Nova Light" w:hAnsi="Arial Nova Light"/>
        </w:rPr>
        <w:t>(8,7%)</w:t>
      </w:r>
    </w:p>
    <w:p w14:paraId="0CB2E997" w14:textId="66C08339"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Посоветовали в госучреждениях (органы опеки и попечительства и пр.) – 6 </w:t>
      </w:r>
      <w:r w:rsidR="00A07CF5">
        <w:rPr>
          <w:rFonts w:ascii="Arial Nova Light" w:hAnsi="Arial Nova Light"/>
        </w:rPr>
        <w:t>(5,2%)</w:t>
      </w:r>
    </w:p>
    <w:p w14:paraId="46B7FF40" w14:textId="377AE7A1"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Я являюсь сотрудником / волонтером фонда – 4 </w:t>
      </w:r>
      <w:r w:rsidR="00A07CF5">
        <w:rPr>
          <w:rFonts w:ascii="Arial Nova Light" w:hAnsi="Arial Nova Light"/>
        </w:rPr>
        <w:t>(3,5%)</w:t>
      </w:r>
    </w:p>
    <w:p w14:paraId="1BC81956" w14:textId="294B9B07" w:rsidR="00D256CF" w:rsidRPr="00D256CF" w:rsidRDefault="00D256CF" w:rsidP="00D256CF">
      <w:pPr>
        <w:rPr>
          <w:rFonts w:ascii="Arial Nova Light" w:hAnsi="Arial Nova Light"/>
        </w:rPr>
      </w:pPr>
      <w:r w:rsidRPr="00D256CF">
        <w:rPr>
          <w:rFonts w:ascii="Arial Nova Light" w:hAnsi="Arial Nova Light"/>
        </w:rPr>
        <w:t>•</w:t>
      </w:r>
      <w:r w:rsidRPr="00D256CF">
        <w:rPr>
          <w:rFonts w:ascii="Arial Nova Light" w:hAnsi="Arial Nova Light"/>
        </w:rPr>
        <w:tab/>
        <w:t xml:space="preserve">Рекомендовали сотрудники фонда, узнал на ШПР – 3 </w:t>
      </w:r>
      <w:r w:rsidR="00A07CF5">
        <w:rPr>
          <w:rFonts w:ascii="Arial Nova Light" w:hAnsi="Arial Nova Light"/>
        </w:rPr>
        <w:t>(2,6%)</w:t>
      </w:r>
    </w:p>
    <w:p w14:paraId="551CDA74" w14:textId="77777777" w:rsidR="00D256CF" w:rsidRDefault="00D256CF" w:rsidP="00D256CF">
      <w:pPr>
        <w:rPr>
          <w:rFonts w:ascii="Arial Nova Light" w:hAnsi="Arial Nova Light"/>
        </w:rPr>
      </w:pPr>
    </w:p>
    <w:p w14:paraId="1424BFA4" w14:textId="63551AC6" w:rsidR="00127184" w:rsidRPr="00127184" w:rsidRDefault="00127184" w:rsidP="00127184">
      <w:pPr>
        <w:jc w:val="both"/>
        <w:rPr>
          <w:rFonts w:ascii="Arial Nova Light" w:hAnsi="Arial Nova Light"/>
        </w:rPr>
      </w:pPr>
      <w:r>
        <w:rPr>
          <w:rFonts w:ascii="Arial Nova Light" w:hAnsi="Arial Nova Light"/>
        </w:rPr>
        <w:t>З</w:t>
      </w:r>
      <w:r w:rsidRPr="00127184">
        <w:rPr>
          <w:rFonts w:ascii="Arial Nova Light" w:hAnsi="Arial Nova Light"/>
        </w:rPr>
        <w:t>апис</w:t>
      </w:r>
      <w:r>
        <w:rPr>
          <w:rFonts w:ascii="Arial Nova Light" w:hAnsi="Arial Nova Light"/>
        </w:rPr>
        <w:t>ываясь</w:t>
      </w:r>
      <w:r w:rsidRPr="00127184">
        <w:rPr>
          <w:rFonts w:ascii="Arial Nova Light" w:hAnsi="Arial Nova Light"/>
        </w:rPr>
        <w:t xml:space="preserve"> на консультацию</w:t>
      </w:r>
      <w:r>
        <w:rPr>
          <w:rFonts w:ascii="Arial Nova Light" w:hAnsi="Arial Nova Light"/>
        </w:rPr>
        <w:t>,</w:t>
      </w:r>
      <w:r w:rsidRPr="00127184">
        <w:rPr>
          <w:rFonts w:ascii="Arial Nova Light" w:hAnsi="Arial Nova Light"/>
        </w:rPr>
        <w:t xml:space="preserve"> 72 </w:t>
      </w:r>
      <w:r w:rsidR="00A07CF5">
        <w:rPr>
          <w:rFonts w:ascii="Arial Nova Light" w:hAnsi="Arial Nova Light"/>
        </w:rPr>
        <w:t xml:space="preserve">(61,5%) </w:t>
      </w:r>
      <w:r w:rsidRPr="00127184">
        <w:rPr>
          <w:rFonts w:ascii="Arial Nova Light" w:hAnsi="Arial Nova Light"/>
        </w:rPr>
        <w:t xml:space="preserve">человека сразу </w:t>
      </w:r>
      <w:r>
        <w:rPr>
          <w:rFonts w:ascii="Arial Nova Light" w:hAnsi="Arial Nova Light"/>
        </w:rPr>
        <w:t>просили о консультации</w:t>
      </w:r>
      <w:r w:rsidRPr="00127184">
        <w:rPr>
          <w:rFonts w:ascii="Arial Nova Light" w:hAnsi="Arial Nova Light"/>
        </w:rPr>
        <w:t xml:space="preserve"> </w:t>
      </w:r>
      <w:r>
        <w:rPr>
          <w:rFonts w:ascii="Arial Nova Light" w:hAnsi="Arial Nova Light"/>
        </w:rPr>
        <w:t>у</w:t>
      </w:r>
      <w:r w:rsidRPr="00127184">
        <w:rPr>
          <w:rFonts w:ascii="Arial Nova Light" w:hAnsi="Arial Nova Light"/>
        </w:rPr>
        <w:t xml:space="preserve"> конкретно</w:t>
      </w:r>
      <w:r>
        <w:rPr>
          <w:rFonts w:ascii="Arial Nova Light" w:hAnsi="Arial Nova Light"/>
        </w:rPr>
        <w:t>го</w:t>
      </w:r>
      <w:r w:rsidRPr="00127184">
        <w:rPr>
          <w:rFonts w:ascii="Arial Nova Light" w:hAnsi="Arial Nova Light"/>
        </w:rPr>
        <w:t xml:space="preserve"> специалист</w:t>
      </w:r>
      <w:r>
        <w:rPr>
          <w:rFonts w:ascii="Arial Nova Light" w:hAnsi="Arial Nova Light"/>
        </w:rPr>
        <w:t xml:space="preserve">а, о котором уже знали; </w:t>
      </w:r>
      <w:r w:rsidRPr="00127184">
        <w:rPr>
          <w:rFonts w:ascii="Arial Nova Light" w:hAnsi="Arial Nova Light"/>
        </w:rPr>
        <w:t xml:space="preserve">34 </w:t>
      </w:r>
      <w:r w:rsidR="00A07CF5">
        <w:rPr>
          <w:rFonts w:ascii="Arial Nova Light" w:hAnsi="Arial Nova Light"/>
        </w:rPr>
        <w:t xml:space="preserve">(29%) </w:t>
      </w:r>
      <w:r w:rsidRPr="00127184">
        <w:rPr>
          <w:rFonts w:ascii="Arial Nova Light" w:hAnsi="Arial Nova Light"/>
        </w:rPr>
        <w:t>людям подходящего специалиста порекомендовал</w:t>
      </w:r>
      <w:r>
        <w:rPr>
          <w:rFonts w:ascii="Arial Nova Light" w:hAnsi="Arial Nova Light"/>
        </w:rPr>
        <w:t xml:space="preserve"> координатор</w:t>
      </w:r>
      <w:r w:rsidRPr="00127184">
        <w:rPr>
          <w:rFonts w:ascii="Arial Nova Light" w:hAnsi="Arial Nova Light"/>
        </w:rPr>
        <w:t xml:space="preserve"> </w:t>
      </w:r>
      <w:proofErr w:type="spellStart"/>
      <w:r w:rsidRPr="00127184">
        <w:rPr>
          <w:rFonts w:ascii="Arial Nova Light" w:hAnsi="Arial Nova Light"/>
        </w:rPr>
        <w:t>Инфоцентра</w:t>
      </w:r>
      <w:proofErr w:type="spellEnd"/>
      <w:r w:rsidRPr="00127184">
        <w:rPr>
          <w:rFonts w:ascii="Arial Nova Light" w:hAnsi="Arial Nova Light"/>
        </w:rPr>
        <w:t xml:space="preserve"> в процессе записи</w:t>
      </w:r>
      <w:r>
        <w:rPr>
          <w:rFonts w:ascii="Arial Nova Light" w:hAnsi="Arial Nova Light"/>
        </w:rPr>
        <w:t>; е</w:t>
      </w:r>
      <w:r w:rsidRPr="00127184">
        <w:rPr>
          <w:rFonts w:ascii="Arial Nova Light" w:hAnsi="Arial Nova Light"/>
        </w:rPr>
        <w:t>ще 11 респондентов затруднились вспомнить, как происходил выбор специалиста на первом этапе взаимодействия.</w:t>
      </w:r>
    </w:p>
    <w:p w14:paraId="6388DA1F" w14:textId="77777777" w:rsidR="00127184" w:rsidRDefault="00127184" w:rsidP="00D256CF">
      <w:pPr>
        <w:jc w:val="both"/>
        <w:rPr>
          <w:rFonts w:ascii="Arial Nova Light" w:hAnsi="Arial Nova Light"/>
          <w:b/>
          <w:bCs/>
        </w:rPr>
      </w:pPr>
    </w:p>
    <w:p w14:paraId="605E1720" w14:textId="77777777" w:rsidR="00CA0D9D" w:rsidRDefault="00D256CF" w:rsidP="00D256CF">
      <w:pPr>
        <w:jc w:val="both"/>
        <w:rPr>
          <w:rFonts w:ascii="Arial Nova Light" w:hAnsi="Arial Nova Light"/>
          <w:b/>
          <w:bCs/>
        </w:rPr>
      </w:pPr>
      <w:r w:rsidRPr="00D256CF">
        <w:rPr>
          <w:rFonts w:ascii="Arial Nova Light" w:hAnsi="Arial Nova Light"/>
          <w:b/>
          <w:bCs/>
        </w:rPr>
        <w:t xml:space="preserve">Основными источниками информации являются «сарафанное радио», направления от коллег и собственный опыт обращения в Фонд. </w:t>
      </w:r>
      <w:proofErr w:type="gramStart"/>
      <w:r w:rsidRPr="00D256CF">
        <w:rPr>
          <w:rFonts w:ascii="Arial Nova Light" w:hAnsi="Arial Nova Light"/>
          <w:b/>
          <w:bCs/>
        </w:rPr>
        <w:t>Одним</w:t>
      </w:r>
      <w:r>
        <w:rPr>
          <w:rFonts w:ascii="Arial Nova Light" w:hAnsi="Arial Nova Light"/>
          <w:b/>
          <w:bCs/>
        </w:rPr>
        <w:t xml:space="preserve"> </w:t>
      </w:r>
      <w:r w:rsidRPr="00D256CF">
        <w:rPr>
          <w:rFonts w:ascii="Arial Nova Light" w:hAnsi="Arial Nova Light"/>
          <w:b/>
          <w:bCs/>
        </w:rPr>
        <w:t>словом</w:t>
      </w:r>
      <w:proofErr w:type="gramEnd"/>
      <w:r w:rsidRPr="00D256CF">
        <w:rPr>
          <w:rFonts w:ascii="Arial Nova Light" w:hAnsi="Arial Nova Light"/>
          <w:b/>
          <w:bCs/>
        </w:rPr>
        <w:t xml:space="preserve"> их можно назвать «источниками, основанными на успешной коммуникации» – советах тех, кому люди доверяют, или собственном, скорее всего, позитивном опыте. Далее идет интернет – поиск или соцсети. Также видно, что консультациями пользуются и сами сотрудники или волонтеры фонда, которые становятся приемными родителями.</w:t>
      </w:r>
      <w:r>
        <w:rPr>
          <w:rFonts w:ascii="Arial Nova Light" w:hAnsi="Arial Nova Light"/>
          <w:b/>
          <w:bCs/>
        </w:rPr>
        <w:t xml:space="preserve"> </w:t>
      </w:r>
    </w:p>
    <w:p w14:paraId="58EF0641" w14:textId="77777777" w:rsidR="00CA0D9D" w:rsidRDefault="00CA0D9D" w:rsidP="00D256CF">
      <w:pPr>
        <w:jc w:val="both"/>
        <w:rPr>
          <w:rFonts w:ascii="Arial Nova Light" w:hAnsi="Arial Nova Light"/>
          <w:b/>
          <w:bCs/>
        </w:rPr>
      </w:pPr>
    </w:p>
    <w:p w14:paraId="4A0884B7" w14:textId="47107FDA" w:rsidR="00CA0D9D" w:rsidRDefault="00CA0D9D" w:rsidP="00CA0D9D">
      <w:pPr>
        <w:jc w:val="both"/>
        <w:rPr>
          <w:rFonts w:ascii="Arial Nova Light" w:hAnsi="Arial Nova Light"/>
        </w:rPr>
      </w:pPr>
      <w:r w:rsidRPr="00CA0D9D">
        <w:rPr>
          <w:rFonts w:ascii="Arial Nova Light" w:hAnsi="Arial Nova Light"/>
        </w:rPr>
        <w:t>Приемные родители</w:t>
      </w:r>
      <w:r>
        <w:rPr>
          <w:rFonts w:ascii="Arial Nova Light" w:hAnsi="Arial Nova Light"/>
        </w:rPr>
        <w:t xml:space="preserve"> в выборке</w:t>
      </w:r>
      <w:r w:rsidRPr="00CA0D9D">
        <w:rPr>
          <w:rFonts w:ascii="Arial Nova Light" w:hAnsi="Arial Nova Light"/>
        </w:rPr>
        <w:t xml:space="preserve"> примерно поровну </w:t>
      </w:r>
      <w:r>
        <w:rPr>
          <w:rFonts w:ascii="Arial Nova Light" w:hAnsi="Arial Nova Light"/>
        </w:rPr>
        <w:t>делятся</w:t>
      </w:r>
      <w:r w:rsidRPr="00CA0D9D">
        <w:rPr>
          <w:rFonts w:ascii="Arial Nova Light" w:hAnsi="Arial Nova Light"/>
        </w:rPr>
        <w:t xml:space="preserve"> на тех, кто обращается</w:t>
      </w:r>
      <w:r>
        <w:rPr>
          <w:rFonts w:ascii="Arial Nova Light" w:hAnsi="Arial Nova Light"/>
        </w:rPr>
        <w:t xml:space="preserve"> или раньше </w:t>
      </w:r>
      <w:r w:rsidRPr="00CA0D9D">
        <w:rPr>
          <w:rFonts w:ascii="Arial Nova Light" w:hAnsi="Arial Nova Light"/>
        </w:rPr>
        <w:t xml:space="preserve">обращался </w:t>
      </w:r>
      <w:r>
        <w:rPr>
          <w:rFonts w:ascii="Arial Nova Light" w:hAnsi="Arial Nova Light"/>
        </w:rPr>
        <w:t xml:space="preserve">за помощью </w:t>
      </w:r>
      <w:r w:rsidRPr="00CA0D9D">
        <w:rPr>
          <w:rFonts w:ascii="Arial Nova Light" w:hAnsi="Arial Nova Light"/>
        </w:rPr>
        <w:t>в другие организации, и тех, кто этого не делал</w:t>
      </w:r>
      <w:r>
        <w:rPr>
          <w:rFonts w:ascii="Arial Nova Light" w:hAnsi="Arial Nova Light"/>
        </w:rPr>
        <w:t>:</w:t>
      </w:r>
      <w:r>
        <w:rPr>
          <w:rFonts w:ascii="Arial Nova Light" w:hAnsi="Arial Nova Light"/>
        </w:rPr>
        <w:t xml:space="preserve"> о</w:t>
      </w:r>
      <w:r w:rsidRPr="00CA0D9D">
        <w:rPr>
          <w:rFonts w:ascii="Arial Nova Light" w:hAnsi="Arial Nova Light"/>
        </w:rPr>
        <w:t>бращались 59</w:t>
      </w:r>
      <w:r w:rsidR="00A07CF5">
        <w:rPr>
          <w:rFonts w:ascii="Arial Nova Light" w:hAnsi="Arial Nova Light"/>
        </w:rPr>
        <w:t xml:space="preserve"> (50,4%)</w:t>
      </w:r>
      <w:r>
        <w:rPr>
          <w:rFonts w:ascii="Arial Nova Light" w:hAnsi="Arial Nova Light"/>
        </w:rPr>
        <w:t xml:space="preserve"> респондентов (</w:t>
      </w:r>
      <w:r w:rsidRPr="00CA0D9D">
        <w:rPr>
          <w:rFonts w:ascii="Arial Nova Light" w:hAnsi="Arial Nova Light"/>
        </w:rPr>
        <w:t>про из них 9 известно, что они продолжают работать с внешними организациями, а про 12 – что не продолжают</w:t>
      </w:r>
      <w:r>
        <w:rPr>
          <w:rFonts w:ascii="Arial Nova Light" w:hAnsi="Arial Nova Light"/>
        </w:rPr>
        <w:t>); н</w:t>
      </w:r>
      <w:r w:rsidRPr="00CA0D9D">
        <w:rPr>
          <w:rFonts w:ascii="Arial Nova Light" w:hAnsi="Arial Nova Light"/>
        </w:rPr>
        <w:t xml:space="preserve">е обращались – 57 </w:t>
      </w:r>
      <w:r w:rsidR="00A07CF5">
        <w:rPr>
          <w:rFonts w:ascii="Arial Nova Light" w:hAnsi="Arial Nova Light"/>
        </w:rPr>
        <w:t xml:space="preserve">(48,7%) </w:t>
      </w:r>
      <w:r w:rsidRPr="00CA0D9D">
        <w:rPr>
          <w:rFonts w:ascii="Arial Nova Light" w:hAnsi="Arial Nova Light"/>
        </w:rPr>
        <w:t>человек</w:t>
      </w:r>
      <w:r>
        <w:rPr>
          <w:rFonts w:ascii="Arial Nova Light" w:hAnsi="Arial Nova Light"/>
        </w:rPr>
        <w:t xml:space="preserve">; </w:t>
      </w:r>
      <w:r w:rsidRPr="00CA0D9D">
        <w:rPr>
          <w:rFonts w:ascii="Arial Nova Light" w:hAnsi="Arial Nova Light"/>
        </w:rPr>
        <w:t>1 респондент затруднился ответить.</w:t>
      </w:r>
    </w:p>
    <w:p w14:paraId="43D830A7" w14:textId="77777777" w:rsidR="00CA0D9D" w:rsidRPr="00CA0D9D" w:rsidRDefault="00CA0D9D" w:rsidP="00CA0D9D">
      <w:pPr>
        <w:jc w:val="both"/>
        <w:rPr>
          <w:rFonts w:ascii="Arial Nova Light" w:hAnsi="Arial Nova Light"/>
        </w:rPr>
      </w:pPr>
    </w:p>
    <w:p w14:paraId="7403756C" w14:textId="382BECFB" w:rsidR="00127184" w:rsidRDefault="00D256CF" w:rsidP="00D256CF">
      <w:pPr>
        <w:jc w:val="both"/>
        <w:rPr>
          <w:rFonts w:ascii="Arial Nova Light" w:hAnsi="Arial Nova Light"/>
          <w:b/>
          <w:bCs/>
        </w:rPr>
      </w:pPr>
      <w:r w:rsidRPr="00D256CF">
        <w:rPr>
          <w:rFonts w:ascii="Arial Nova Light" w:hAnsi="Arial Nova Light"/>
          <w:b/>
          <w:bCs/>
        </w:rPr>
        <w:t xml:space="preserve">Значительная доля направлений </w:t>
      </w:r>
      <w:r w:rsidR="00CA0D9D">
        <w:rPr>
          <w:rFonts w:ascii="Arial Nova Light" w:hAnsi="Arial Nova Light"/>
          <w:b/>
          <w:bCs/>
        </w:rPr>
        <w:t xml:space="preserve">в </w:t>
      </w:r>
      <w:proofErr w:type="spellStart"/>
      <w:r w:rsidR="00CA0D9D">
        <w:rPr>
          <w:rFonts w:ascii="Arial Nova Light" w:hAnsi="Arial Nova Light"/>
          <w:b/>
          <w:bCs/>
        </w:rPr>
        <w:t>Инфоцентр</w:t>
      </w:r>
      <w:proofErr w:type="spellEnd"/>
      <w:r w:rsidR="00CA0D9D">
        <w:rPr>
          <w:rFonts w:ascii="Arial Nova Light" w:hAnsi="Arial Nova Light"/>
          <w:b/>
          <w:bCs/>
        </w:rPr>
        <w:t xml:space="preserve"> </w:t>
      </w:r>
      <w:r w:rsidRPr="00D256CF">
        <w:rPr>
          <w:rFonts w:ascii="Arial Nova Light" w:hAnsi="Arial Nova Light"/>
          <w:b/>
          <w:bCs/>
        </w:rPr>
        <w:t xml:space="preserve">от других организаций – и НКО, и даже </w:t>
      </w:r>
      <w:r w:rsidRPr="00CA0D9D">
        <w:rPr>
          <w:rFonts w:ascii="Arial Nova Light" w:hAnsi="Arial Nova Light"/>
          <w:b/>
          <w:bCs/>
        </w:rPr>
        <w:t>государственных (26 случаев суммарно)</w:t>
      </w:r>
      <w:r w:rsidR="00CA0D9D" w:rsidRPr="00CA0D9D">
        <w:rPr>
          <w:rFonts w:ascii="Arial Nova Light" w:hAnsi="Arial Nova Light"/>
          <w:b/>
          <w:bCs/>
        </w:rPr>
        <w:t xml:space="preserve"> </w:t>
      </w:r>
      <w:r w:rsidR="00CA0D9D" w:rsidRPr="00CA0D9D">
        <w:rPr>
          <w:rFonts w:ascii="Arial Nova Light" w:hAnsi="Arial Nova Light"/>
          <w:b/>
          <w:bCs/>
        </w:rPr>
        <w:t>–</w:t>
      </w:r>
      <w:r w:rsidR="00CA0D9D" w:rsidRPr="00CA0D9D">
        <w:rPr>
          <w:rFonts w:ascii="Arial Nova Light" w:hAnsi="Arial Nova Light"/>
          <w:b/>
          <w:bCs/>
        </w:rPr>
        <w:t xml:space="preserve"> а также обращения приемных семей за помощью</w:t>
      </w:r>
      <w:r w:rsidRPr="00CA0D9D">
        <w:rPr>
          <w:rFonts w:ascii="Arial Nova Light" w:hAnsi="Arial Nova Light"/>
          <w:b/>
          <w:bCs/>
        </w:rPr>
        <w:t xml:space="preserve"> </w:t>
      </w:r>
      <w:r w:rsidR="00CA0D9D">
        <w:rPr>
          <w:rFonts w:ascii="Arial Nova Light" w:hAnsi="Arial Nova Light"/>
          <w:b/>
          <w:bCs/>
        </w:rPr>
        <w:t>и в фонд, и в другие московские организации</w:t>
      </w:r>
      <w:r w:rsidRPr="00CA0D9D">
        <w:rPr>
          <w:rFonts w:ascii="Arial Nova Light" w:hAnsi="Arial Nova Light"/>
          <w:b/>
          <w:bCs/>
        </w:rPr>
        <w:t xml:space="preserve"> </w:t>
      </w:r>
      <w:r w:rsidR="00CA0D9D" w:rsidRPr="00CA0D9D">
        <w:rPr>
          <w:rFonts w:ascii="Arial Nova Light" w:hAnsi="Arial Nova Light"/>
          <w:b/>
          <w:bCs/>
        </w:rPr>
        <w:t xml:space="preserve">говорят о высоком уровне связанности </w:t>
      </w:r>
      <w:r w:rsidR="00CA0D9D">
        <w:rPr>
          <w:rFonts w:ascii="Arial Nova Light" w:hAnsi="Arial Nova Light"/>
          <w:b/>
          <w:bCs/>
        </w:rPr>
        <w:t>профессионального сообщества</w:t>
      </w:r>
      <w:r w:rsidR="00CA0D9D" w:rsidRPr="00CA0D9D">
        <w:rPr>
          <w:rFonts w:ascii="Arial Nova Light" w:hAnsi="Arial Nova Light"/>
          <w:b/>
          <w:bCs/>
        </w:rPr>
        <w:t>, сопровождающ</w:t>
      </w:r>
      <w:r w:rsidR="00CA0D9D">
        <w:rPr>
          <w:rFonts w:ascii="Arial Nova Light" w:hAnsi="Arial Nova Light"/>
          <w:b/>
          <w:bCs/>
        </w:rPr>
        <w:t>его</w:t>
      </w:r>
      <w:r w:rsidR="00CA0D9D" w:rsidRPr="00CA0D9D">
        <w:rPr>
          <w:rFonts w:ascii="Arial Nova Light" w:hAnsi="Arial Nova Light"/>
          <w:b/>
          <w:bCs/>
        </w:rPr>
        <w:t xml:space="preserve"> или консультирующ</w:t>
      </w:r>
      <w:r w:rsidR="00CA0D9D">
        <w:rPr>
          <w:rFonts w:ascii="Arial Nova Light" w:hAnsi="Arial Nova Light"/>
          <w:b/>
          <w:bCs/>
        </w:rPr>
        <w:t>его</w:t>
      </w:r>
      <w:r w:rsidR="00CA0D9D" w:rsidRPr="00CA0D9D">
        <w:rPr>
          <w:rFonts w:ascii="Arial Nova Light" w:hAnsi="Arial Nova Light"/>
          <w:b/>
          <w:bCs/>
        </w:rPr>
        <w:t xml:space="preserve"> приемные семьи.</w:t>
      </w:r>
      <w:r w:rsidR="00CA0D9D" w:rsidRPr="00CA0D9D">
        <w:rPr>
          <w:rFonts w:ascii="Arial Nova Light" w:hAnsi="Arial Nova Light"/>
          <w:b/>
          <w:bCs/>
        </w:rPr>
        <w:t xml:space="preserve"> В таком взаимодействии нет </w:t>
      </w:r>
      <w:r w:rsidRPr="00CA0D9D">
        <w:rPr>
          <w:rFonts w:ascii="Arial Nova Light" w:hAnsi="Arial Nova Light"/>
          <w:b/>
          <w:bCs/>
        </w:rPr>
        <w:t>конкуренци</w:t>
      </w:r>
      <w:r w:rsidR="00CA0D9D" w:rsidRPr="00CA0D9D">
        <w:rPr>
          <w:rFonts w:ascii="Arial Nova Light" w:hAnsi="Arial Nova Light"/>
          <w:b/>
          <w:bCs/>
        </w:rPr>
        <w:t>и</w:t>
      </w:r>
      <w:r w:rsidRPr="00CA0D9D">
        <w:rPr>
          <w:rFonts w:ascii="Arial Nova Light" w:hAnsi="Arial Nova Light"/>
          <w:b/>
          <w:bCs/>
        </w:rPr>
        <w:t xml:space="preserve"> за </w:t>
      </w:r>
      <w:proofErr w:type="spellStart"/>
      <w:r w:rsidRPr="00CA0D9D">
        <w:rPr>
          <w:rFonts w:ascii="Arial Nova Light" w:hAnsi="Arial Nova Light"/>
          <w:b/>
          <w:bCs/>
        </w:rPr>
        <w:t>благополучателей</w:t>
      </w:r>
      <w:proofErr w:type="spellEnd"/>
      <w:r w:rsidRPr="00CA0D9D">
        <w:rPr>
          <w:rFonts w:ascii="Arial Nova Light" w:hAnsi="Arial Nova Light"/>
          <w:b/>
          <w:bCs/>
        </w:rPr>
        <w:t>.</w:t>
      </w:r>
    </w:p>
    <w:p w14:paraId="38F7885E" w14:textId="77777777" w:rsidR="00127184" w:rsidRDefault="00127184" w:rsidP="00D256CF">
      <w:pPr>
        <w:jc w:val="both"/>
        <w:rPr>
          <w:rFonts w:ascii="Arial Nova Light" w:hAnsi="Arial Nova Light"/>
          <w:b/>
          <w:bCs/>
        </w:rPr>
      </w:pPr>
    </w:p>
    <w:p w14:paraId="35011C1F" w14:textId="1A6B46F5" w:rsidR="00C55400" w:rsidRDefault="00C55400" w:rsidP="001A5198">
      <w:pPr>
        <w:jc w:val="both"/>
        <w:rPr>
          <w:rFonts w:ascii="Arial Nova Light" w:hAnsi="Arial Nova Light"/>
        </w:rPr>
      </w:pPr>
      <w:r w:rsidRPr="004B50D9">
        <w:rPr>
          <w:rFonts w:ascii="Arial Nova Light" w:hAnsi="Arial Nova Light"/>
        </w:rPr>
        <w:t xml:space="preserve">Время ожидания </w:t>
      </w:r>
      <w:r w:rsidR="001A5198" w:rsidRPr="004B50D9">
        <w:rPr>
          <w:rFonts w:ascii="Arial Nova Light" w:hAnsi="Arial Nova Light"/>
        </w:rPr>
        <w:t xml:space="preserve">первого приема у </w:t>
      </w:r>
      <w:r w:rsidR="001A5198">
        <w:rPr>
          <w:rFonts w:ascii="Arial Nova Light" w:hAnsi="Arial Nova Light"/>
        </w:rPr>
        <w:t xml:space="preserve">специалиста </w:t>
      </w:r>
      <w:r w:rsidRPr="004B50D9">
        <w:rPr>
          <w:rFonts w:ascii="Arial Nova Light" w:hAnsi="Arial Nova Light"/>
        </w:rPr>
        <w:t>распределилось следующим образом:</w:t>
      </w:r>
    </w:p>
    <w:p w14:paraId="208DDC3A" w14:textId="77777777" w:rsidR="00870E19" w:rsidRPr="004B50D9" w:rsidRDefault="00870E19" w:rsidP="001A5198">
      <w:pPr>
        <w:jc w:val="both"/>
        <w:rPr>
          <w:rFonts w:ascii="Arial Nova Light" w:hAnsi="Arial Nova Light"/>
        </w:rPr>
      </w:pPr>
    </w:p>
    <w:p w14:paraId="06A0A8A2" w14:textId="77777777" w:rsidR="00C55400" w:rsidRPr="004B50D9" w:rsidRDefault="00C55400" w:rsidP="00C55400">
      <w:pPr>
        <w:rPr>
          <w:rFonts w:ascii="Arial Nova Light" w:hAnsi="Arial Nova Light"/>
        </w:rPr>
      </w:pPr>
      <w:r w:rsidRPr="004B50D9">
        <w:rPr>
          <w:rFonts w:ascii="Arial Nova Light" w:hAnsi="Arial Nova Light"/>
        </w:rPr>
        <w:t>•</w:t>
      </w:r>
      <w:r w:rsidRPr="004B50D9">
        <w:rPr>
          <w:rFonts w:ascii="Arial Nova Light" w:hAnsi="Arial Nova Light"/>
        </w:rPr>
        <w:tab/>
        <w:t>Меньше 1 недели – 19 человек</w:t>
      </w:r>
    </w:p>
    <w:p w14:paraId="5C71FA62" w14:textId="5F05AFAD" w:rsidR="00C55400" w:rsidRPr="004B50D9" w:rsidRDefault="00C55400" w:rsidP="00C55400">
      <w:pPr>
        <w:rPr>
          <w:rFonts w:ascii="Arial Nova Light" w:hAnsi="Arial Nova Light"/>
        </w:rPr>
      </w:pPr>
      <w:r w:rsidRPr="004B50D9">
        <w:rPr>
          <w:rFonts w:ascii="Arial Nova Light" w:hAnsi="Arial Nova Light"/>
        </w:rPr>
        <w:t>•</w:t>
      </w:r>
      <w:r w:rsidRPr="004B50D9">
        <w:rPr>
          <w:rFonts w:ascii="Arial Nova Light" w:hAnsi="Arial Nova Light"/>
        </w:rPr>
        <w:tab/>
        <w:t xml:space="preserve">От 1 до 2 недель – 36 </w:t>
      </w:r>
    </w:p>
    <w:p w14:paraId="1B9F6FE6" w14:textId="783165BF" w:rsidR="00C55400" w:rsidRPr="004B50D9" w:rsidRDefault="00C55400" w:rsidP="00C55400">
      <w:pPr>
        <w:rPr>
          <w:rFonts w:ascii="Arial Nova Light" w:hAnsi="Arial Nova Light"/>
        </w:rPr>
      </w:pPr>
      <w:r w:rsidRPr="004B50D9">
        <w:rPr>
          <w:rFonts w:ascii="Arial Nova Light" w:hAnsi="Arial Nova Light"/>
        </w:rPr>
        <w:t>•</w:t>
      </w:r>
      <w:r w:rsidRPr="004B50D9">
        <w:rPr>
          <w:rFonts w:ascii="Arial Nova Light" w:hAnsi="Arial Nova Light"/>
        </w:rPr>
        <w:tab/>
        <w:t xml:space="preserve">От 2 недель до 1 месяца – 28 </w:t>
      </w:r>
    </w:p>
    <w:p w14:paraId="4E948C6B" w14:textId="1A1951CA" w:rsidR="00C55400" w:rsidRPr="004B50D9" w:rsidRDefault="00C55400" w:rsidP="00C55400">
      <w:pPr>
        <w:rPr>
          <w:rFonts w:ascii="Arial Nova Light" w:hAnsi="Arial Nova Light"/>
        </w:rPr>
      </w:pPr>
      <w:r w:rsidRPr="004B50D9">
        <w:rPr>
          <w:rFonts w:ascii="Arial Nova Light" w:hAnsi="Arial Nova Light"/>
        </w:rPr>
        <w:t>•</w:t>
      </w:r>
      <w:r w:rsidRPr="004B50D9">
        <w:rPr>
          <w:rFonts w:ascii="Arial Nova Light" w:hAnsi="Arial Nova Light"/>
        </w:rPr>
        <w:tab/>
        <w:t xml:space="preserve">Более 1 месяца – 19 </w:t>
      </w:r>
    </w:p>
    <w:p w14:paraId="33DBB1C0" w14:textId="77777777" w:rsidR="00C55400" w:rsidRDefault="00C55400" w:rsidP="00C55400">
      <w:pPr>
        <w:rPr>
          <w:rFonts w:ascii="Arial Nova Light" w:hAnsi="Arial Nova Light"/>
        </w:rPr>
      </w:pPr>
      <w:r w:rsidRPr="004B50D9">
        <w:rPr>
          <w:rFonts w:ascii="Arial Nova Light" w:hAnsi="Arial Nova Light"/>
        </w:rPr>
        <w:t>•</w:t>
      </w:r>
      <w:r w:rsidRPr="004B50D9">
        <w:rPr>
          <w:rFonts w:ascii="Arial Nova Light" w:hAnsi="Arial Nova Light"/>
        </w:rPr>
        <w:tab/>
        <w:t xml:space="preserve">Еще 15 респондентов затруднились ответить </w:t>
      </w:r>
    </w:p>
    <w:p w14:paraId="0E3ED42A" w14:textId="77777777" w:rsidR="00C55400" w:rsidRPr="004B50D9" w:rsidRDefault="00C55400" w:rsidP="00C55400">
      <w:pPr>
        <w:rPr>
          <w:rFonts w:ascii="Arial Nova Light" w:hAnsi="Arial Nova Light"/>
        </w:rPr>
      </w:pPr>
    </w:p>
    <w:p w14:paraId="1B5E18B1" w14:textId="77777777" w:rsidR="00C55400" w:rsidRPr="004B50D9" w:rsidRDefault="00C55400" w:rsidP="001A5198">
      <w:pPr>
        <w:jc w:val="both"/>
        <w:rPr>
          <w:rFonts w:ascii="Arial Nova Light" w:hAnsi="Arial Nova Light"/>
        </w:rPr>
      </w:pPr>
      <w:r w:rsidRPr="004B50D9">
        <w:rPr>
          <w:rFonts w:ascii="Arial Nova Light" w:hAnsi="Arial Nova Light"/>
        </w:rPr>
        <w:lastRenderedPageBreak/>
        <w:t xml:space="preserve">Если считать оптимальным периодом ожидания период до 2 недель (ведь и сами семьи не всегда готовы приходить в ближайшие дни после записи), то в него уложилась почти половина </w:t>
      </w:r>
      <w:proofErr w:type="spellStart"/>
      <w:r w:rsidRPr="004B50D9">
        <w:rPr>
          <w:rFonts w:ascii="Arial Nova Light" w:hAnsi="Arial Nova Light"/>
        </w:rPr>
        <w:t>благополучателей</w:t>
      </w:r>
      <w:proofErr w:type="spellEnd"/>
      <w:r w:rsidRPr="004B50D9">
        <w:rPr>
          <w:rFonts w:ascii="Arial Nova Light" w:hAnsi="Arial Nova Light"/>
        </w:rPr>
        <w:t xml:space="preserve"> (55 человек, 47%). Однако 19 человек (16,2%) ждали более 1 месяца.</w:t>
      </w:r>
    </w:p>
    <w:p w14:paraId="03E5F215" w14:textId="77777777" w:rsidR="00C55400" w:rsidRDefault="00C55400" w:rsidP="001A5198">
      <w:pPr>
        <w:jc w:val="both"/>
        <w:rPr>
          <w:rFonts w:ascii="Arial Nova Light" w:hAnsi="Arial Nova Light"/>
        </w:rPr>
      </w:pPr>
    </w:p>
    <w:p w14:paraId="2784B073" w14:textId="19D4D890" w:rsidR="00C55400" w:rsidRPr="001A5198" w:rsidRDefault="00C55400" w:rsidP="001A5198">
      <w:pPr>
        <w:jc w:val="both"/>
        <w:rPr>
          <w:rFonts w:ascii="Arial Nova Light" w:hAnsi="Arial Nova Light"/>
          <w:b/>
          <w:bCs/>
        </w:rPr>
      </w:pPr>
      <w:r w:rsidRPr="001A5198">
        <w:rPr>
          <w:rFonts w:ascii="Arial Nova Light" w:hAnsi="Arial Nova Light"/>
          <w:b/>
          <w:bCs/>
        </w:rPr>
        <w:t xml:space="preserve">Ценность будущей помощи для людей столь высока, что они готовы ждать. </w:t>
      </w:r>
      <w:r w:rsidR="001A5198" w:rsidRPr="001A5198">
        <w:rPr>
          <w:rFonts w:ascii="Arial Nova Light" w:hAnsi="Arial Nova Light"/>
          <w:b/>
          <w:bCs/>
        </w:rPr>
        <w:t>На длительность ожидания влияет и тот факт, что многие хотят попасть к</w:t>
      </w:r>
      <w:r w:rsidRPr="001A5198">
        <w:rPr>
          <w:rFonts w:ascii="Arial Nova Light" w:hAnsi="Arial Nova Light"/>
          <w:b/>
          <w:bCs/>
        </w:rPr>
        <w:t xml:space="preserve"> конкретно</w:t>
      </w:r>
      <w:r w:rsidR="001A5198" w:rsidRPr="001A5198">
        <w:rPr>
          <w:rFonts w:ascii="Arial Nova Light" w:hAnsi="Arial Nova Light"/>
          <w:b/>
          <w:bCs/>
        </w:rPr>
        <w:t>му</w:t>
      </w:r>
      <w:r w:rsidRPr="001A5198">
        <w:rPr>
          <w:rFonts w:ascii="Arial Nova Light" w:hAnsi="Arial Nova Light"/>
          <w:b/>
          <w:bCs/>
        </w:rPr>
        <w:t xml:space="preserve"> специалист</w:t>
      </w:r>
      <w:r w:rsidR="001A5198" w:rsidRPr="001A5198">
        <w:rPr>
          <w:rFonts w:ascii="Arial Nova Light" w:hAnsi="Arial Nova Light"/>
          <w:b/>
          <w:bCs/>
        </w:rPr>
        <w:t>у</w:t>
      </w:r>
      <w:r w:rsidRPr="001A5198">
        <w:rPr>
          <w:rFonts w:ascii="Arial Nova Light" w:hAnsi="Arial Nova Light"/>
          <w:b/>
          <w:bCs/>
        </w:rPr>
        <w:t xml:space="preserve"> и не готовы </w:t>
      </w:r>
      <w:r w:rsidR="001A5198" w:rsidRPr="001A5198">
        <w:rPr>
          <w:rFonts w:ascii="Arial Nova Light" w:hAnsi="Arial Nova Light"/>
          <w:b/>
          <w:bCs/>
        </w:rPr>
        <w:t>записываться</w:t>
      </w:r>
      <w:r w:rsidRPr="001A5198">
        <w:rPr>
          <w:rFonts w:ascii="Arial Nova Light" w:hAnsi="Arial Nova Light"/>
          <w:b/>
          <w:bCs/>
        </w:rPr>
        <w:t xml:space="preserve"> к другому</w:t>
      </w:r>
      <w:r w:rsidR="001A5198" w:rsidRPr="001A5198">
        <w:rPr>
          <w:rFonts w:ascii="Arial Nova Light" w:hAnsi="Arial Nova Light"/>
          <w:b/>
          <w:bCs/>
        </w:rPr>
        <w:t xml:space="preserve"> ради экономии времени. </w:t>
      </w:r>
    </w:p>
    <w:p w14:paraId="34F53320" w14:textId="77777777" w:rsidR="00C55400" w:rsidRDefault="00C55400" w:rsidP="004B50D9">
      <w:pPr>
        <w:rPr>
          <w:rFonts w:ascii="Arial Nova Light" w:hAnsi="Arial Nova Light"/>
        </w:rPr>
      </w:pPr>
    </w:p>
    <w:p w14:paraId="6B560EC0" w14:textId="34838795" w:rsidR="004B50D9" w:rsidRPr="004B50D9" w:rsidRDefault="004B50D9" w:rsidP="004B50D9">
      <w:pPr>
        <w:rPr>
          <w:rFonts w:ascii="Arial Nova Light" w:hAnsi="Arial Nova Light"/>
        </w:rPr>
      </w:pPr>
      <w:r>
        <w:rPr>
          <w:rFonts w:ascii="Arial Nova Light" w:hAnsi="Arial Nova Light"/>
        </w:rPr>
        <w:t>У</w:t>
      </w:r>
      <w:r w:rsidRPr="004B50D9">
        <w:rPr>
          <w:rFonts w:ascii="Arial Nova Light" w:hAnsi="Arial Nova Light"/>
        </w:rPr>
        <w:t>доб</w:t>
      </w:r>
      <w:r>
        <w:rPr>
          <w:rFonts w:ascii="Arial Nova Light" w:hAnsi="Arial Nova Light"/>
        </w:rPr>
        <w:t xml:space="preserve">ство записи </w:t>
      </w:r>
      <w:r w:rsidRPr="004B50D9">
        <w:rPr>
          <w:rFonts w:ascii="Arial Nova Light" w:hAnsi="Arial Nova Light"/>
        </w:rPr>
        <w:t xml:space="preserve">на первичную </w:t>
      </w:r>
      <w:r>
        <w:rPr>
          <w:rFonts w:ascii="Arial Nova Light" w:hAnsi="Arial Nova Light"/>
        </w:rPr>
        <w:t xml:space="preserve">и повторные </w:t>
      </w:r>
      <w:r w:rsidRPr="004B50D9">
        <w:rPr>
          <w:rFonts w:ascii="Arial Nova Light" w:hAnsi="Arial Nova Light"/>
        </w:rPr>
        <w:t>консультаци</w:t>
      </w:r>
      <w:r>
        <w:rPr>
          <w:rFonts w:ascii="Arial Nova Light" w:hAnsi="Arial Nova Light"/>
        </w:rPr>
        <w:t>и</w:t>
      </w:r>
      <w:r w:rsidRPr="004B50D9">
        <w:rPr>
          <w:rFonts w:ascii="Arial Nova Light" w:hAnsi="Arial Nova Light"/>
        </w:rPr>
        <w:t xml:space="preserve"> </w:t>
      </w:r>
      <w:r>
        <w:rPr>
          <w:rFonts w:ascii="Arial Nova Light" w:hAnsi="Arial Nova Light"/>
        </w:rPr>
        <w:t xml:space="preserve">респонденты оценивали по 5-балльной </w:t>
      </w:r>
      <w:r w:rsidRPr="004B50D9">
        <w:rPr>
          <w:rFonts w:ascii="Arial Nova Light" w:hAnsi="Arial Nova Light"/>
        </w:rPr>
        <w:t>шкале</w:t>
      </w:r>
      <w:r>
        <w:rPr>
          <w:rFonts w:ascii="Arial Nova Light" w:hAnsi="Arial Nova Light"/>
        </w:rPr>
        <w:t>:</w:t>
      </w:r>
    </w:p>
    <w:p w14:paraId="5F80CD7D" w14:textId="77777777" w:rsidR="004B50D9" w:rsidRPr="004B50D9" w:rsidRDefault="004B50D9" w:rsidP="004B50D9">
      <w:pPr>
        <w:rPr>
          <w:rFonts w:ascii="Arial Nova Light" w:hAnsi="Arial Nova Light"/>
        </w:rPr>
      </w:pPr>
      <w:r w:rsidRPr="004B50D9">
        <w:rPr>
          <w:rFonts w:ascii="Arial Nova Light" w:hAnsi="Arial Nova Light"/>
        </w:rPr>
        <w:t>•</w:t>
      </w:r>
      <w:r w:rsidRPr="004B50D9">
        <w:rPr>
          <w:rFonts w:ascii="Arial Nova Light" w:hAnsi="Arial Nova Light"/>
        </w:rPr>
        <w:tab/>
        <w:t xml:space="preserve">5 баллов: на первичную консультацию – 77 человек / на повторную – 70 человек </w:t>
      </w:r>
    </w:p>
    <w:p w14:paraId="6B582A6B" w14:textId="77777777" w:rsidR="004B50D9" w:rsidRPr="004B50D9" w:rsidRDefault="004B50D9" w:rsidP="004B50D9">
      <w:pPr>
        <w:rPr>
          <w:rFonts w:ascii="Arial Nova Light" w:hAnsi="Arial Nova Light"/>
        </w:rPr>
      </w:pPr>
      <w:r w:rsidRPr="004B50D9">
        <w:rPr>
          <w:rFonts w:ascii="Arial Nova Light" w:hAnsi="Arial Nova Light"/>
        </w:rPr>
        <w:t>•</w:t>
      </w:r>
      <w:r w:rsidRPr="004B50D9">
        <w:rPr>
          <w:rFonts w:ascii="Arial Nova Light" w:hAnsi="Arial Nova Light"/>
        </w:rPr>
        <w:tab/>
        <w:t xml:space="preserve">4 балла: 32 / 26 </w:t>
      </w:r>
    </w:p>
    <w:p w14:paraId="30604E4C" w14:textId="77777777" w:rsidR="004B50D9" w:rsidRPr="004B50D9" w:rsidRDefault="004B50D9" w:rsidP="004B50D9">
      <w:pPr>
        <w:rPr>
          <w:rFonts w:ascii="Arial Nova Light" w:hAnsi="Arial Nova Light"/>
        </w:rPr>
      </w:pPr>
      <w:r w:rsidRPr="004B50D9">
        <w:rPr>
          <w:rFonts w:ascii="Arial Nova Light" w:hAnsi="Arial Nova Light"/>
        </w:rPr>
        <w:t>•</w:t>
      </w:r>
      <w:r w:rsidRPr="004B50D9">
        <w:rPr>
          <w:rFonts w:ascii="Arial Nova Light" w:hAnsi="Arial Nova Light"/>
        </w:rPr>
        <w:tab/>
        <w:t xml:space="preserve">3 балла: 5 / 14 </w:t>
      </w:r>
    </w:p>
    <w:p w14:paraId="79A88429" w14:textId="77777777" w:rsidR="004B50D9" w:rsidRPr="004B50D9" w:rsidRDefault="004B50D9" w:rsidP="004B50D9">
      <w:pPr>
        <w:rPr>
          <w:rFonts w:ascii="Arial Nova Light" w:hAnsi="Arial Nova Light"/>
        </w:rPr>
      </w:pPr>
      <w:r w:rsidRPr="004B50D9">
        <w:rPr>
          <w:rFonts w:ascii="Arial Nova Light" w:hAnsi="Arial Nova Light"/>
        </w:rPr>
        <w:t>•</w:t>
      </w:r>
      <w:r w:rsidRPr="004B50D9">
        <w:rPr>
          <w:rFonts w:ascii="Arial Nova Light" w:hAnsi="Arial Nova Light"/>
        </w:rPr>
        <w:tab/>
        <w:t xml:space="preserve">2 балла: 1 / 3 </w:t>
      </w:r>
    </w:p>
    <w:p w14:paraId="50E30ED5" w14:textId="77777777" w:rsidR="004B50D9" w:rsidRPr="004B50D9" w:rsidRDefault="004B50D9" w:rsidP="004B50D9">
      <w:pPr>
        <w:rPr>
          <w:rFonts w:ascii="Arial Nova Light" w:hAnsi="Arial Nova Light"/>
        </w:rPr>
      </w:pPr>
      <w:r w:rsidRPr="004B50D9">
        <w:rPr>
          <w:rFonts w:ascii="Arial Nova Light" w:hAnsi="Arial Nova Light"/>
        </w:rPr>
        <w:t>•</w:t>
      </w:r>
      <w:r w:rsidRPr="004B50D9">
        <w:rPr>
          <w:rFonts w:ascii="Arial Nova Light" w:hAnsi="Arial Nova Light"/>
        </w:rPr>
        <w:tab/>
        <w:t>1 балл: 1 / 4</w:t>
      </w:r>
    </w:p>
    <w:p w14:paraId="67023528" w14:textId="77777777" w:rsidR="004B50D9" w:rsidRDefault="004B50D9" w:rsidP="004B50D9">
      <w:pPr>
        <w:rPr>
          <w:rFonts w:ascii="Arial Nova Light" w:hAnsi="Arial Nova Light"/>
        </w:rPr>
      </w:pPr>
    </w:p>
    <w:p w14:paraId="0AFA39F7" w14:textId="6C79F930" w:rsidR="004B50D9" w:rsidRPr="004B50D9" w:rsidRDefault="004B50D9" w:rsidP="00C55400">
      <w:pPr>
        <w:jc w:val="both"/>
        <w:rPr>
          <w:rFonts w:ascii="Arial Nova Light" w:hAnsi="Arial Nova Light"/>
        </w:rPr>
      </w:pPr>
      <w:r w:rsidRPr="004B50D9">
        <w:rPr>
          <w:rFonts w:ascii="Arial Nova Light" w:hAnsi="Arial Nova Light"/>
        </w:rPr>
        <w:t>Комментарии респондентов, поставивших от 1 до 3 баллов, посвящены двум проблемам:</w:t>
      </w:r>
      <w:r>
        <w:rPr>
          <w:rFonts w:ascii="Arial Nova Light" w:hAnsi="Arial Nova Light"/>
        </w:rPr>
        <w:t xml:space="preserve"> п</w:t>
      </w:r>
      <w:r w:rsidRPr="004B50D9">
        <w:rPr>
          <w:rFonts w:ascii="Arial Nova Light" w:hAnsi="Arial Nova Light"/>
        </w:rPr>
        <w:t>отребности в электронной записи с наглядными слотами свободных консультаций (3 комментария)</w:t>
      </w:r>
      <w:r w:rsidR="00C55400">
        <w:rPr>
          <w:rFonts w:ascii="Arial Nova Light" w:hAnsi="Arial Nova Light"/>
        </w:rPr>
        <w:t xml:space="preserve"> и з</w:t>
      </w:r>
      <w:r w:rsidRPr="004B50D9">
        <w:rPr>
          <w:rFonts w:ascii="Arial Nova Light" w:hAnsi="Arial Nova Light"/>
        </w:rPr>
        <w:t>атруднениям</w:t>
      </w:r>
      <w:r w:rsidR="00C55400">
        <w:rPr>
          <w:rFonts w:ascii="Arial Nova Light" w:hAnsi="Arial Nova Light"/>
        </w:rPr>
        <w:t>, которые связаны с небольшим количеством свободных часов у специалистов (</w:t>
      </w:r>
      <w:r w:rsidR="00C55400" w:rsidRPr="00C55400">
        <w:rPr>
          <w:rFonts w:ascii="Arial Nova Light" w:hAnsi="Arial Nova Light"/>
          <w:i/>
          <w:iCs/>
        </w:rPr>
        <w:t>«их надо ловить»</w:t>
      </w:r>
      <w:r w:rsidR="00C55400">
        <w:rPr>
          <w:rFonts w:ascii="Arial Nova Light" w:hAnsi="Arial Nova Light"/>
        </w:rPr>
        <w:t>).</w:t>
      </w:r>
    </w:p>
    <w:p w14:paraId="6D1B1EFC" w14:textId="77777777" w:rsidR="00C55400" w:rsidRDefault="00C55400" w:rsidP="00C55400">
      <w:pPr>
        <w:jc w:val="both"/>
        <w:rPr>
          <w:rFonts w:ascii="Arial Nova Light" w:hAnsi="Arial Nova Light"/>
        </w:rPr>
      </w:pPr>
    </w:p>
    <w:p w14:paraId="3F65E5BA" w14:textId="07FDFA94" w:rsidR="00CA0D9D" w:rsidRDefault="00C55400" w:rsidP="00CA0D9D">
      <w:pPr>
        <w:jc w:val="both"/>
      </w:pPr>
      <w:r w:rsidRPr="00C55400">
        <w:rPr>
          <w:rFonts w:ascii="Arial Nova Light" w:hAnsi="Arial Nova Light"/>
        </w:rPr>
        <w:t xml:space="preserve">Удовлетворенность процессом записи на повторные консультации </w:t>
      </w:r>
      <w:r w:rsidR="00870E19">
        <w:rPr>
          <w:rFonts w:ascii="Arial Nova Light" w:hAnsi="Arial Nova Light"/>
        </w:rPr>
        <w:t>несколько</w:t>
      </w:r>
      <w:r w:rsidRPr="00C55400">
        <w:rPr>
          <w:rFonts w:ascii="Arial Nova Light" w:hAnsi="Arial Nova Light"/>
        </w:rPr>
        <w:t xml:space="preserve"> ниже. Это может быть связано с более высокими требованиями родителей</w:t>
      </w:r>
      <w:r w:rsidR="00870E19">
        <w:rPr>
          <w:rFonts w:ascii="Arial Nova Light" w:hAnsi="Arial Nova Light"/>
        </w:rPr>
        <w:t xml:space="preserve"> к удобным дням и часам</w:t>
      </w:r>
      <w:r w:rsidRPr="00C55400">
        <w:rPr>
          <w:rFonts w:ascii="Arial Nova Light" w:hAnsi="Arial Nova Light"/>
        </w:rPr>
        <w:t xml:space="preserve">: ведь когда консультации становятся регулярными, </w:t>
      </w:r>
      <w:r w:rsidR="00F15544">
        <w:rPr>
          <w:rFonts w:ascii="Arial Nova Light" w:hAnsi="Arial Nova Light"/>
        </w:rPr>
        <w:t xml:space="preserve">семьям </w:t>
      </w:r>
      <w:r w:rsidR="00870E19">
        <w:rPr>
          <w:rFonts w:ascii="Arial Nova Light" w:hAnsi="Arial Nova Light"/>
        </w:rPr>
        <w:t xml:space="preserve">приходится подстраивать </w:t>
      </w:r>
      <w:r w:rsidR="00F15544">
        <w:rPr>
          <w:rFonts w:ascii="Arial Nova Light" w:hAnsi="Arial Nova Light"/>
        </w:rPr>
        <w:t xml:space="preserve">под них свой </w:t>
      </w:r>
      <w:r w:rsidR="00870E19">
        <w:rPr>
          <w:rFonts w:ascii="Arial Nova Light" w:hAnsi="Arial Nova Light"/>
        </w:rPr>
        <w:t>распорядок</w:t>
      </w:r>
      <w:r w:rsidRPr="00C55400">
        <w:rPr>
          <w:rFonts w:ascii="Arial Nova Light" w:hAnsi="Arial Nova Light"/>
        </w:rPr>
        <w:t>. Здесь в качестве аргументов низких оценок звучит уже использовавшийся аргумент про онлайн-запись, но на первый план выходят вопросы регулярности:</w:t>
      </w:r>
      <w:r w:rsidR="00F15544">
        <w:rPr>
          <w:rFonts w:ascii="Arial Nova Light" w:hAnsi="Arial Nova Light"/>
        </w:rPr>
        <w:t xml:space="preserve"> предложения автоматически продлять запись, пока работа не будет завершена; договариваться о следующей встрече непосредственно со специалистом. </w:t>
      </w:r>
      <w:r w:rsidR="00F15544" w:rsidRPr="00F15544">
        <w:rPr>
          <w:rFonts w:ascii="Arial Nova Light" w:hAnsi="Arial Nova Light"/>
        </w:rPr>
        <w:t>Также двое респондентов отметили необходимость б</w:t>
      </w:r>
      <w:r w:rsidR="00F15544" w:rsidRPr="007129C2">
        <w:rPr>
          <w:rFonts w:ascii="Arial Nova Light" w:hAnsi="Arial Nova Light"/>
          <w:i/>
          <w:iCs/>
        </w:rPr>
        <w:t>о</w:t>
      </w:r>
      <w:r w:rsidR="00F15544" w:rsidRPr="00F15544">
        <w:rPr>
          <w:rFonts w:ascii="Arial Nova Light" w:hAnsi="Arial Nova Light"/>
        </w:rPr>
        <w:t>льшего количества специалистов</w:t>
      </w:r>
      <w:r w:rsidR="007129C2">
        <w:rPr>
          <w:rFonts w:ascii="Arial Nova Light" w:hAnsi="Arial Nova Light"/>
        </w:rPr>
        <w:t xml:space="preserve"> в </w:t>
      </w:r>
      <w:proofErr w:type="spellStart"/>
      <w:r w:rsidR="007129C2">
        <w:rPr>
          <w:rFonts w:ascii="Arial Nova Light" w:hAnsi="Arial Nova Light"/>
        </w:rPr>
        <w:t>Инфоцентре</w:t>
      </w:r>
      <w:proofErr w:type="spellEnd"/>
      <w:r w:rsidR="00F15544" w:rsidRPr="00F15544">
        <w:rPr>
          <w:rFonts w:ascii="Arial Nova Light" w:hAnsi="Arial Nova Light"/>
        </w:rPr>
        <w:t>.</w:t>
      </w:r>
      <w:r w:rsidR="00CA0D9D" w:rsidRPr="00CA0D9D">
        <w:t xml:space="preserve"> </w:t>
      </w:r>
    </w:p>
    <w:p w14:paraId="3582C1B4" w14:textId="744DEA3C" w:rsidR="00AB5EEA" w:rsidRDefault="00AB5EEA" w:rsidP="00CA0D9D">
      <w:pPr>
        <w:jc w:val="both"/>
      </w:pPr>
    </w:p>
    <w:p w14:paraId="1E65A319" w14:textId="03DA96F3" w:rsidR="00AB5EEA" w:rsidRPr="00AB5EEA" w:rsidRDefault="00AB5EEA" w:rsidP="00AB5EEA">
      <w:pPr>
        <w:pStyle w:val="5"/>
        <w:rPr>
          <w:rFonts w:ascii="Arial Nova Light" w:hAnsi="Arial Nova Light"/>
          <w:color w:val="00B050"/>
        </w:rPr>
      </w:pPr>
      <w:r>
        <w:rPr>
          <w:rFonts w:ascii="Arial Nova Light" w:hAnsi="Arial Nova Light"/>
          <w:color w:val="00B050"/>
        </w:rPr>
        <w:t xml:space="preserve">Результаты для </w:t>
      </w:r>
      <w:proofErr w:type="spellStart"/>
      <w:r>
        <w:rPr>
          <w:rFonts w:ascii="Arial Nova Light" w:hAnsi="Arial Nova Light"/>
          <w:color w:val="00B050"/>
        </w:rPr>
        <w:t>благополучателей</w:t>
      </w:r>
      <w:proofErr w:type="spellEnd"/>
    </w:p>
    <w:p w14:paraId="11275515" w14:textId="2CF7B1FA" w:rsidR="00CA0D9D" w:rsidRPr="00806DC8" w:rsidRDefault="00CA0D9D" w:rsidP="00C55400">
      <w:pPr>
        <w:jc w:val="both"/>
        <w:rPr>
          <w:rFonts w:ascii="Arial Nova Light" w:hAnsi="Arial Nova Light"/>
        </w:rPr>
      </w:pPr>
    </w:p>
    <w:p w14:paraId="63816E58" w14:textId="77777777" w:rsidR="008823CC" w:rsidRPr="00806DC8" w:rsidRDefault="008823CC" w:rsidP="008823CC">
      <w:pPr>
        <w:jc w:val="both"/>
        <w:rPr>
          <w:rFonts w:ascii="Arial Nova Light" w:hAnsi="Arial Nova Light"/>
          <w:bCs/>
        </w:rPr>
      </w:pPr>
      <w:r>
        <w:rPr>
          <w:rFonts w:ascii="Arial Nova Light" w:hAnsi="Arial Nova Light"/>
          <w:bCs/>
        </w:rPr>
        <w:t>Большинство приемных родителей отмечают и</w:t>
      </w:r>
      <w:r w:rsidRPr="00806DC8">
        <w:rPr>
          <w:rFonts w:ascii="Arial Nova Light" w:hAnsi="Arial Nova Light"/>
          <w:bCs/>
        </w:rPr>
        <w:t>зменения</w:t>
      </w:r>
      <w:r>
        <w:rPr>
          <w:rFonts w:ascii="Arial Nova Light" w:hAnsi="Arial Nova Light"/>
          <w:bCs/>
        </w:rPr>
        <w:t xml:space="preserve"> к лучшему</w:t>
      </w:r>
      <w:r w:rsidRPr="00806DC8">
        <w:rPr>
          <w:rFonts w:ascii="Arial Nova Light" w:hAnsi="Arial Nova Light"/>
          <w:bCs/>
        </w:rPr>
        <w:t xml:space="preserve"> в </w:t>
      </w:r>
      <w:r>
        <w:rPr>
          <w:rFonts w:ascii="Arial Nova Light" w:hAnsi="Arial Nova Light"/>
          <w:bCs/>
        </w:rPr>
        <w:t>своей</w:t>
      </w:r>
      <w:r w:rsidRPr="00806DC8">
        <w:rPr>
          <w:rFonts w:ascii="Arial Nova Light" w:hAnsi="Arial Nova Light"/>
          <w:bCs/>
        </w:rPr>
        <w:t xml:space="preserve"> ситуации за последние 1-2 месяца</w:t>
      </w:r>
      <w:r>
        <w:rPr>
          <w:rFonts w:ascii="Arial Nova Light" w:hAnsi="Arial Nova Light"/>
          <w:bCs/>
        </w:rPr>
        <w:t>:</w:t>
      </w:r>
    </w:p>
    <w:p w14:paraId="7773081F" w14:textId="38E5233F"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Изменения в лучшую сторону – 95</w:t>
      </w:r>
      <w:r w:rsidR="00A07CF5">
        <w:rPr>
          <w:rFonts w:ascii="Arial Nova Light" w:hAnsi="Arial Nova Light"/>
          <w:bCs/>
        </w:rPr>
        <w:t xml:space="preserve"> (81,2%)</w:t>
      </w:r>
    </w:p>
    <w:p w14:paraId="130B8B85" w14:textId="799B9246"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Без изменений –</w:t>
      </w:r>
      <w:r>
        <w:rPr>
          <w:rFonts w:ascii="Arial Nova Light" w:hAnsi="Arial Nova Light"/>
          <w:bCs/>
        </w:rPr>
        <w:t xml:space="preserve"> </w:t>
      </w:r>
      <w:r w:rsidRPr="00806DC8">
        <w:rPr>
          <w:rFonts w:ascii="Arial Nova Light" w:hAnsi="Arial Nova Light"/>
          <w:bCs/>
        </w:rPr>
        <w:t>5</w:t>
      </w:r>
      <w:r w:rsidR="00A07CF5">
        <w:rPr>
          <w:rFonts w:ascii="Arial Nova Light" w:hAnsi="Arial Nova Light"/>
          <w:bCs/>
        </w:rPr>
        <w:t xml:space="preserve"> (4,3%)</w:t>
      </w:r>
    </w:p>
    <w:p w14:paraId="3CF42357" w14:textId="2AD4AD80"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Изменения в худшую сторону –</w:t>
      </w:r>
      <w:r>
        <w:rPr>
          <w:rFonts w:ascii="Arial Nova Light" w:hAnsi="Arial Nova Light"/>
          <w:bCs/>
        </w:rPr>
        <w:t xml:space="preserve"> </w:t>
      </w:r>
      <w:r w:rsidRPr="00806DC8">
        <w:rPr>
          <w:rFonts w:ascii="Arial Nova Light" w:hAnsi="Arial Nova Light"/>
          <w:bCs/>
        </w:rPr>
        <w:t>1</w:t>
      </w:r>
      <w:r w:rsidR="00A07CF5">
        <w:rPr>
          <w:rFonts w:ascii="Arial Nova Light" w:hAnsi="Arial Nova Light"/>
          <w:bCs/>
        </w:rPr>
        <w:t xml:space="preserve"> (0,85%)</w:t>
      </w:r>
    </w:p>
    <w:p w14:paraId="7CFC9904" w14:textId="7D1939A9"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Затруднились ответить –</w:t>
      </w:r>
      <w:r>
        <w:rPr>
          <w:rFonts w:ascii="Arial Nova Light" w:hAnsi="Arial Nova Light"/>
          <w:bCs/>
        </w:rPr>
        <w:t xml:space="preserve"> </w:t>
      </w:r>
      <w:r w:rsidRPr="00806DC8">
        <w:rPr>
          <w:rFonts w:ascii="Arial Nova Light" w:hAnsi="Arial Nova Light"/>
          <w:bCs/>
        </w:rPr>
        <w:t xml:space="preserve">16 </w:t>
      </w:r>
      <w:r w:rsidR="00A07CF5">
        <w:rPr>
          <w:rFonts w:ascii="Arial Nova Light" w:hAnsi="Arial Nova Light"/>
          <w:bCs/>
        </w:rPr>
        <w:t>(13,7%)</w:t>
      </w:r>
    </w:p>
    <w:p w14:paraId="01873B8C" w14:textId="77777777" w:rsidR="008823CC" w:rsidRPr="00806DC8" w:rsidRDefault="008823CC" w:rsidP="008823CC">
      <w:pPr>
        <w:jc w:val="both"/>
        <w:rPr>
          <w:rFonts w:ascii="Arial Nova Light" w:hAnsi="Arial Nova Light"/>
          <w:bCs/>
        </w:rPr>
      </w:pPr>
    </w:p>
    <w:p w14:paraId="3C041E89" w14:textId="77777777" w:rsidR="008823CC" w:rsidRPr="003540C1" w:rsidRDefault="008823CC" w:rsidP="008823CC">
      <w:pPr>
        <w:jc w:val="both"/>
        <w:rPr>
          <w:rFonts w:ascii="Arial Nova Light" w:hAnsi="Arial Nova Light"/>
          <w:bCs/>
        </w:rPr>
      </w:pPr>
      <w:r w:rsidRPr="00806DC8">
        <w:rPr>
          <w:rFonts w:ascii="Arial Nova Light" w:hAnsi="Arial Nova Light"/>
          <w:bCs/>
        </w:rPr>
        <w:t xml:space="preserve">Во второй версии анкеты вопрос об общем изменении ситуации был дополнен еще </w:t>
      </w:r>
      <w:r>
        <w:rPr>
          <w:rFonts w:ascii="Arial Nova Light" w:hAnsi="Arial Nova Light"/>
          <w:bCs/>
        </w:rPr>
        <w:t>тремя</w:t>
      </w:r>
      <w:r w:rsidRPr="00806DC8">
        <w:rPr>
          <w:rFonts w:ascii="Arial Nova Light" w:hAnsi="Arial Nova Light"/>
          <w:bCs/>
        </w:rPr>
        <w:t xml:space="preserve"> вопросами об изменениях в наиболее часто обсуждаемых на консультациях </w:t>
      </w:r>
      <w:r w:rsidRPr="003540C1">
        <w:rPr>
          <w:rFonts w:ascii="Arial Nova Light" w:hAnsi="Arial Nova Light"/>
          <w:bCs/>
        </w:rPr>
        <w:t>сферах жизни: (1) о взаимодействии ребенка/детей с социумом, (2) об эмоциональном состоянии ребенка/детей, (3) о климате в семье.</w:t>
      </w:r>
    </w:p>
    <w:p w14:paraId="05143BDA" w14:textId="77777777" w:rsidR="008823CC" w:rsidRPr="003540C1" w:rsidRDefault="008823CC" w:rsidP="008823CC">
      <w:pPr>
        <w:jc w:val="both"/>
        <w:rPr>
          <w:rFonts w:ascii="Arial Nova Light" w:hAnsi="Arial Nova Light"/>
          <w:bCs/>
        </w:rPr>
      </w:pPr>
    </w:p>
    <w:p w14:paraId="7448BD1C" w14:textId="77777777" w:rsidR="008823CC" w:rsidRPr="003540C1" w:rsidRDefault="008823CC" w:rsidP="008823CC">
      <w:pPr>
        <w:jc w:val="both"/>
        <w:rPr>
          <w:rFonts w:ascii="Arial Nova Light" w:hAnsi="Arial Nova Light"/>
          <w:bCs/>
        </w:rPr>
      </w:pPr>
      <w:r w:rsidRPr="003540C1">
        <w:rPr>
          <w:rFonts w:ascii="Arial Nova Light" w:hAnsi="Arial Nova Light"/>
          <w:bCs/>
        </w:rPr>
        <w:t xml:space="preserve">На эти вопросы ответили 35 респондентов. </w:t>
      </w:r>
    </w:p>
    <w:p w14:paraId="258BCDBD" w14:textId="77777777" w:rsidR="008823CC" w:rsidRPr="003540C1" w:rsidRDefault="008823CC" w:rsidP="00FB0D41">
      <w:pPr>
        <w:pStyle w:val="ae"/>
        <w:numPr>
          <w:ilvl w:val="0"/>
          <w:numId w:val="55"/>
        </w:numPr>
        <w:jc w:val="both"/>
        <w:rPr>
          <w:rFonts w:ascii="Arial Nova Light" w:hAnsi="Arial Nova Light"/>
          <w:bCs/>
          <w:sz w:val="24"/>
          <w:szCs w:val="24"/>
        </w:rPr>
      </w:pPr>
      <w:r w:rsidRPr="003540C1">
        <w:rPr>
          <w:rFonts w:ascii="Arial Nova Light" w:hAnsi="Arial Nova Light"/>
          <w:bCs/>
          <w:sz w:val="24"/>
          <w:szCs w:val="24"/>
        </w:rPr>
        <w:lastRenderedPageBreak/>
        <w:t>Во взаимодействии ребенка с социумом улучшения отметили 27 респондентов, отсутствие изменений – 7, затруднился ответить 1</w:t>
      </w:r>
    </w:p>
    <w:p w14:paraId="7F609B28" w14:textId="77777777" w:rsidR="008823CC" w:rsidRPr="003540C1" w:rsidRDefault="008823CC" w:rsidP="00FB0D41">
      <w:pPr>
        <w:pStyle w:val="ae"/>
        <w:numPr>
          <w:ilvl w:val="0"/>
          <w:numId w:val="55"/>
        </w:numPr>
        <w:jc w:val="both"/>
        <w:rPr>
          <w:rFonts w:ascii="Arial Nova Light" w:hAnsi="Arial Nova Light"/>
          <w:bCs/>
          <w:sz w:val="24"/>
          <w:szCs w:val="24"/>
        </w:rPr>
      </w:pPr>
      <w:r w:rsidRPr="003540C1">
        <w:rPr>
          <w:rFonts w:ascii="Arial Nova Light" w:hAnsi="Arial Nova Light"/>
          <w:bCs/>
          <w:sz w:val="24"/>
          <w:szCs w:val="24"/>
        </w:rPr>
        <w:t xml:space="preserve">В эмоциональном состоянии ребенка улучшения отметили 23 респондента, отсутствие изменений – 8, затруднились ответить 4 </w:t>
      </w:r>
    </w:p>
    <w:p w14:paraId="382D4305" w14:textId="77777777" w:rsidR="008823CC" w:rsidRPr="003540C1" w:rsidRDefault="008823CC" w:rsidP="00FB0D41">
      <w:pPr>
        <w:pStyle w:val="ae"/>
        <w:numPr>
          <w:ilvl w:val="0"/>
          <w:numId w:val="55"/>
        </w:numPr>
        <w:jc w:val="both"/>
        <w:rPr>
          <w:rFonts w:ascii="Arial Nova Light" w:hAnsi="Arial Nova Light"/>
          <w:bCs/>
          <w:sz w:val="24"/>
          <w:szCs w:val="24"/>
        </w:rPr>
      </w:pPr>
      <w:r w:rsidRPr="003540C1">
        <w:rPr>
          <w:rFonts w:ascii="Arial Nova Light" w:hAnsi="Arial Nova Light"/>
          <w:bCs/>
          <w:sz w:val="24"/>
          <w:szCs w:val="24"/>
        </w:rPr>
        <w:t>В семейном климате улучшения отметили 25 респондентов; отсутствие изменений – 4; ухудшения – 2; затруднились ответить – 4</w:t>
      </w:r>
    </w:p>
    <w:p w14:paraId="3B70E977" w14:textId="77777777" w:rsidR="008823CC" w:rsidRPr="00806DC8" w:rsidRDefault="008823CC" w:rsidP="008823CC">
      <w:pPr>
        <w:jc w:val="both"/>
        <w:rPr>
          <w:rFonts w:ascii="Arial Nova Light" w:hAnsi="Arial Nova Light"/>
          <w:bCs/>
        </w:rPr>
      </w:pPr>
      <w:r w:rsidRPr="003540C1">
        <w:rPr>
          <w:rFonts w:ascii="Arial Nova Light" w:hAnsi="Arial Nova Light"/>
          <w:bCs/>
        </w:rPr>
        <w:t>Интересно, что ответы</w:t>
      </w:r>
      <w:r w:rsidRPr="00806DC8">
        <w:rPr>
          <w:rFonts w:ascii="Arial Nova Light" w:hAnsi="Arial Nova Light"/>
          <w:bCs/>
        </w:rPr>
        <w:t xml:space="preserve"> на общий вопрос об изменениях и на уточняющие вопросы о взаимодействии ребенка с социумом / эмоциональном состоянии ребенка / психологическом климате в семье не всегда согласуются друг с другом. Например, можно встретить такой вариант:</w:t>
      </w:r>
    </w:p>
    <w:p w14:paraId="75B93B1E" w14:textId="77777777"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Ситуация осталась без изменений</w:t>
      </w:r>
      <w:r w:rsidRPr="00806DC8">
        <w:rPr>
          <w:rFonts w:ascii="Arial Nova Light" w:hAnsi="Arial Nova Light"/>
          <w:bCs/>
        </w:rPr>
        <w:tab/>
      </w:r>
    </w:p>
    <w:p w14:paraId="5E1DD346" w14:textId="77777777"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Взаимодействие ребенка с социумом улучшилась</w:t>
      </w:r>
      <w:r w:rsidRPr="00806DC8">
        <w:rPr>
          <w:rFonts w:ascii="Arial Nova Light" w:hAnsi="Arial Nova Light"/>
          <w:bCs/>
        </w:rPr>
        <w:tab/>
      </w:r>
    </w:p>
    <w:p w14:paraId="393F1B7E" w14:textId="77777777"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Эмоциональное состояние ребенка осталось без изменений</w:t>
      </w:r>
      <w:r w:rsidRPr="00806DC8">
        <w:rPr>
          <w:rFonts w:ascii="Arial Nova Light" w:hAnsi="Arial Nova Light"/>
          <w:bCs/>
        </w:rPr>
        <w:tab/>
      </w:r>
    </w:p>
    <w:p w14:paraId="450E7C4D" w14:textId="77777777" w:rsidR="008823CC" w:rsidRPr="00806DC8" w:rsidRDefault="008823CC" w:rsidP="008823CC">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Психологический климат в семье ухудшился</w:t>
      </w:r>
    </w:p>
    <w:p w14:paraId="57C37368" w14:textId="77777777" w:rsidR="008823CC" w:rsidRPr="00806DC8" w:rsidRDefault="008823CC" w:rsidP="008823CC">
      <w:pPr>
        <w:jc w:val="both"/>
        <w:rPr>
          <w:rFonts w:ascii="Arial Nova Light" w:hAnsi="Arial Nova Light"/>
          <w:bCs/>
        </w:rPr>
      </w:pPr>
    </w:p>
    <w:p w14:paraId="002F4A08" w14:textId="77777777" w:rsidR="008823CC" w:rsidRDefault="008823CC" w:rsidP="008823CC">
      <w:pPr>
        <w:jc w:val="both"/>
        <w:rPr>
          <w:rFonts w:ascii="Arial Nova Light" w:hAnsi="Arial Nova Light"/>
          <w:bCs/>
        </w:rPr>
      </w:pPr>
      <w:r w:rsidRPr="00806DC8">
        <w:rPr>
          <w:rFonts w:ascii="Arial Nova Light" w:hAnsi="Arial Nova Light"/>
          <w:bCs/>
        </w:rPr>
        <w:t xml:space="preserve">Это может быть связано с тем, что ключевой запрос родителя не был связан с тремя предложенными сферами жизни семьи. Поэтому улучшение взаимодействия ребенка с социумом – это приятный «побочный эффект», который не влияет на волнующую родителей проблему, а ухудшение психологического климата в семье может объясняться внешними факторами, не связанными с работой с психологом. </w:t>
      </w:r>
    </w:p>
    <w:p w14:paraId="3137C1F0" w14:textId="77777777" w:rsidR="008823CC" w:rsidRDefault="008823CC" w:rsidP="008823CC">
      <w:pPr>
        <w:jc w:val="both"/>
        <w:rPr>
          <w:rFonts w:ascii="Arial Nova Light" w:hAnsi="Arial Nova Light"/>
          <w:bCs/>
        </w:rPr>
      </w:pPr>
    </w:p>
    <w:p w14:paraId="4317F466" w14:textId="35A012E2" w:rsidR="008823CC" w:rsidRPr="008823CC" w:rsidRDefault="008823CC" w:rsidP="008823CC">
      <w:pPr>
        <w:jc w:val="both"/>
        <w:rPr>
          <w:rFonts w:ascii="Arial Nova Light" w:hAnsi="Arial Nova Light"/>
          <w:b/>
        </w:rPr>
      </w:pPr>
      <w:r>
        <w:rPr>
          <w:rFonts w:ascii="Arial Nova Light" w:hAnsi="Arial Nova Light"/>
          <w:b/>
        </w:rPr>
        <w:t>Поскольку б</w:t>
      </w:r>
      <w:r w:rsidRPr="008823CC">
        <w:rPr>
          <w:rFonts w:ascii="Arial Nova Light" w:hAnsi="Arial Nova Light"/>
          <w:b/>
        </w:rPr>
        <w:t>ольшинство семей приходят в «</w:t>
      </w:r>
      <w:proofErr w:type="spellStart"/>
      <w:r w:rsidRPr="008823CC">
        <w:rPr>
          <w:rFonts w:ascii="Arial Nova Light" w:hAnsi="Arial Nova Light"/>
          <w:b/>
        </w:rPr>
        <w:t>Инфоцентр</w:t>
      </w:r>
      <w:proofErr w:type="spellEnd"/>
      <w:r w:rsidRPr="008823CC">
        <w:rPr>
          <w:rFonts w:ascii="Arial Nova Light" w:hAnsi="Arial Nova Light"/>
          <w:b/>
        </w:rPr>
        <w:t xml:space="preserve">» с множественными запросами, </w:t>
      </w:r>
      <w:r>
        <w:rPr>
          <w:rFonts w:ascii="Arial Nova Light" w:hAnsi="Arial Nova Light"/>
          <w:b/>
        </w:rPr>
        <w:t>они</w:t>
      </w:r>
      <w:r w:rsidRPr="008823CC">
        <w:rPr>
          <w:rFonts w:ascii="Arial Nova Light" w:hAnsi="Arial Nova Light"/>
          <w:b/>
        </w:rPr>
        <w:t xml:space="preserve"> не всегда могут выделить единое направление изменений – в чем-то может быть прогресс, а в чем-то – стагнация или даже временный регресс.  </w:t>
      </w:r>
    </w:p>
    <w:p w14:paraId="0C3189D5" w14:textId="77777777" w:rsidR="008823CC" w:rsidRPr="00806DC8" w:rsidRDefault="008823CC" w:rsidP="00806DC8">
      <w:pPr>
        <w:jc w:val="both"/>
        <w:rPr>
          <w:rFonts w:ascii="Arial Nova Light" w:hAnsi="Arial Nova Light"/>
          <w:bCs/>
        </w:rPr>
      </w:pPr>
    </w:p>
    <w:p w14:paraId="766ACD8F" w14:textId="4BC65064" w:rsidR="00AB5EEA" w:rsidRPr="00AB5EEA" w:rsidRDefault="00AB5EEA" w:rsidP="00AB5EEA">
      <w:pPr>
        <w:pStyle w:val="5"/>
        <w:rPr>
          <w:rFonts w:ascii="Arial Nova Light" w:hAnsi="Arial Nova Light"/>
          <w:color w:val="00B050"/>
        </w:rPr>
      </w:pPr>
      <w:r>
        <w:rPr>
          <w:rFonts w:ascii="Arial Nova Light" w:hAnsi="Arial Nova Light"/>
          <w:color w:val="00B050"/>
        </w:rPr>
        <w:t>Роль фонда</w:t>
      </w:r>
    </w:p>
    <w:p w14:paraId="18650483" w14:textId="77777777" w:rsidR="00AB5EEA" w:rsidRDefault="00AB5EEA" w:rsidP="008823CC">
      <w:pPr>
        <w:jc w:val="both"/>
        <w:rPr>
          <w:rFonts w:ascii="Arial Nova Light" w:hAnsi="Arial Nova Light"/>
        </w:rPr>
      </w:pPr>
    </w:p>
    <w:p w14:paraId="650C00C9" w14:textId="73DDA08C" w:rsidR="008823CC" w:rsidRPr="008823CC" w:rsidRDefault="008823CC" w:rsidP="008823CC">
      <w:pPr>
        <w:jc w:val="both"/>
        <w:rPr>
          <w:rFonts w:ascii="Arial Nova Light" w:hAnsi="Arial Nova Light"/>
        </w:rPr>
      </w:pPr>
      <w:r>
        <w:rPr>
          <w:rFonts w:ascii="Arial Nova Light" w:hAnsi="Arial Nova Light"/>
        </w:rPr>
        <w:t>Среди о</w:t>
      </w:r>
      <w:r w:rsidRPr="008823CC">
        <w:rPr>
          <w:rFonts w:ascii="Arial Nova Light" w:hAnsi="Arial Nova Light"/>
        </w:rPr>
        <w:t>цен</w:t>
      </w:r>
      <w:r>
        <w:rPr>
          <w:rFonts w:ascii="Arial Nova Light" w:hAnsi="Arial Nova Light"/>
        </w:rPr>
        <w:t>ок</w:t>
      </w:r>
      <w:r w:rsidRPr="008823CC">
        <w:rPr>
          <w:rFonts w:ascii="Arial Nova Light" w:hAnsi="Arial Nova Light"/>
        </w:rPr>
        <w:t xml:space="preserve"> значимост</w:t>
      </w:r>
      <w:r>
        <w:rPr>
          <w:rFonts w:ascii="Arial Nova Light" w:hAnsi="Arial Nova Light"/>
        </w:rPr>
        <w:t>и</w:t>
      </w:r>
      <w:r w:rsidRPr="008823CC">
        <w:rPr>
          <w:rFonts w:ascii="Arial Nova Light" w:hAnsi="Arial Nova Light"/>
        </w:rPr>
        <w:t xml:space="preserve"> консультаций Фонда для разрешения текущей ситуации</w:t>
      </w:r>
      <w:r>
        <w:rPr>
          <w:rFonts w:ascii="Arial Nova Light" w:hAnsi="Arial Nova Light"/>
        </w:rPr>
        <w:t xml:space="preserve"> респондентов преобладают максимально высокие (по </w:t>
      </w:r>
      <w:r w:rsidRPr="008823CC">
        <w:rPr>
          <w:rFonts w:ascii="Arial Nova Light" w:hAnsi="Arial Nova Light"/>
        </w:rPr>
        <w:t>5-балльной шкале</w:t>
      </w:r>
      <w:r>
        <w:rPr>
          <w:rFonts w:ascii="Arial Nova Light" w:hAnsi="Arial Nova Light"/>
        </w:rPr>
        <w:t>):</w:t>
      </w:r>
    </w:p>
    <w:p w14:paraId="1DC1A6E2" w14:textId="77777777" w:rsidR="008823CC" w:rsidRPr="008823CC" w:rsidRDefault="008823CC" w:rsidP="008823CC">
      <w:pPr>
        <w:jc w:val="both"/>
        <w:rPr>
          <w:rFonts w:ascii="Arial Nova Light" w:hAnsi="Arial Nova Light"/>
        </w:rPr>
      </w:pPr>
      <w:r w:rsidRPr="008823CC">
        <w:rPr>
          <w:rFonts w:ascii="Arial Nova Light" w:hAnsi="Arial Nova Light"/>
        </w:rPr>
        <w:t>•</w:t>
      </w:r>
      <w:r w:rsidRPr="008823CC">
        <w:rPr>
          <w:rFonts w:ascii="Arial Nova Light" w:hAnsi="Arial Nova Light"/>
        </w:rPr>
        <w:tab/>
        <w:t>5 баллов – 102 человека (87,2%)</w:t>
      </w:r>
    </w:p>
    <w:p w14:paraId="292BE6EC" w14:textId="77777777" w:rsidR="008823CC" w:rsidRPr="008823CC" w:rsidRDefault="008823CC" w:rsidP="008823CC">
      <w:pPr>
        <w:jc w:val="both"/>
        <w:rPr>
          <w:rFonts w:ascii="Arial Nova Light" w:hAnsi="Arial Nova Light"/>
        </w:rPr>
      </w:pPr>
      <w:r w:rsidRPr="008823CC">
        <w:rPr>
          <w:rFonts w:ascii="Arial Nova Light" w:hAnsi="Arial Nova Light"/>
        </w:rPr>
        <w:t>•</w:t>
      </w:r>
      <w:r w:rsidRPr="008823CC">
        <w:rPr>
          <w:rFonts w:ascii="Arial Nova Light" w:hAnsi="Arial Nova Light"/>
        </w:rPr>
        <w:tab/>
        <w:t>4 балла – 13 человек (11,1%)</w:t>
      </w:r>
    </w:p>
    <w:p w14:paraId="1446B5C4" w14:textId="77777777" w:rsidR="008823CC" w:rsidRPr="008823CC" w:rsidRDefault="008823CC" w:rsidP="008823CC">
      <w:pPr>
        <w:jc w:val="both"/>
      </w:pPr>
      <w:r w:rsidRPr="008823CC">
        <w:rPr>
          <w:rFonts w:ascii="Arial Nova Light" w:hAnsi="Arial Nova Light"/>
        </w:rPr>
        <w:t>•</w:t>
      </w:r>
      <w:r w:rsidRPr="008823CC">
        <w:rPr>
          <w:rFonts w:ascii="Arial Nova Light" w:hAnsi="Arial Nova Light"/>
        </w:rPr>
        <w:tab/>
        <w:t>3 балла – 2 человека (1,7%)</w:t>
      </w:r>
      <w:r w:rsidRPr="008823CC">
        <w:t xml:space="preserve"> </w:t>
      </w:r>
    </w:p>
    <w:p w14:paraId="77B7E55C" w14:textId="77777777" w:rsidR="008823CC" w:rsidRPr="008823CC" w:rsidRDefault="008823CC" w:rsidP="008823CC">
      <w:pPr>
        <w:jc w:val="both"/>
      </w:pPr>
    </w:p>
    <w:p w14:paraId="64E6ED5C" w14:textId="77777777" w:rsidR="008823CC" w:rsidRPr="003540C1" w:rsidRDefault="008823CC" w:rsidP="008823CC">
      <w:pPr>
        <w:jc w:val="both"/>
        <w:rPr>
          <w:rFonts w:ascii="Arial Nova Light" w:hAnsi="Arial Nova Light"/>
        </w:rPr>
      </w:pPr>
      <w:r w:rsidRPr="00FB75AE">
        <w:rPr>
          <w:rFonts w:ascii="Arial Nova Light" w:hAnsi="Arial Nova Light"/>
        </w:rPr>
        <w:t xml:space="preserve">В </w:t>
      </w:r>
      <w:r w:rsidRPr="003540C1">
        <w:rPr>
          <w:rFonts w:ascii="Arial Nova Light" w:hAnsi="Arial Nova Light"/>
        </w:rPr>
        <w:t>комментариях к максимальным оценкам отмечаются:</w:t>
      </w:r>
    </w:p>
    <w:p w14:paraId="0A2CD4D7" w14:textId="77777777" w:rsidR="008823CC" w:rsidRPr="003540C1" w:rsidRDefault="008823CC" w:rsidP="00FB0D41">
      <w:pPr>
        <w:pStyle w:val="ae"/>
        <w:numPr>
          <w:ilvl w:val="0"/>
          <w:numId w:val="54"/>
        </w:numPr>
        <w:jc w:val="both"/>
        <w:rPr>
          <w:rFonts w:ascii="Arial Nova Light" w:hAnsi="Arial Nova Light"/>
          <w:sz w:val="24"/>
          <w:szCs w:val="24"/>
        </w:rPr>
      </w:pPr>
      <w:r w:rsidRPr="003540C1">
        <w:rPr>
          <w:rFonts w:ascii="Arial Nova Light" w:hAnsi="Arial Nova Light"/>
          <w:sz w:val="24"/>
          <w:szCs w:val="24"/>
        </w:rPr>
        <w:t>Достижение положительных изменений, в том числе, в сложных случаях – 8 ответов</w:t>
      </w:r>
    </w:p>
    <w:p w14:paraId="74EDFD97" w14:textId="77777777" w:rsidR="008823CC" w:rsidRPr="003540C1" w:rsidRDefault="008823CC" w:rsidP="00FB0D41">
      <w:pPr>
        <w:pStyle w:val="ae"/>
        <w:numPr>
          <w:ilvl w:val="0"/>
          <w:numId w:val="54"/>
        </w:numPr>
        <w:jc w:val="both"/>
        <w:rPr>
          <w:rFonts w:ascii="Arial Nova Light" w:hAnsi="Arial Nova Light"/>
          <w:sz w:val="24"/>
          <w:szCs w:val="24"/>
        </w:rPr>
      </w:pPr>
      <w:r w:rsidRPr="003540C1">
        <w:rPr>
          <w:rFonts w:ascii="Arial Nova Light" w:hAnsi="Arial Nova Light"/>
          <w:sz w:val="24"/>
          <w:szCs w:val="24"/>
        </w:rPr>
        <w:t xml:space="preserve">«Новый взгляд», приобретаемый родителем в процессе консультаций: взгляд со стороны, новые идеи и направления работы, реже – прямые рекомендации – 8 </w:t>
      </w:r>
    </w:p>
    <w:p w14:paraId="6926809D" w14:textId="77777777" w:rsidR="008823CC" w:rsidRPr="003540C1" w:rsidRDefault="008823CC" w:rsidP="00FB0D41">
      <w:pPr>
        <w:pStyle w:val="ae"/>
        <w:numPr>
          <w:ilvl w:val="0"/>
          <w:numId w:val="54"/>
        </w:numPr>
        <w:jc w:val="both"/>
        <w:rPr>
          <w:rFonts w:ascii="Arial Nova Light" w:hAnsi="Arial Nova Light"/>
          <w:sz w:val="24"/>
          <w:szCs w:val="24"/>
        </w:rPr>
      </w:pPr>
      <w:r w:rsidRPr="003540C1">
        <w:rPr>
          <w:rFonts w:ascii="Arial Nova Light" w:hAnsi="Arial Nova Light"/>
          <w:sz w:val="24"/>
          <w:szCs w:val="24"/>
        </w:rPr>
        <w:t>Появление или укрепление надежды на изменения (даже в очень сложном положении) или уверенности в своих действиях – 6</w:t>
      </w:r>
    </w:p>
    <w:p w14:paraId="0521037F" w14:textId="77777777" w:rsidR="008823CC" w:rsidRPr="003540C1" w:rsidRDefault="008823CC" w:rsidP="00FB0D41">
      <w:pPr>
        <w:pStyle w:val="ae"/>
        <w:numPr>
          <w:ilvl w:val="0"/>
          <w:numId w:val="54"/>
        </w:numPr>
        <w:jc w:val="both"/>
        <w:rPr>
          <w:rFonts w:ascii="Arial Nova Light" w:hAnsi="Arial Nova Light"/>
          <w:sz w:val="24"/>
          <w:szCs w:val="24"/>
        </w:rPr>
      </w:pPr>
      <w:r w:rsidRPr="003540C1">
        <w:rPr>
          <w:rFonts w:ascii="Arial Nova Light" w:hAnsi="Arial Nova Light"/>
          <w:sz w:val="24"/>
          <w:szCs w:val="24"/>
        </w:rPr>
        <w:t>Необходимость такой помощи – либо без нее сложно справляться, либо это некая норма для благополучной жизни с приемным ребенком – 5</w:t>
      </w:r>
    </w:p>
    <w:p w14:paraId="5E8FC74C" w14:textId="77777777" w:rsidR="008823CC" w:rsidRPr="003540C1" w:rsidRDefault="008823CC" w:rsidP="00FB0D41">
      <w:pPr>
        <w:pStyle w:val="ae"/>
        <w:numPr>
          <w:ilvl w:val="0"/>
          <w:numId w:val="54"/>
        </w:numPr>
        <w:jc w:val="both"/>
        <w:rPr>
          <w:rFonts w:ascii="Arial Nova Light" w:hAnsi="Arial Nova Light"/>
          <w:sz w:val="24"/>
          <w:szCs w:val="24"/>
        </w:rPr>
      </w:pPr>
      <w:r w:rsidRPr="003540C1">
        <w:rPr>
          <w:rFonts w:ascii="Arial Nova Light" w:hAnsi="Arial Nova Light"/>
          <w:sz w:val="24"/>
          <w:szCs w:val="24"/>
        </w:rPr>
        <w:t>Профессионализм психолога – конкретные имена или просто «хорошие специалисты» – 4</w:t>
      </w:r>
    </w:p>
    <w:p w14:paraId="4CDD963C" w14:textId="7F921265" w:rsidR="008823CC" w:rsidRDefault="008823CC" w:rsidP="008823CC">
      <w:pPr>
        <w:jc w:val="both"/>
        <w:rPr>
          <w:rFonts w:ascii="Arial Nova Light" w:hAnsi="Arial Nova Light"/>
        </w:rPr>
      </w:pPr>
      <w:r w:rsidRPr="00806DC8">
        <w:rPr>
          <w:rFonts w:ascii="Arial Nova Light" w:hAnsi="Arial Nova Light"/>
        </w:rPr>
        <w:t xml:space="preserve">Поставив 4 балла, приемные родители объясняют свой выбор нестабильностью достигнутых изменений или потребностью в дополнительной помощи; оценка в 3 балла </w:t>
      </w:r>
      <w:r w:rsidRPr="00806DC8">
        <w:rPr>
          <w:rFonts w:ascii="Arial Nova Light" w:hAnsi="Arial Nova Light"/>
        </w:rPr>
        <w:lastRenderedPageBreak/>
        <w:t>также связана с тем, что мощности одного только фонда, по мнению респондента, не хватает для разрешения его проблем.</w:t>
      </w:r>
    </w:p>
    <w:p w14:paraId="21D8AB06" w14:textId="1025C240" w:rsidR="003946BD" w:rsidRDefault="003946BD" w:rsidP="008823CC">
      <w:pPr>
        <w:jc w:val="both"/>
        <w:rPr>
          <w:rFonts w:ascii="Arial Nova Light" w:hAnsi="Arial Nova Light"/>
        </w:rPr>
      </w:pPr>
    </w:p>
    <w:p w14:paraId="0D5382CA" w14:textId="77777777" w:rsidR="003946BD" w:rsidRDefault="003946BD" w:rsidP="003946BD">
      <w:pPr>
        <w:jc w:val="both"/>
        <w:rPr>
          <w:rFonts w:ascii="Arial Nova Light" w:hAnsi="Arial Nova Light"/>
          <w:bCs/>
        </w:rPr>
      </w:pPr>
      <w:r>
        <w:rPr>
          <w:rFonts w:ascii="Arial Nova Light" w:hAnsi="Arial Nova Light"/>
          <w:bCs/>
        </w:rPr>
        <w:t xml:space="preserve">Просьба оценить по 10-балльной шкале вероятность, что респондент порекомендует </w:t>
      </w:r>
      <w:r w:rsidRPr="00806DC8">
        <w:rPr>
          <w:rFonts w:ascii="Arial Nova Light" w:hAnsi="Arial Nova Light"/>
          <w:bCs/>
        </w:rPr>
        <w:t xml:space="preserve">кому-то из </w:t>
      </w:r>
      <w:r>
        <w:rPr>
          <w:rFonts w:ascii="Arial Nova Light" w:hAnsi="Arial Nova Light"/>
          <w:bCs/>
        </w:rPr>
        <w:t>своих</w:t>
      </w:r>
      <w:r w:rsidRPr="00806DC8">
        <w:rPr>
          <w:rFonts w:ascii="Arial Nova Light" w:hAnsi="Arial Nova Light"/>
          <w:bCs/>
        </w:rPr>
        <w:t xml:space="preserve"> друзей</w:t>
      </w:r>
      <w:r>
        <w:rPr>
          <w:rFonts w:ascii="Arial Nova Light" w:hAnsi="Arial Nova Light"/>
          <w:bCs/>
        </w:rPr>
        <w:t xml:space="preserve"> или</w:t>
      </w:r>
      <w:r w:rsidRPr="00806DC8">
        <w:rPr>
          <w:rFonts w:ascii="Arial Nova Light" w:hAnsi="Arial Nova Light"/>
          <w:bCs/>
        </w:rPr>
        <w:t xml:space="preserve"> знакомых </w:t>
      </w:r>
      <w:r>
        <w:rPr>
          <w:rFonts w:ascii="Arial Nova Light" w:hAnsi="Arial Nova Light"/>
          <w:bCs/>
        </w:rPr>
        <w:t>обратиться в фонд, если им будет</w:t>
      </w:r>
      <w:r w:rsidRPr="00806DC8">
        <w:rPr>
          <w:rFonts w:ascii="Arial Nova Light" w:hAnsi="Arial Nova Light"/>
          <w:bCs/>
        </w:rPr>
        <w:t xml:space="preserve"> нужна консультация по приемному родительству,</w:t>
      </w:r>
      <w:r>
        <w:rPr>
          <w:rFonts w:ascii="Arial Nova Light" w:hAnsi="Arial Nova Light"/>
          <w:bCs/>
        </w:rPr>
        <w:t xml:space="preserve"> </w:t>
      </w:r>
      <w:r w:rsidRPr="00806DC8">
        <w:rPr>
          <w:rFonts w:ascii="Arial Nova Light" w:hAnsi="Arial Nova Light"/>
          <w:bCs/>
        </w:rPr>
        <w:t>использовал</w:t>
      </w:r>
      <w:r>
        <w:rPr>
          <w:rFonts w:ascii="Arial Nova Light" w:hAnsi="Arial Nova Light"/>
          <w:bCs/>
        </w:rPr>
        <w:t>ась</w:t>
      </w:r>
      <w:r w:rsidRPr="00806DC8">
        <w:rPr>
          <w:rFonts w:ascii="Arial Nova Light" w:hAnsi="Arial Nova Light"/>
          <w:bCs/>
        </w:rPr>
        <w:t xml:space="preserve"> до сентября 2020 г., а затем был</w:t>
      </w:r>
      <w:r>
        <w:rPr>
          <w:rFonts w:ascii="Arial Nova Light" w:hAnsi="Arial Nova Light"/>
          <w:bCs/>
        </w:rPr>
        <w:t>а</w:t>
      </w:r>
      <w:r w:rsidRPr="00806DC8">
        <w:rPr>
          <w:rFonts w:ascii="Arial Nova Light" w:hAnsi="Arial Nova Light"/>
          <w:bCs/>
        </w:rPr>
        <w:t xml:space="preserve"> убран</w:t>
      </w:r>
      <w:r>
        <w:rPr>
          <w:rFonts w:ascii="Arial Nova Light" w:hAnsi="Arial Nova Light"/>
          <w:bCs/>
        </w:rPr>
        <w:t>а</w:t>
      </w:r>
      <w:r w:rsidRPr="00806DC8">
        <w:rPr>
          <w:rFonts w:ascii="Arial Nova Light" w:hAnsi="Arial Nova Light"/>
          <w:bCs/>
        </w:rPr>
        <w:t>, чтобы добавить другие содержательные вопросы. Большинство респондентов (60 человек</w:t>
      </w:r>
      <w:r>
        <w:rPr>
          <w:rFonts w:ascii="Arial Nova Light" w:hAnsi="Arial Nova Light"/>
          <w:bCs/>
        </w:rPr>
        <w:t xml:space="preserve"> из 63 отвечавших на этот вопрос</w:t>
      </w:r>
      <w:r w:rsidRPr="00806DC8">
        <w:rPr>
          <w:rFonts w:ascii="Arial Nova Light" w:hAnsi="Arial Nova Light"/>
          <w:bCs/>
        </w:rPr>
        <w:t>, 95,2%) оценили такую вероятность очень высоко – в диапазоне от 8 до 10 баллов:</w:t>
      </w:r>
    </w:p>
    <w:p w14:paraId="57CD30D6" w14:textId="77777777" w:rsidR="003946BD" w:rsidRPr="00806DC8" w:rsidRDefault="003946BD" w:rsidP="003946BD">
      <w:pPr>
        <w:jc w:val="both"/>
        <w:rPr>
          <w:rFonts w:ascii="Arial Nova Light" w:hAnsi="Arial Nova Light"/>
          <w:bCs/>
        </w:rPr>
      </w:pPr>
    </w:p>
    <w:p w14:paraId="75D75715" w14:textId="77777777" w:rsidR="003946BD" w:rsidRPr="00806DC8" w:rsidRDefault="003946BD" w:rsidP="003946BD">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10 баллов – 55 человек (87,3%)</w:t>
      </w:r>
    </w:p>
    <w:p w14:paraId="6134BC8F" w14:textId="77777777" w:rsidR="003946BD" w:rsidRPr="00806DC8" w:rsidRDefault="003946BD" w:rsidP="003946BD">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9 баллов – 3 человека (4,8%)</w:t>
      </w:r>
    </w:p>
    <w:p w14:paraId="3F32A493" w14:textId="77777777" w:rsidR="003946BD" w:rsidRPr="00806DC8" w:rsidRDefault="003946BD" w:rsidP="003946BD">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8 баллов – 2 человека (3,2%)</w:t>
      </w:r>
    </w:p>
    <w:p w14:paraId="14E06117" w14:textId="77777777" w:rsidR="003946BD" w:rsidRPr="00806DC8" w:rsidRDefault="003946BD" w:rsidP="003946BD">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7 баллов – 2 человека (3,2%)</w:t>
      </w:r>
    </w:p>
    <w:p w14:paraId="7EF95FFB" w14:textId="77777777" w:rsidR="003946BD" w:rsidRPr="00806DC8" w:rsidRDefault="003946BD" w:rsidP="003946BD">
      <w:pPr>
        <w:jc w:val="both"/>
        <w:rPr>
          <w:rFonts w:ascii="Arial Nova Light" w:hAnsi="Arial Nova Light"/>
          <w:bCs/>
        </w:rPr>
      </w:pPr>
      <w:r w:rsidRPr="00806DC8">
        <w:rPr>
          <w:rFonts w:ascii="Arial Nova Light" w:hAnsi="Arial Nova Light"/>
          <w:bCs/>
        </w:rPr>
        <w:t>•</w:t>
      </w:r>
      <w:r w:rsidRPr="00806DC8">
        <w:rPr>
          <w:rFonts w:ascii="Arial Nova Light" w:hAnsi="Arial Nova Light"/>
          <w:bCs/>
        </w:rPr>
        <w:tab/>
        <w:t>4 балла – 1 человек (1,5%)</w:t>
      </w:r>
    </w:p>
    <w:p w14:paraId="3FE41BF7" w14:textId="77777777" w:rsidR="003946BD" w:rsidRDefault="003946BD" w:rsidP="003946BD">
      <w:pPr>
        <w:jc w:val="both"/>
        <w:rPr>
          <w:rFonts w:ascii="Arial Nova Light" w:hAnsi="Arial Nova Light"/>
          <w:bCs/>
        </w:rPr>
      </w:pPr>
    </w:p>
    <w:p w14:paraId="436DC42E" w14:textId="73A094C8" w:rsidR="008823CC" w:rsidRDefault="003946BD" w:rsidP="00806DC8">
      <w:pPr>
        <w:jc w:val="both"/>
        <w:rPr>
          <w:rFonts w:ascii="Arial Nova Light" w:hAnsi="Arial Nova Light"/>
          <w:bCs/>
        </w:rPr>
      </w:pPr>
      <w:r w:rsidRPr="00806DC8">
        <w:rPr>
          <w:rFonts w:ascii="Arial Nova Light" w:hAnsi="Arial Nova Light"/>
          <w:bCs/>
        </w:rPr>
        <w:t xml:space="preserve">Респондент, поставивший 4 балла, не оставил комментарий. Поставившие 7 баллов объяснили свой выбор наличием альтернативных поставщиков услуг («Знаю ещё Арифметику добра и Измени одну жизнь. Без сравнений») и недостаточным опытом </w:t>
      </w:r>
      <w:r w:rsidRPr="00806DC8">
        <w:rPr>
          <w:rFonts w:ascii="Arial Nova Light" w:hAnsi="Arial Nova Light"/>
          <w:bCs/>
        </w:rPr>
        <w:t>взаимодействия</w:t>
      </w:r>
      <w:r w:rsidRPr="00806DC8">
        <w:rPr>
          <w:rFonts w:ascii="Arial Nova Light" w:hAnsi="Arial Nova Light"/>
          <w:bCs/>
        </w:rPr>
        <w:t xml:space="preserve"> («Прошло очень мало времени, пока ребенок в семье»).</w:t>
      </w:r>
    </w:p>
    <w:p w14:paraId="0ED2B467" w14:textId="0DD57A61" w:rsidR="003946BD" w:rsidRDefault="003946BD">
      <w:pPr>
        <w:rPr>
          <w:rFonts w:ascii="Arial Nova Light" w:hAnsi="Arial Nova Light"/>
          <w:bCs/>
        </w:rPr>
      </w:pPr>
      <w:r>
        <w:rPr>
          <w:rFonts w:ascii="Arial Nova Light" w:hAnsi="Arial Nova Light"/>
          <w:bCs/>
        </w:rPr>
        <w:br w:type="page"/>
      </w:r>
    </w:p>
    <w:p w14:paraId="51C4A245" w14:textId="77777777" w:rsidR="004B50D9" w:rsidRPr="00806DC8" w:rsidRDefault="004B50D9" w:rsidP="00806DC8">
      <w:pPr>
        <w:jc w:val="both"/>
        <w:rPr>
          <w:rFonts w:ascii="Arial Nova Light" w:hAnsi="Arial Nova Light"/>
          <w:bC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5"/>
        <w:gridCol w:w="4675"/>
      </w:tblGrid>
      <w:tr w:rsidR="000361AB" w:rsidRPr="00016443" w14:paraId="71C9BAF4" w14:textId="77777777" w:rsidTr="00C44BD4">
        <w:trPr>
          <w:trHeight w:val="1576"/>
        </w:trPr>
        <w:tc>
          <w:tcPr>
            <w:tcW w:w="9350" w:type="dxa"/>
            <w:gridSpan w:val="2"/>
          </w:tcPr>
          <w:p w14:paraId="670C9518" w14:textId="184AF62C" w:rsidR="00E549B3" w:rsidRDefault="00E549B3" w:rsidP="00C44BD4">
            <w:pPr>
              <w:pStyle w:val="3"/>
            </w:pPr>
            <w:r>
              <w:t>ИНФРАСТРУКТУРНЫЙ ПРОЕКТ</w:t>
            </w:r>
          </w:p>
          <w:p w14:paraId="0954D74E" w14:textId="094D8967" w:rsidR="000361AB" w:rsidRDefault="00E549B3" w:rsidP="00C44BD4">
            <w:pPr>
              <w:pStyle w:val="3"/>
            </w:pPr>
            <w:r>
              <w:t>«ВОЛОНТЕРСКИЙ ЦЕНТР»</w:t>
            </w:r>
            <w:r w:rsidR="000361AB">
              <w:t xml:space="preserve"> </w:t>
            </w:r>
          </w:p>
          <w:p w14:paraId="16D4839C" w14:textId="25D5C8C4" w:rsidR="000361AB" w:rsidRPr="00016443" w:rsidRDefault="000361AB" w:rsidP="00C44BD4">
            <w:pPr>
              <w:pStyle w:val="3"/>
            </w:pPr>
          </w:p>
        </w:tc>
      </w:tr>
      <w:tr w:rsidR="000361AB" w:rsidRPr="00886933" w14:paraId="2955D7BE" w14:textId="77777777" w:rsidTr="00C44BD4">
        <w:trPr>
          <w:trHeight w:val="8256"/>
        </w:trPr>
        <w:tc>
          <w:tcPr>
            <w:tcW w:w="4675" w:type="dxa"/>
          </w:tcPr>
          <w:p w14:paraId="63162730" w14:textId="77777777" w:rsidR="000361AB" w:rsidRPr="00886933" w:rsidRDefault="000361AB" w:rsidP="00C44BD4">
            <w:pPr>
              <w:pStyle w:val="11"/>
              <w:jc w:val="both"/>
              <w:rPr>
                <w:rFonts w:ascii="Arial Nova Light" w:hAnsi="Arial Nova Light"/>
                <w:sz w:val="24"/>
                <w:szCs w:val="24"/>
              </w:rPr>
            </w:pPr>
          </w:p>
          <w:p w14:paraId="63EA42B6" w14:textId="77777777" w:rsidR="000361AB" w:rsidRPr="00886933" w:rsidRDefault="000361AB" w:rsidP="00C44BD4">
            <w:pPr>
              <w:pStyle w:val="5"/>
              <w:rPr>
                <w:rFonts w:ascii="Arial Nova Light" w:hAnsi="Arial Nova Light"/>
                <w:color w:val="00B050"/>
              </w:rPr>
            </w:pPr>
            <w:r w:rsidRPr="00886933">
              <w:rPr>
                <w:rFonts w:ascii="Arial Nova Light" w:hAnsi="Arial Nova Light"/>
                <w:color w:val="00B050"/>
              </w:rPr>
              <w:t>О проекте</w:t>
            </w:r>
          </w:p>
          <w:p w14:paraId="2D0E3E00" w14:textId="77777777" w:rsidR="000361AB" w:rsidRPr="00886933" w:rsidRDefault="000361AB" w:rsidP="00C44BD4">
            <w:pPr>
              <w:rPr>
                <w:rFonts w:ascii="Arial Nova Light" w:hAnsi="Arial Nova Light"/>
              </w:rPr>
            </w:pPr>
          </w:p>
          <w:p w14:paraId="166D3F79" w14:textId="0EB40FA3" w:rsidR="000361AB" w:rsidRDefault="0055621B" w:rsidP="00C44BD4">
            <w:pPr>
              <w:jc w:val="both"/>
              <w:rPr>
                <w:rFonts w:ascii="Arial Nova Light" w:hAnsi="Arial Nova Light"/>
              </w:rPr>
            </w:pPr>
            <w:r>
              <w:rPr>
                <w:rFonts w:ascii="Arial Nova Light" w:hAnsi="Arial Nova Light"/>
              </w:rPr>
              <w:t>Сотрудники проекта привлекают, отбирают, обучают и сопровождают волонтеров для всех проектов фонда, где они задействованы.</w:t>
            </w:r>
          </w:p>
          <w:p w14:paraId="7828C4A5" w14:textId="77777777" w:rsidR="000361AB" w:rsidRPr="00886933" w:rsidRDefault="000361AB" w:rsidP="00C44BD4">
            <w:pPr>
              <w:jc w:val="both"/>
              <w:rPr>
                <w:rFonts w:ascii="Arial Nova Light" w:hAnsi="Arial Nova Light"/>
              </w:rPr>
            </w:pPr>
            <w:r w:rsidRPr="008C2DBA">
              <w:rPr>
                <w:rFonts w:ascii="Arial Nova Light" w:hAnsi="Arial Nova Light"/>
              </w:rPr>
              <w:t xml:space="preserve"> </w:t>
            </w:r>
          </w:p>
          <w:p w14:paraId="4F0CD6EA" w14:textId="77777777" w:rsidR="000361AB" w:rsidRPr="00886933" w:rsidRDefault="000361AB" w:rsidP="00C44BD4">
            <w:pPr>
              <w:pStyle w:val="5"/>
              <w:rPr>
                <w:rFonts w:ascii="Arial Nova Light" w:hAnsi="Arial Nova Light"/>
                <w:color w:val="00B050"/>
              </w:rPr>
            </w:pPr>
            <w:r w:rsidRPr="00886933">
              <w:rPr>
                <w:rFonts w:ascii="Arial Nova Light" w:hAnsi="Arial Nova Light"/>
                <w:color w:val="00B050"/>
              </w:rPr>
              <w:t>Целевая группа</w:t>
            </w:r>
          </w:p>
          <w:p w14:paraId="3A9DBB48" w14:textId="77777777" w:rsidR="000361AB" w:rsidRPr="00886933" w:rsidRDefault="000361AB" w:rsidP="00C44BD4">
            <w:pPr>
              <w:rPr>
                <w:rFonts w:ascii="Arial Nova Light" w:hAnsi="Arial Nova Light"/>
              </w:rPr>
            </w:pPr>
          </w:p>
          <w:p w14:paraId="63E9ADF2" w14:textId="21AD44DF" w:rsidR="0055621B" w:rsidRDefault="0055621B" w:rsidP="0055621B">
            <w:pPr>
              <w:pStyle w:val="11"/>
              <w:jc w:val="both"/>
              <w:rPr>
                <w:rFonts w:ascii="Arial Nova Light" w:hAnsi="Arial Nova Light"/>
                <w:sz w:val="24"/>
                <w:szCs w:val="24"/>
              </w:rPr>
            </w:pPr>
            <w:r w:rsidRPr="0055621B">
              <w:rPr>
                <w:rFonts w:ascii="Arial Nova Light" w:hAnsi="Arial Nova Light"/>
                <w:sz w:val="24"/>
                <w:szCs w:val="24"/>
              </w:rPr>
              <w:t>(1)</w:t>
            </w:r>
            <w:r w:rsidRPr="0055621B">
              <w:rPr>
                <w:rFonts w:ascii="Arial Nova Light" w:hAnsi="Arial Nova Light"/>
                <w:sz w:val="24"/>
                <w:szCs w:val="24"/>
              </w:rPr>
              <w:tab/>
              <w:t>Действующие волонтеры – те, кто участвует в деятельности фонда от 6 месяцев и более.</w:t>
            </w:r>
          </w:p>
          <w:p w14:paraId="0F37E479" w14:textId="77777777" w:rsidR="0055621B" w:rsidRPr="0055621B" w:rsidRDefault="0055621B" w:rsidP="0055621B">
            <w:pPr>
              <w:pStyle w:val="11"/>
              <w:jc w:val="both"/>
              <w:rPr>
                <w:rFonts w:ascii="Arial Nova Light" w:hAnsi="Arial Nova Light"/>
                <w:sz w:val="24"/>
                <w:szCs w:val="24"/>
              </w:rPr>
            </w:pPr>
          </w:p>
          <w:p w14:paraId="16C2FA21" w14:textId="36706DF4" w:rsidR="0055621B" w:rsidRDefault="0055621B" w:rsidP="0055621B">
            <w:pPr>
              <w:pStyle w:val="11"/>
              <w:jc w:val="both"/>
              <w:rPr>
                <w:rFonts w:ascii="Arial Nova Light" w:hAnsi="Arial Nova Light"/>
                <w:sz w:val="24"/>
                <w:szCs w:val="24"/>
              </w:rPr>
            </w:pPr>
            <w:r w:rsidRPr="0055621B">
              <w:rPr>
                <w:rFonts w:ascii="Arial Nova Light" w:hAnsi="Arial Nova Light"/>
                <w:sz w:val="24"/>
                <w:szCs w:val="24"/>
              </w:rPr>
              <w:t>(2)</w:t>
            </w:r>
            <w:r w:rsidRPr="0055621B">
              <w:rPr>
                <w:rFonts w:ascii="Arial Nova Light" w:hAnsi="Arial Nova Light"/>
                <w:sz w:val="24"/>
                <w:szCs w:val="24"/>
              </w:rPr>
              <w:tab/>
              <w:t>Начинающие волонтеры – те, кто присоединился к деятельности фонда менее 6 месяцев назад.</w:t>
            </w:r>
          </w:p>
          <w:p w14:paraId="1236F16D" w14:textId="77777777" w:rsidR="0055621B" w:rsidRPr="0055621B" w:rsidRDefault="0055621B" w:rsidP="0055621B">
            <w:pPr>
              <w:pStyle w:val="11"/>
              <w:jc w:val="both"/>
              <w:rPr>
                <w:rFonts w:ascii="Arial Nova Light" w:hAnsi="Arial Nova Light"/>
                <w:sz w:val="24"/>
                <w:szCs w:val="24"/>
              </w:rPr>
            </w:pPr>
          </w:p>
          <w:p w14:paraId="6FD7155A" w14:textId="6674647D" w:rsidR="000361AB" w:rsidRDefault="0055621B" w:rsidP="0055621B">
            <w:pPr>
              <w:pStyle w:val="11"/>
              <w:jc w:val="both"/>
              <w:rPr>
                <w:rFonts w:ascii="Arial Nova Light" w:hAnsi="Arial Nova Light"/>
                <w:sz w:val="24"/>
                <w:szCs w:val="24"/>
              </w:rPr>
            </w:pPr>
            <w:r w:rsidRPr="0055621B">
              <w:rPr>
                <w:rFonts w:ascii="Arial Nova Light" w:hAnsi="Arial Nova Light"/>
                <w:sz w:val="24"/>
                <w:szCs w:val="24"/>
              </w:rPr>
              <w:t>(3)</w:t>
            </w:r>
            <w:r w:rsidRPr="0055621B">
              <w:rPr>
                <w:rFonts w:ascii="Arial Nova Light" w:hAnsi="Arial Nova Light"/>
                <w:sz w:val="24"/>
                <w:szCs w:val="24"/>
              </w:rPr>
              <w:tab/>
              <w:t>Волонтеры, прекратившие сотрудничество с фондом.</w:t>
            </w:r>
          </w:p>
          <w:p w14:paraId="1A3FEE7F" w14:textId="77777777" w:rsidR="0055621B" w:rsidRPr="000361AB" w:rsidRDefault="0055621B" w:rsidP="0055621B">
            <w:pPr>
              <w:pStyle w:val="11"/>
              <w:jc w:val="both"/>
              <w:rPr>
                <w:rFonts w:ascii="Arial Nova Light" w:hAnsi="Arial Nova Light"/>
                <w:sz w:val="24"/>
                <w:szCs w:val="24"/>
              </w:rPr>
            </w:pPr>
          </w:p>
          <w:p w14:paraId="295B21B8" w14:textId="77777777" w:rsidR="000361AB" w:rsidRPr="00886933" w:rsidRDefault="000361AB" w:rsidP="00C44BD4">
            <w:pPr>
              <w:pStyle w:val="5"/>
              <w:rPr>
                <w:rFonts w:ascii="Arial Nova Light" w:hAnsi="Arial Nova Light"/>
                <w:color w:val="00B050"/>
              </w:rPr>
            </w:pPr>
            <w:r w:rsidRPr="00886933">
              <w:rPr>
                <w:rFonts w:ascii="Arial Nova Light" w:hAnsi="Arial Nova Light"/>
                <w:color w:val="00B050"/>
              </w:rPr>
              <w:t>Цели сбора обратной связи</w:t>
            </w:r>
          </w:p>
          <w:p w14:paraId="28296BC8" w14:textId="77777777" w:rsidR="000361AB" w:rsidRPr="0055621B" w:rsidRDefault="000361AB" w:rsidP="00C44BD4">
            <w:pPr>
              <w:rPr>
                <w:rFonts w:ascii="Arial Nova Light" w:hAnsi="Arial Nova Light"/>
                <w:lang w:val="en-US"/>
              </w:rPr>
            </w:pPr>
          </w:p>
          <w:p w14:paraId="5818ACA0" w14:textId="66343E4F" w:rsidR="000361AB" w:rsidRDefault="000361AB" w:rsidP="00C44BD4">
            <w:pPr>
              <w:pStyle w:val="11"/>
              <w:jc w:val="both"/>
              <w:rPr>
                <w:rFonts w:ascii="Arial Nova Light" w:hAnsi="Arial Nova Light"/>
                <w:sz w:val="24"/>
                <w:szCs w:val="24"/>
              </w:rPr>
            </w:pPr>
            <w:r w:rsidRPr="00825B73">
              <w:rPr>
                <w:rFonts w:ascii="Arial Nova Light" w:hAnsi="Arial Nova Light"/>
                <w:sz w:val="24"/>
                <w:szCs w:val="24"/>
              </w:rPr>
              <w:t xml:space="preserve">Изучение мнения </w:t>
            </w:r>
            <w:r w:rsidR="0055621B">
              <w:rPr>
                <w:rFonts w:ascii="Arial Nova Light" w:hAnsi="Arial Nova Light"/>
                <w:sz w:val="24"/>
                <w:szCs w:val="24"/>
              </w:rPr>
              <w:t>волонтеров</w:t>
            </w:r>
            <w:r w:rsidRPr="00825B73">
              <w:rPr>
                <w:rFonts w:ascii="Arial Nova Light" w:hAnsi="Arial Nova Light"/>
                <w:sz w:val="24"/>
                <w:szCs w:val="24"/>
              </w:rPr>
              <w:t xml:space="preserve"> о том:</w:t>
            </w:r>
          </w:p>
          <w:p w14:paraId="45A34F37" w14:textId="77777777" w:rsidR="000361AB" w:rsidRPr="00825B73" w:rsidRDefault="000361AB" w:rsidP="00C44BD4">
            <w:pPr>
              <w:pStyle w:val="11"/>
              <w:jc w:val="both"/>
              <w:rPr>
                <w:rFonts w:ascii="Arial Nova Light" w:hAnsi="Arial Nova Light"/>
                <w:sz w:val="24"/>
                <w:szCs w:val="24"/>
              </w:rPr>
            </w:pPr>
          </w:p>
          <w:p w14:paraId="0AAD0A82" w14:textId="2A64E550" w:rsidR="0055621B" w:rsidRDefault="000361AB" w:rsidP="0055621B">
            <w:pPr>
              <w:pStyle w:val="11"/>
              <w:jc w:val="both"/>
              <w:rPr>
                <w:rFonts w:ascii="Arial Nova Light" w:hAnsi="Arial Nova Light"/>
                <w:sz w:val="24"/>
                <w:szCs w:val="24"/>
              </w:rPr>
            </w:pPr>
            <w:r w:rsidRPr="00825B73">
              <w:rPr>
                <w:rFonts w:ascii="Arial Nova Light" w:hAnsi="Arial Nova Light"/>
                <w:sz w:val="24"/>
                <w:szCs w:val="24"/>
              </w:rPr>
              <w:t>•</w:t>
            </w:r>
            <w:r w:rsidRPr="00825B73">
              <w:rPr>
                <w:rFonts w:ascii="Arial Nova Light" w:hAnsi="Arial Nova Light"/>
                <w:sz w:val="24"/>
                <w:szCs w:val="24"/>
              </w:rPr>
              <w:tab/>
            </w:r>
            <w:r w:rsidR="0055621B" w:rsidRPr="0055621B">
              <w:rPr>
                <w:rFonts w:ascii="Arial Nova Light" w:hAnsi="Arial Nova Light"/>
                <w:sz w:val="24"/>
                <w:szCs w:val="24"/>
              </w:rPr>
              <w:t>Какая помощь, подготовка и поощрения им нужны</w:t>
            </w:r>
          </w:p>
          <w:p w14:paraId="7BBDF28B" w14:textId="77777777" w:rsidR="0055621B" w:rsidRPr="0055621B" w:rsidRDefault="0055621B" w:rsidP="0055621B">
            <w:pPr>
              <w:pStyle w:val="11"/>
              <w:jc w:val="both"/>
              <w:rPr>
                <w:rFonts w:ascii="Arial Nova Light" w:hAnsi="Arial Nova Light"/>
                <w:sz w:val="24"/>
                <w:szCs w:val="24"/>
              </w:rPr>
            </w:pPr>
          </w:p>
          <w:p w14:paraId="2B78DB32" w14:textId="410EBF73" w:rsidR="0055621B" w:rsidRDefault="0055621B" w:rsidP="0055621B">
            <w:pPr>
              <w:pStyle w:val="11"/>
              <w:jc w:val="both"/>
              <w:rPr>
                <w:rFonts w:ascii="Arial Nova Light" w:hAnsi="Arial Nova Light"/>
                <w:sz w:val="24"/>
                <w:szCs w:val="24"/>
              </w:rPr>
            </w:pPr>
            <w:r w:rsidRPr="0055621B">
              <w:rPr>
                <w:rFonts w:ascii="Arial Nova Light" w:hAnsi="Arial Nova Light"/>
                <w:sz w:val="24"/>
                <w:szCs w:val="24"/>
              </w:rPr>
              <w:t>•</w:t>
            </w:r>
            <w:r w:rsidRPr="0055621B">
              <w:rPr>
                <w:rFonts w:ascii="Arial Nova Light" w:hAnsi="Arial Nova Light"/>
                <w:sz w:val="24"/>
                <w:szCs w:val="24"/>
              </w:rPr>
              <w:tab/>
              <w:t xml:space="preserve">Насколько удобно организованы </w:t>
            </w:r>
            <w:proofErr w:type="gramStart"/>
            <w:r w:rsidRPr="0055621B">
              <w:rPr>
                <w:rFonts w:ascii="Arial Nova Light" w:hAnsi="Arial Nova Light"/>
                <w:sz w:val="24"/>
                <w:szCs w:val="24"/>
              </w:rPr>
              <w:t>коммуникации</w:t>
            </w:r>
            <w:proofErr w:type="gramEnd"/>
            <w:r w:rsidRPr="0055621B">
              <w:rPr>
                <w:rFonts w:ascii="Arial Nova Light" w:hAnsi="Arial Nova Light"/>
                <w:sz w:val="24"/>
                <w:szCs w:val="24"/>
              </w:rPr>
              <w:t xml:space="preserve"> и другие рабочие процессы и как их можно усовершенствовать</w:t>
            </w:r>
          </w:p>
          <w:p w14:paraId="6DD3697A" w14:textId="77777777" w:rsidR="0055621B" w:rsidRPr="0055621B" w:rsidRDefault="0055621B" w:rsidP="0055621B">
            <w:pPr>
              <w:pStyle w:val="11"/>
              <w:jc w:val="both"/>
              <w:rPr>
                <w:rFonts w:ascii="Arial Nova Light" w:hAnsi="Arial Nova Light"/>
                <w:sz w:val="24"/>
                <w:szCs w:val="24"/>
              </w:rPr>
            </w:pPr>
          </w:p>
          <w:p w14:paraId="0129C39D" w14:textId="567DC8F5" w:rsidR="000361AB" w:rsidRPr="00886933" w:rsidRDefault="0055621B" w:rsidP="0055621B">
            <w:pPr>
              <w:pStyle w:val="11"/>
              <w:jc w:val="both"/>
              <w:rPr>
                <w:rFonts w:ascii="Arial Nova Light" w:hAnsi="Arial Nova Light"/>
                <w:sz w:val="24"/>
                <w:szCs w:val="24"/>
              </w:rPr>
            </w:pPr>
            <w:r w:rsidRPr="0055621B">
              <w:rPr>
                <w:rFonts w:ascii="Arial Nova Light" w:hAnsi="Arial Nova Light"/>
                <w:sz w:val="24"/>
                <w:szCs w:val="24"/>
              </w:rPr>
              <w:t>•</w:t>
            </w:r>
            <w:r w:rsidRPr="0055621B">
              <w:rPr>
                <w:rFonts w:ascii="Arial Nova Light" w:hAnsi="Arial Nova Light"/>
                <w:sz w:val="24"/>
                <w:szCs w:val="24"/>
              </w:rPr>
              <w:tab/>
              <w:t>Какие факторы влияют на продолжение или прекращение сотрудничества с фондом</w:t>
            </w:r>
          </w:p>
        </w:tc>
        <w:tc>
          <w:tcPr>
            <w:tcW w:w="4675" w:type="dxa"/>
            <w:vAlign w:val="bottom"/>
          </w:tcPr>
          <w:p w14:paraId="3A4205D3" w14:textId="21101579" w:rsidR="000361AB" w:rsidRPr="00886933" w:rsidRDefault="000361AB" w:rsidP="00C44BD4">
            <w:pPr>
              <w:pStyle w:val="ac"/>
              <w:rPr>
                <w:rFonts w:ascii="Arial Nova Light" w:hAnsi="Arial Nova Light"/>
              </w:rPr>
            </w:pPr>
          </w:p>
          <w:p w14:paraId="11E63471" w14:textId="77777777" w:rsidR="000361AB" w:rsidRPr="00886933" w:rsidRDefault="000361AB" w:rsidP="00C44BD4">
            <w:pPr>
              <w:pStyle w:val="ac"/>
              <w:jc w:val="both"/>
              <w:rPr>
                <w:rFonts w:ascii="Arial Nova Light" w:hAnsi="Arial Nova Light"/>
              </w:rPr>
            </w:pPr>
          </w:p>
          <w:p w14:paraId="47768840" w14:textId="77777777" w:rsidR="000361AB" w:rsidRPr="00886933" w:rsidRDefault="000361AB" w:rsidP="00C44BD4">
            <w:pPr>
              <w:pStyle w:val="ac"/>
              <w:rPr>
                <w:rFonts w:ascii="Arial Nova Light" w:hAnsi="Arial Nova Light"/>
              </w:rPr>
            </w:pPr>
            <w:r w:rsidRPr="00886933">
              <w:rPr>
                <w:rFonts w:ascii="Arial Nova Light" w:hAnsi="Arial Nova Light"/>
                <w:noProof/>
                <w:lang w:bidi="ru-RU"/>
              </w:rPr>
              <w:drawing>
                <wp:inline distT="0" distB="0" distL="0" distR="0" wp14:anchorId="7D0BCD65" wp14:editId="48D3A6D5">
                  <wp:extent cx="2781300" cy="4368800"/>
                  <wp:effectExtent l="0" t="0" r="0" b="0"/>
                  <wp:docPr id="23" name="Рисунок 23" descr="л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368800"/>
                          </a:xfrm>
                          <a:prstGeom prst="rect">
                            <a:avLst/>
                          </a:prstGeom>
                        </pic:spPr>
                      </pic:pic>
                    </a:graphicData>
                  </a:graphic>
                </wp:inline>
              </w:drawing>
            </w:r>
          </w:p>
        </w:tc>
      </w:tr>
    </w:tbl>
    <w:p w14:paraId="5D425B5B" w14:textId="77777777" w:rsidR="000361AB" w:rsidRDefault="000361AB" w:rsidP="000361AB">
      <w:pPr>
        <w:jc w:val="both"/>
        <w:rPr>
          <w:rFonts w:ascii="Arial Nova Light" w:hAnsi="Arial Nova Light"/>
        </w:rPr>
      </w:pPr>
    </w:p>
    <w:p w14:paraId="55B788E6" w14:textId="77777777" w:rsidR="000361AB" w:rsidRDefault="000361AB" w:rsidP="000361AB">
      <w:pPr>
        <w:rPr>
          <w:rFonts w:ascii="Arial Nova Light" w:hAnsi="Arial Nova Light"/>
        </w:rPr>
      </w:pPr>
      <w:r>
        <w:rPr>
          <w:rFonts w:ascii="Arial Nova Light" w:hAnsi="Arial Nova Light"/>
        </w:rPr>
        <w:br w:type="page"/>
      </w:r>
    </w:p>
    <w:p w14:paraId="2724DD8A" w14:textId="77777777" w:rsidR="008018C1" w:rsidRPr="00041BF1" w:rsidRDefault="008018C1" w:rsidP="008018C1">
      <w:pPr>
        <w:pStyle w:val="2"/>
        <w:rPr>
          <w:color w:val="00B050"/>
        </w:rPr>
      </w:pPr>
      <w:r w:rsidRPr="00041BF1">
        <w:rPr>
          <w:color w:val="00B050"/>
        </w:rPr>
        <w:lastRenderedPageBreak/>
        <w:t>Организация сбора обратной связи</w:t>
      </w:r>
    </w:p>
    <w:p w14:paraId="5A8E52BB" w14:textId="4C53BC24" w:rsidR="00F4761F" w:rsidRDefault="00F4761F" w:rsidP="00F4761F">
      <w:pPr>
        <w:jc w:val="both"/>
        <w:rPr>
          <w:rFonts w:ascii="Arial Nova Light" w:hAnsi="Arial Nova Light"/>
        </w:rPr>
      </w:pPr>
    </w:p>
    <w:tbl>
      <w:tblPr>
        <w:tblStyle w:val="a4"/>
        <w:tblW w:w="9757" w:type="dxa"/>
        <w:tblInd w:w="-5" w:type="dxa"/>
        <w:tblLayout w:type="fixed"/>
        <w:tblLook w:val="04A0" w:firstRow="1" w:lastRow="0" w:firstColumn="1" w:lastColumn="0" w:noHBand="0" w:noVBand="1"/>
      </w:tblPr>
      <w:tblGrid>
        <w:gridCol w:w="1418"/>
        <w:gridCol w:w="2551"/>
        <w:gridCol w:w="2944"/>
        <w:gridCol w:w="2835"/>
        <w:gridCol w:w="9"/>
      </w:tblGrid>
      <w:tr w:rsidR="008018C1" w:rsidRPr="008018C1" w14:paraId="24ACA479" w14:textId="77777777" w:rsidTr="008018C1">
        <w:trPr>
          <w:gridAfter w:val="1"/>
          <w:wAfter w:w="9" w:type="dxa"/>
        </w:trPr>
        <w:tc>
          <w:tcPr>
            <w:tcW w:w="1418" w:type="dxa"/>
          </w:tcPr>
          <w:p w14:paraId="529525D7" w14:textId="77777777" w:rsidR="008018C1" w:rsidRPr="008018C1" w:rsidRDefault="008018C1" w:rsidP="008018C1">
            <w:pPr>
              <w:jc w:val="both"/>
              <w:rPr>
                <w:rFonts w:ascii="Arial Nova Light" w:hAnsi="Arial Nova Light"/>
                <w:b/>
              </w:rPr>
            </w:pPr>
          </w:p>
        </w:tc>
        <w:tc>
          <w:tcPr>
            <w:tcW w:w="2551" w:type="dxa"/>
          </w:tcPr>
          <w:p w14:paraId="3ED981F9" w14:textId="77777777" w:rsidR="008018C1" w:rsidRPr="008018C1" w:rsidRDefault="008018C1" w:rsidP="008018C1">
            <w:pPr>
              <w:jc w:val="both"/>
              <w:rPr>
                <w:rFonts w:ascii="Arial Nova Light" w:hAnsi="Arial Nova Light"/>
                <w:b/>
              </w:rPr>
            </w:pPr>
            <w:r w:rsidRPr="008018C1">
              <w:rPr>
                <w:rFonts w:ascii="Arial Nova Light" w:hAnsi="Arial Nova Light"/>
                <w:b/>
              </w:rPr>
              <w:t>Формирование выборки</w:t>
            </w:r>
          </w:p>
        </w:tc>
        <w:tc>
          <w:tcPr>
            <w:tcW w:w="2944" w:type="dxa"/>
          </w:tcPr>
          <w:p w14:paraId="395BF145" w14:textId="77777777" w:rsidR="008018C1" w:rsidRPr="008018C1" w:rsidRDefault="008018C1" w:rsidP="008018C1">
            <w:pPr>
              <w:jc w:val="both"/>
              <w:rPr>
                <w:rFonts w:ascii="Arial Nova Light" w:hAnsi="Arial Nova Light"/>
                <w:b/>
              </w:rPr>
            </w:pPr>
            <w:r w:rsidRPr="008018C1">
              <w:rPr>
                <w:rFonts w:ascii="Arial Nova Light" w:hAnsi="Arial Nova Light"/>
                <w:b/>
              </w:rPr>
              <w:t>Проведение анкетирования</w:t>
            </w:r>
          </w:p>
        </w:tc>
        <w:tc>
          <w:tcPr>
            <w:tcW w:w="2835" w:type="dxa"/>
          </w:tcPr>
          <w:p w14:paraId="1743A64E" w14:textId="77777777" w:rsidR="008018C1" w:rsidRPr="008018C1" w:rsidRDefault="008018C1" w:rsidP="008018C1">
            <w:pPr>
              <w:jc w:val="both"/>
              <w:rPr>
                <w:rFonts w:ascii="Arial Nova Light" w:hAnsi="Arial Nova Light"/>
                <w:b/>
              </w:rPr>
            </w:pPr>
            <w:r w:rsidRPr="008018C1">
              <w:rPr>
                <w:rFonts w:ascii="Arial Nova Light" w:hAnsi="Arial Nova Light"/>
                <w:b/>
              </w:rPr>
              <w:t>Обработка и анализ данных</w:t>
            </w:r>
          </w:p>
        </w:tc>
      </w:tr>
      <w:tr w:rsidR="008018C1" w:rsidRPr="008018C1" w14:paraId="62773533" w14:textId="77777777" w:rsidTr="008018C1">
        <w:trPr>
          <w:gridAfter w:val="1"/>
          <w:wAfter w:w="9" w:type="dxa"/>
        </w:trPr>
        <w:tc>
          <w:tcPr>
            <w:tcW w:w="1418" w:type="dxa"/>
          </w:tcPr>
          <w:p w14:paraId="0E2E8143" w14:textId="77777777" w:rsidR="008018C1" w:rsidRPr="008018C1" w:rsidRDefault="008018C1" w:rsidP="008018C1">
            <w:pPr>
              <w:jc w:val="both"/>
              <w:rPr>
                <w:rFonts w:ascii="Arial Nova Light" w:hAnsi="Arial Nova Light"/>
                <w:b/>
              </w:rPr>
            </w:pPr>
            <w:r w:rsidRPr="008018C1">
              <w:rPr>
                <w:rFonts w:ascii="Arial Nova Light" w:hAnsi="Arial Nova Light"/>
                <w:b/>
              </w:rPr>
              <w:t>Ответственный</w:t>
            </w:r>
          </w:p>
        </w:tc>
        <w:tc>
          <w:tcPr>
            <w:tcW w:w="2551" w:type="dxa"/>
          </w:tcPr>
          <w:p w14:paraId="2921AFDF" w14:textId="77777777" w:rsidR="008018C1" w:rsidRPr="008018C1" w:rsidRDefault="008018C1" w:rsidP="008018C1">
            <w:pPr>
              <w:jc w:val="both"/>
              <w:rPr>
                <w:rFonts w:ascii="Arial Nova Light" w:hAnsi="Arial Nova Light"/>
              </w:rPr>
            </w:pPr>
            <w:r w:rsidRPr="008018C1">
              <w:rPr>
                <w:rFonts w:ascii="Arial Nova Light" w:hAnsi="Arial Nova Light"/>
              </w:rPr>
              <w:t>Координатор Волонтерского центра на основе базы волонтеров</w:t>
            </w:r>
          </w:p>
        </w:tc>
        <w:tc>
          <w:tcPr>
            <w:tcW w:w="2944" w:type="dxa"/>
          </w:tcPr>
          <w:p w14:paraId="0C64D143" w14:textId="77777777" w:rsidR="008018C1" w:rsidRPr="008018C1" w:rsidRDefault="008018C1" w:rsidP="008018C1">
            <w:pPr>
              <w:jc w:val="both"/>
              <w:rPr>
                <w:rFonts w:ascii="Arial Nova Light" w:hAnsi="Arial Nova Light"/>
              </w:rPr>
            </w:pPr>
            <w:r w:rsidRPr="008018C1">
              <w:rPr>
                <w:rFonts w:ascii="Arial Nova Light" w:hAnsi="Arial Nova Light"/>
              </w:rPr>
              <w:t>Координатор Волонтерского центра через автоматизированную рассылку</w:t>
            </w:r>
          </w:p>
        </w:tc>
        <w:tc>
          <w:tcPr>
            <w:tcW w:w="2835" w:type="dxa"/>
          </w:tcPr>
          <w:p w14:paraId="12BCA340" w14:textId="77777777" w:rsidR="008018C1" w:rsidRPr="008018C1" w:rsidRDefault="008018C1" w:rsidP="008018C1">
            <w:pPr>
              <w:jc w:val="both"/>
              <w:rPr>
                <w:rFonts w:ascii="Arial Nova Light" w:hAnsi="Arial Nova Light"/>
              </w:rPr>
            </w:pPr>
            <w:r w:rsidRPr="008018C1">
              <w:rPr>
                <w:rFonts w:ascii="Arial Nova Light" w:hAnsi="Arial Nova Light"/>
              </w:rPr>
              <w:t>Методист фонда при участии координатора Волонтерского центра</w:t>
            </w:r>
          </w:p>
        </w:tc>
      </w:tr>
      <w:tr w:rsidR="008018C1" w:rsidRPr="008018C1" w14:paraId="7DFFA003" w14:textId="77777777" w:rsidTr="008018C1">
        <w:trPr>
          <w:gridAfter w:val="1"/>
          <w:wAfter w:w="9" w:type="dxa"/>
        </w:trPr>
        <w:tc>
          <w:tcPr>
            <w:tcW w:w="1418" w:type="dxa"/>
          </w:tcPr>
          <w:p w14:paraId="1240E210" w14:textId="77777777" w:rsidR="008018C1" w:rsidRPr="008018C1" w:rsidRDefault="008018C1" w:rsidP="008018C1">
            <w:pPr>
              <w:jc w:val="both"/>
              <w:rPr>
                <w:rFonts w:ascii="Arial Nova Light" w:hAnsi="Arial Nova Light"/>
                <w:b/>
                <w:lang w:val="en-US"/>
              </w:rPr>
            </w:pPr>
            <w:r w:rsidRPr="008018C1">
              <w:rPr>
                <w:rFonts w:ascii="Arial Nova Light" w:hAnsi="Arial Nova Light"/>
                <w:b/>
              </w:rPr>
              <w:t>Сроки</w:t>
            </w:r>
          </w:p>
        </w:tc>
        <w:tc>
          <w:tcPr>
            <w:tcW w:w="2551" w:type="dxa"/>
          </w:tcPr>
          <w:p w14:paraId="5E2D2EF1" w14:textId="77777777" w:rsidR="008018C1" w:rsidRPr="008018C1" w:rsidRDefault="008018C1" w:rsidP="008018C1">
            <w:pPr>
              <w:jc w:val="both"/>
              <w:rPr>
                <w:rFonts w:ascii="Arial Nova Light" w:hAnsi="Arial Nova Light"/>
                <w:lang w:val="en-US"/>
              </w:rPr>
            </w:pPr>
            <w:r w:rsidRPr="008018C1">
              <w:rPr>
                <w:rFonts w:ascii="Arial Nova Light" w:hAnsi="Arial Nova Light"/>
              </w:rPr>
              <w:t>Регулярно, 1 раз в год</w:t>
            </w:r>
          </w:p>
        </w:tc>
        <w:tc>
          <w:tcPr>
            <w:tcW w:w="2944" w:type="dxa"/>
          </w:tcPr>
          <w:p w14:paraId="066EB70F" w14:textId="77777777" w:rsidR="008018C1" w:rsidRPr="008018C1" w:rsidRDefault="008018C1" w:rsidP="008018C1">
            <w:pPr>
              <w:jc w:val="both"/>
              <w:rPr>
                <w:rFonts w:ascii="Arial Nova Light" w:hAnsi="Arial Nova Light"/>
              </w:rPr>
            </w:pPr>
            <w:r w:rsidRPr="008018C1">
              <w:rPr>
                <w:rFonts w:ascii="Arial Nova Light" w:hAnsi="Arial Nova Light"/>
              </w:rPr>
              <w:t>Рекомендованный срок заполнения анкет – 7 календарных дней (возможны повторные напоминания, если ответов получено меньше, чем ожидалось)</w:t>
            </w:r>
          </w:p>
        </w:tc>
        <w:tc>
          <w:tcPr>
            <w:tcW w:w="2835" w:type="dxa"/>
          </w:tcPr>
          <w:p w14:paraId="60717651" w14:textId="77777777" w:rsidR="008018C1" w:rsidRPr="008018C1" w:rsidRDefault="008018C1" w:rsidP="008018C1">
            <w:pPr>
              <w:jc w:val="both"/>
              <w:rPr>
                <w:rFonts w:ascii="Arial Nova Light" w:hAnsi="Arial Nova Light"/>
              </w:rPr>
            </w:pPr>
            <w:r w:rsidRPr="008018C1">
              <w:rPr>
                <w:rFonts w:ascii="Arial Nova Light" w:hAnsi="Arial Nova Light"/>
              </w:rPr>
              <w:t xml:space="preserve">10 календарных дней </w:t>
            </w:r>
          </w:p>
        </w:tc>
      </w:tr>
      <w:tr w:rsidR="008018C1" w:rsidRPr="008018C1" w14:paraId="3D21270D" w14:textId="77777777" w:rsidTr="008018C1">
        <w:trPr>
          <w:gridAfter w:val="1"/>
          <w:wAfter w:w="9" w:type="dxa"/>
        </w:trPr>
        <w:tc>
          <w:tcPr>
            <w:tcW w:w="1418" w:type="dxa"/>
          </w:tcPr>
          <w:p w14:paraId="52AA8162" w14:textId="77777777" w:rsidR="008018C1" w:rsidRPr="008018C1" w:rsidRDefault="008018C1" w:rsidP="008018C1">
            <w:pPr>
              <w:jc w:val="both"/>
              <w:rPr>
                <w:rFonts w:ascii="Arial Nova Light" w:hAnsi="Arial Nova Light"/>
                <w:b/>
              </w:rPr>
            </w:pPr>
            <w:r w:rsidRPr="008018C1">
              <w:rPr>
                <w:rFonts w:ascii="Arial Nova Light" w:hAnsi="Arial Nova Light"/>
                <w:b/>
              </w:rPr>
              <w:t>Инструмент и процедура сбора / анализа данных</w:t>
            </w:r>
          </w:p>
        </w:tc>
        <w:tc>
          <w:tcPr>
            <w:tcW w:w="2551" w:type="dxa"/>
          </w:tcPr>
          <w:p w14:paraId="723274D3" w14:textId="77777777" w:rsidR="008018C1" w:rsidRPr="008018C1" w:rsidRDefault="008018C1" w:rsidP="008018C1">
            <w:pPr>
              <w:jc w:val="both"/>
              <w:rPr>
                <w:rFonts w:ascii="Arial Nova Light" w:hAnsi="Arial Nova Light"/>
              </w:rPr>
            </w:pPr>
            <w:r w:rsidRPr="008018C1">
              <w:rPr>
                <w:rFonts w:ascii="Arial Nova Light" w:hAnsi="Arial Nova Light"/>
              </w:rPr>
              <w:t>Выборка респондентов из базы данных.</w:t>
            </w:r>
          </w:p>
          <w:p w14:paraId="14B8B5E5" w14:textId="77777777" w:rsidR="008018C1" w:rsidRPr="008018C1" w:rsidRDefault="008018C1" w:rsidP="008018C1">
            <w:pPr>
              <w:jc w:val="both"/>
              <w:rPr>
                <w:rFonts w:ascii="Arial Nova Light" w:hAnsi="Arial Nova Light"/>
              </w:rPr>
            </w:pPr>
            <w:r w:rsidRPr="008018C1">
              <w:rPr>
                <w:rFonts w:ascii="Arial Nova Light" w:hAnsi="Arial Nova Light"/>
              </w:rPr>
              <w:t xml:space="preserve">Критерии включения в выборку: </w:t>
            </w:r>
          </w:p>
          <w:p w14:paraId="0D26D3C2" w14:textId="77777777" w:rsidR="008018C1" w:rsidRPr="008018C1" w:rsidRDefault="008018C1" w:rsidP="008018C1">
            <w:pPr>
              <w:jc w:val="both"/>
              <w:rPr>
                <w:rFonts w:ascii="Arial Nova Light" w:hAnsi="Arial Nova Light"/>
              </w:rPr>
            </w:pPr>
            <w:r w:rsidRPr="008018C1">
              <w:rPr>
                <w:rFonts w:ascii="Arial Nova Light" w:hAnsi="Arial Nova Light"/>
              </w:rPr>
              <w:t>1) Действующие волонтеры – те, кто участвует в деятельности фонда от 6 месяцев и более.</w:t>
            </w:r>
          </w:p>
          <w:p w14:paraId="25966A7B" w14:textId="77777777" w:rsidR="008018C1" w:rsidRPr="008018C1" w:rsidRDefault="008018C1" w:rsidP="008018C1">
            <w:pPr>
              <w:jc w:val="both"/>
              <w:rPr>
                <w:rFonts w:ascii="Arial Nova Light" w:hAnsi="Arial Nova Light"/>
              </w:rPr>
            </w:pPr>
            <w:r w:rsidRPr="008018C1">
              <w:rPr>
                <w:rFonts w:ascii="Arial Nova Light" w:hAnsi="Arial Nova Light"/>
              </w:rPr>
              <w:t>2) Начинающие волонтеры – те, кто присоединился к деятельности фонда менее 6 месяцев назад.</w:t>
            </w:r>
          </w:p>
          <w:p w14:paraId="167FC295" w14:textId="77777777" w:rsidR="008018C1" w:rsidRPr="008018C1" w:rsidRDefault="008018C1" w:rsidP="008018C1">
            <w:pPr>
              <w:jc w:val="both"/>
              <w:rPr>
                <w:rFonts w:ascii="Arial Nova Light" w:hAnsi="Arial Nova Light"/>
              </w:rPr>
            </w:pPr>
            <w:r w:rsidRPr="008018C1">
              <w:rPr>
                <w:rFonts w:ascii="Arial Nova Light" w:hAnsi="Arial Nova Light"/>
              </w:rPr>
              <w:t>(3) Волонтеры, прекратившие сотрудничество с фондом.</w:t>
            </w:r>
          </w:p>
        </w:tc>
        <w:tc>
          <w:tcPr>
            <w:tcW w:w="2944" w:type="dxa"/>
          </w:tcPr>
          <w:p w14:paraId="3E58960F" w14:textId="77777777" w:rsidR="008018C1" w:rsidRPr="008018C1" w:rsidRDefault="008018C1" w:rsidP="008018C1">
            <w:pPr>
              <w:jc w:val="both"/>
              <w:rPr>
                <w:rFonts w:ascii="Arial Nova Light" w:hAnsi="Arial Nova Light"/>
              </w:rPr>
            </w:pPr>
            <w:r w:rsidRPr="008018C1">
              <w:rPr>
                <w:rFonts w:ascii="Arial Nova Light" w:hAnsi="Arial Nova Light"/>
              </w:rPr>
              <w:t xml:space="preserve">Анкеты обратной связи в </w:t>
            </w:r>
            <w:r w:rsidRPr="008018C1">
              <w:rPr>
                <w:rFonts w:ascii="Arial Nova Light" w:hAnsi="Arial Nova Light"/>
                <w:lang w:val="en-US"/>
              </w:rPr>
              <w:t>Google</w:t>
            </w:r>
            <w:r w:rsidRPr="008018C1">
              <w:rPr>
                <w:rFonts w:ascii="Arial Nova Light" w:hAnsi="Arial Nova Light"/>
              </w:rPr>
              <w:t xml:space="preserve"> </w:t>
            </w:r>
            <w:r w:rsidRPr="008018C1">
              <w:rPr>
                <w:rFonts w:ascii="Arial Nova Light" w:hAnsi="Arial Nova Light"/>
                <w:lang w:val="en-US"/>
              </w:rPr>
              <w:t>Forms</w:t>
            </w:r>
            <w:r w:rsidRPr="008018C1">
              <w:rPr>
                <w:rFonts w:ascii="Arial Nova Light" w:hAnsi="Arial Nova Light"/>
              </w:rPr>
              <w:t xml:space="preserve"> (отдельная анкета для каждой из 3 целевых групп)  </w:t>
            </w:r>
          </w:p>
        </w:tc>
        <w:tc>
          <w:tcPr>
            <w:tcW w:w="2835" w:type="dxa"/>
          </w:tcPr>
          <w:p w14:paraId="6781A5AC" w14:textId="77777777" w:rsidR="008018C1" w:rsidRPr="008018C1" w:rsidRDefault="008018C1" w:rsidP="008018C1">
            <w:pPr>
              <w:jc w:val="both"/>
              <w:rPr>
                <w:rFonts w:ascii="Arial Nova Light" w:hAnsi="Arial Nova Light"/>
              </w:rPr>
            </w:pPr>
            <w:r w:rsidRPr="008018C1">
              <w:rPr>
                <w:rFonts w:ascii="Arial Nova Light" w:hAnsi="Arial Nova Light"/>
              </w:rPr>
              <w:t>Методист фонда анализирует данные и формирует аналитическую записку. При необходимости делает дополнительные выборки по интересующим критериям</w:t>
            </w:r>
          </w:p>
          <w:p w14:paraId="73BDAAB9" w14:textId="77777777" w:rsidR="008018C1" w:rsidRPr="008018C1" w:rsidRDefault="008018C1" w:rsidP="008018C1">
            <w:pPr>
              <w:jc w:val="both"/>
              <w:rPr>
                <w:rFonts w:ascii="Arial Nova Light" w:hAnsi="Arial Nova Light"/>
              </w:rPr>
            </w:pPr>
          </w:p>
        </w:tc>
      </w:tr>
      <w:tr w:rsidR="008018C1" w:rsidRPr="008018C1" w14:paraId="11DAE989" w14:textId="77777777" w:rsidTr="008018C1">
        <w:tc>
          <w:tcPr>
            <w:tcW w:w="1418" w:type="dxa"/>
          </w:tcPr>
          <w:p w14:paraId="4CE59637" w14:textId="0B75E5F8" w:rsidR="008018C1" w:rsidRPr="008018C1" w:rsidRDefault="008018C1" w:rsidP="008018C1">
            <w:pPr>
              <w:jc w:val="both"/>
              <w:rPr>
                <w:rFonts w:ascii="Arial Nova Light" w:hAnsi="Arial Nova Light"/>
                <w:b/>
              </w:rPr>
            </w:pPr>
            <w:r w:rsidRPr="008018C1">
              <w:rPr>
                <w:rFonts w:ascii="Arial Nova Light" w:hAnsi="Arial Nova Light"/>
                <w:b/>
                <w:bCs/>
              </w:rPr>
              <w:t>Использование обратной связи</w:t>
            </w:r>
          </w:p>
        </w:tc>
        <w:tc>
          <w:tcPr>
            <w:tcW w:w="8339" w:type="dxa"/>
            <w:gridSpan w:val="4"/>
          </w:tcPr>
          <w:p w14:paraId="10ECE8ED" w14:textId="0AB195E4" w:rsidR="008018C1" w:rsidRPr="008018C1" w:rsidRDefault="008018C1" w:rsidP="008018C1">
            <w:pPr>
              <w:jc w:val="both"/>
              <w:rPr>
                <w:rFonts w:ascii="Arial Nova Light" w:hAnsi="Arial Nova Light"/>
              </w:rPr>
            </w:pPr>
            <w:r w:rsidRPr="008018C1">
              <w:rPr>
                <w:rFonts w:ascii="Arial Nova Light" w:hAnsi="Arial Nova Light"/>
              </w:rPr>
              <w:t>Координатор Волонтерского центра, по необходимости привлекая координаторов команд</w:t>
            </w:r>
            <w:r>
              <w:rPr>
                <w:rFonts w:ascii="Arial Nova Light" w:hAnsi="Arial Nova Light"/>
              </w:rPr>
              <w:t>, м</w:t>
            </w:r>
            <w:r w:rsidRPr="008018C1">
              <w:rPr>
                <w:rFonts w:ascii="Arial Nova Light" w:hAnsi="Arial Nova Light"/>
              </w:rPr>
              <w:t>о</w:t>
            </w:r>
            <w:r>
              <w:rPr>
                <w:rFonts w:ascii="Arial Nova Light" w:hAnsi="Arial Nova Light"/>
              </w:rPr>
              <w:t>жет</w:t>
            </w:r>
            <w:r w:rsidRPr="008018C1">
              <w:rPr>
                <w:rFonts w:ascii="Arial Nova Light" w:hAnsi="Arial Nova Light"/>
              </w:rPr>
              <w:t xml:space="preserve"> принимать решения о постоянных изменениях в процессах отбора, подготовки и сопровождения волонтеров или разовые действия; привлекать внешние ресурсы</w:t>
            </w:r>
          </w:p>
          <w:p w14:paraId="149872DD" w14:textId="77777777" w:rsidR="008018C1" w:rsidRPr="008018C1" w:rsidRDefault="008018C1" w:rsidP="008018C1">
            <w:pPr>
              <w:jc w:val="both"/>
              <w:rPr>
                <w:rFonts w:ascii="Arial Nova Light" w:hAnsi="Arial Nova Light"/>
              </w:rPr>
            </w:pPr>
          </w:p>
        </w:tc>
      </w:tr>
    </w:tbl>
    <w:p w14:paraId="43659615" w14:textId="6B2A1374" w:rsidR="008018C1" w:rsidRDefault="008018C1" w:rsidP="00F4761F">
      <w:pPr>
        <w:jc w:val="both"/>
        <w:rPr>
          <w:rFonts w:ascii="Arial Nova Light" w:hAnsi="Arial Nova Light"/>
        </w:rPr>
      </w:pPr>
    </w:p>
    <w:p w14:paraId="483946A5" w14:textId="38FA48CA" w:rsidR="008018C1" w:rsidRPr="00665C9B" w:rsidRDefault="008018C1" w:rsidP="00665C9B">
      <w:pPr>
        <w:pStyle w:val="2"/>
        <w:rPr>
          <w:color w:val="00B050"/>
        </w:rPr>
      </w:pPr>
      <w:r w:rsidRPr="00665C9B">
        <w:rPr>
          <w:color w:val="00B050"/>
        </w:rPr>
        <w:t>Действующие волонтеры</w:t>
      </w:r>
    </w:p>
    <w:p w14:paraId="74C750CF" w14:textId="1D7416D4" w:rsidR="008018C1" w:rsidRDefault="008018C1" w:rsidP="00F4761F">
      <w:pPr>
        <w:jc w:val="both"/>
        <w:rPr>
          <w:rFonts w:ascii="Arial Nova Light" w:hAnsi="Arial Nova Light"/>
        </w:rPr>
      </w:pPr>
    </w:p>
    <w:p w14:paraId="6FCD5C8E" w14:textId="6F09C7FF" w:rsidR="00CE0799" w:rsidRPr="00CE0799" w:rsidRDefault="00CE0799" w:rsidP="00CE0799">
      <w:pPr>
        <w:pStyle w:val="5"/>
        <w:rPr>
          <w:rFonts w:ascii="Arial Nova Light" w:hAnsi="Arial Nova Light"/>
          <w:color w:val="00B050"/>
        </w:rPr>
      </w:pPr>
      <w:r w:rsidRPr="00CE0799">
        <w:rPr>
          <w:rFonts w:ascii="Arial Nova Light" w:hAnsi="Arial Nova Light"/>
          <w:color w:val="00B050"/>
        </w:rPr>
        <w:t xml:space="preserve">Анкета </w:t>
      </w:r>
    </w:p>
    <w:p w14:paraId="654A77A6" w14:textId="77777777" w:rsidR="00CE0799" w:rsidRDefault="00CE0799" w:rsidP="00BD41CE">
      <w:pPr>
        <w:jc w:val="both"/>
        <w:rPr>
          <w:rFonts w:ascii="Arial Nova Light" w:hAnsi="Arial Nova Light"/>
          <w:color w:val="FF0000"/>
        </w:rPr>
      </w:pPr>
    </w:p>
    <w:p w14:paraId="287F6C4A" w14:textId="2BB23CA5" w:rsidR="00BD41CE" w:rsidRPr="00CE0799" w:rsidRDefault="00BD41CE" w:rsidP="00BD41CE">
      <w:pPr>
        <w:jc w:val="both"/>
        <w:rPr>
          <w:rFonts w:ascii="Arial Nova Light" w:hAnsi="Arial Nova Light"/>
          <w:lang w:val="en-US"/>
        </w:rPr>
      </w:pPr>
      <w:r w:rsidRPr="00CE0799">
        <w:rPr>
          <w:rFonts w:ascii="Arial Nova Light" w:hAnsi="Arial Nova Light"/>
        </w:rPr>
        <w:t>Укажите ваш пол</w:t>
      </w:r>
      <w:r w:rsidRPr="00CE0799">
        <w:rPr>
          <w:rFonts w:ascii="Arial Nova Light" w:hAnsi="Arial Nova Light"/>
          <w:lang w:val="en-US"/>
        </w:rPr>
        <w:t>:</w:t>
      </w:r>
    </w:p>
    <w:p w14:paraId="3B6A29CD" w14:textId="77777777" w:rsidR="00BD41CE" w:rsidRPr="00CE0799" w:rsidRDefault="00BD41CE" w:rsidP="00FB0D41">
      <w:pPr>
        <w:pStyle w:val="ae"/>
        <w:numPr>
          <w:ilvl w:val="0"/>
          <w:numId w:val="53"/>
        </w:numPr>
        <w:jc w:val="both"/>
        <w:rPr>
          <w:rFonts w:ascii="Arial Nova Light" w:hAnsi="Arial Nova Light"/>
        </w:rPr>
      </w:pPr>
      <w:r w:rsidRPr="00CE0799">
        <w:rPr>
          <w:rFonts w:ascii="Arial Nova Light" w:hAnsi="Arial Nova Light"/>
        </w:rPr>
        <w:lastRenderedPageBreak/>
        <w:t>М</w:t>
      </w:r>
    </w:p>
    <w:p w14:paraId="72D26BEB" w14:textId="77777777" w:rsidR="00BD41CE" w:rsidRPr="00CE0799" w:rsidRDefault="00BD41CE" w:rsidP="00FB0D41">
      <w:pPr>
        <w:pStyle w:val="ae"/>
        <w:numPr>
          <w:ilvl w:val="0"/>
          <w:numId w:val="53"/>
        </w:numPr>
        <w:jc w:val="both"/>
        <w:rPr>
          <w:rFonts w:ascii="Arial Nova Light" w:hAnsi="Arial Nova Light"/>
        </w:rPr>
      </w:pPr>
      <w:r w:rsidRPr="00CE0799">
        <w:rPr>
          <w:rFonts w:ascii="Arial Nova Light" w:hAnsi="Arial Nova Light"/>
        </w:rPr>
        <w:t>Ж</w:t>
      </w:r>
    </w:p>
    <w:p w14:paraId="0D831D65" w14:textId="3E38EA2E" w:rsidR="00BD41CE" w:rsidRPr="00CE0799" w:rsidRDefault="00BD41CE" w:rsidP="00BD41CE">
      <w:pPr>
        <w:jc w:val="both"/>
        <w:rPr>
          <w:rFonts w:ascii="Arial Nova Light" w:hAnsi="Arial Nova Light"/>
          <w:lang w:val="en-US"/>
        </w:rPr>
      </w:pPr>
      <w:r w:rsidRPr="00CE0799">
        <w:rPr>
          <w:rFonts w:ascii="Arial Nova Light" w:hAnsi="Arial Nova Light"/>
        </w:rPr>
        <w:t>Укажите ваш возраст</w:t>
      </w:r>
      <w:r w:rsidRPr="00CE0799">
        <w:rPr>
          <w:rFonts w:ascii="Arial Nova Light" w:hAnsi="Arial Nova Light"/>
          <w:lang w:val="en-US"/>
        </w:rPr>
        <w:t>:</w:t>
      </w:r>
    </w:p>
    <w:p w14:paraId="7A0B6B74" w14:textId="77777777" w:rsidR="00BD41CE" w:rsidRPr="00CE0799" w:rsidRDefault="00BD41CE" w:rsidP="00FB0D41">
      <w:pPr>
        <w:pStyle w:val="ae"/>
        <w:numPr>
          <w:ilvl w:val="0"/>
          <w:numId w:val="52"/>
        </w:numPr>
        <w:jc w:val="both"/>
        <w:rPr>
          <w:rFonts w:ascii="Arial Nova Light" w:hAnsi="Arial Nova Light"/>
        </w:rPr>
      </w:pPr>
      <w:r w:rsidRPr="00CE0799">
        <w:rPr>
          <w:rFonts w:ascii="Arial Nova Light" w:hAnsi="Arial Nova Light"/>
        </w:rPr>
        <w:t>До 18</w:t>
      </w:r>
    </w:p>
    <w:p w14:paraId="23263116" w14:textId="287CBFCD" w:rsidR="00BD41CE" w:rsidRPr="00CE0799" w:rsidRDefault="00BD41CE" w:rsidP="00FB0D41">
      <w:pPr>
        <w:pStyle w:val="ae"/>
        <w:numPr>
          <w:ilvl w:val="0"/>
          <w:numId w:val="52"/>
        </w:numPr>
        <w:jc w:val="both"/>
        <w:rPr>
          <w:rFonts w:ascii="Arial Nova Light" w:hAnsi="Arial Nova Light"/>
        </w:rPr>
      </w:pPr>
      <w:r w:rsidRPr="00CE0799">
        <w:rPr>
          <w:rFonts w:ascii="Arial Nova Light" w:hAnsi="Arial Nova Light"/>
        </w:rPr>
        <w:t>8-25</w:t>
      </w:r>
    </w:p>
    <w:p w14:paraId="0B35DADC" w14:textId="77777777" w:rsidR="00BD41CE" w:rsidRPr="00CE0799" w:rsidRDefault="00BD41CE" w:rsidP="00FB0D41">
      <w:pPr>
        <w:pStyle w:val="ae"/>
        <w:numPr>
          <w:ilvl w:val="0"/>
          <w:numId w:val="52"/>
        </w:numPr>
        <w:jc w:val="both"/>
        <w:rPr>
          <w:rFonts w:ascii="Arial Nova Light" w:hAnsi="Arial Nova Light"/>
        </w:rPr>
      </w:pPr>
      <w:r w:rsidRPr="00CE0799">
        <w:rPr>
          <w:rFonts w:ascii="Arial Nova Light" w:hAnsi="Arial Nova Light"/>
        </w:rPr>
        <w:t>25-40</w:t>
      </w:r>
    </w:p>
    <w:p w14:paraId="2C19D070" w14:textId="77777777" w:rsidR="00BD41CE" w:rsidRPr="00CE0799" w:rsidRDefault="00BD41CE" w:rsidP="00FB0D41">
      <w:pPr>
        <w:pStyle w:val="ae"/>
        <w:numPr>
          <w:ilvl w:val="0"/>
          <w:numId w:val="52"/>
        </w:numPr>
        <w:jc w:val="both"/>
        <w:rPr>
          <w:rFonts w:ascii="Arial Nova Light" w:hAnsi="Arial Nova Light"/>
        </w:rPr>
      </w:pPr>
      <w:r w:rsidRPr="00CE0799">
        <w:rPr>
          <w:rFonts w:ascii="Arial Nova Light" w:hAnsi="Arial Nova Light"/>
        </w:rPr>
        <w:t>40-60</w:t>
      </w:r>
    </w:p>
    <w:p w14:paraId="755E1A19" w14:textId="77777777" w:rsidR="00BD41CE" w:rsidRPr="00CE0799" w:rsidRDefault="00BD41CE" w:rsidP="00FB0D41">
      <w:pPr>
        <w:pStyle w:val="ae"/>
        <w:numPr>
          <w:ilvl w:val="0"/>
          <w:numId w:val="52"/>
        </w:numPr>
        <w:jc w:val="both"/>
        <w:rPr>
          <w:rFonts w:ascii="Arial Nova Light" w:hAnsi="Arial Nova Light"/>
        </w:rPr>
      </w:pPr>
      <w:r w:rsidRPr="00CE0799">
        <w:rPr>
          <w:rFonts w:ascii="Arial Nova Light" w:hAnsi="Arial Nova Light"/>
        </w:rPr>
        <w:t>60-70</w:t>
      </w:r>
    </w:p>
    <w:p w14:paraId="361C20E0" w14:textId="12E5E479" w:rsidR="00BD41CE" w:rsidRPr="00CE0799" w:rsidRDefault="00BD41CE" w:rsidP="00FB0D41">
      <w:pPr>
        <w:pStyle w:val="ae"/>
        <w:numPr>
          <w:ilvl w:val="0"/>
          <w:numId w:val="52"/>
        </w:numPr>
        <w:jc w:val="both"/>
        <w:rPr>
          <w:rFonts w:ascii="Arial Nova Light" w:hAnsi="Arial Nova Light"/>
        </w:rPr>
      </w:pPr>
      <w:r w:rsidRPr="00CE0799">
        <w:rPr>
          <w:rFonts w:ascii="Arial Nova Light" w:hAnsi="Arial Nova Light"/>
        </w:rPr>
        <w:t>Старше 70</w:t>
      </w:r>
    </w:p>
    <w:p w14:paraId="70260B83" w14:textId="4F19267A" w:rsidR="00BD41CE" w:rsidRPr="00CE0799" w:rsidRDefault="00BD41CE" w:rsidP="00BD41CE">
      <w:pPr>
        <w:jc w:val="both"/>
        <w:rPr>
          <w:rFonts w:ascii="Arial Nova Light" w:hAnsi="Arial Nova Light"/>
        </w:rPr>
      </w:pPr>
      <w:r w:rsidRPr="00CE0799">
        <w:rPr>
          <w:rFonts w:ascii="Arial Nova Light" w:hAnsi="Arial Nova Light"/>
        </w:rPr>
        <w:t>На данный момент Вы:</w:t>
      </w:r>
    </w:p>
    <w:p w14:paraId="7E948E22" w14:textId="77777777" w:rsidR="00BD41CE" w:rsidRPr="00CE0799" w:rsidRDefault="00BD41CE" w:rsidP="00FB0D41">
      <w:pPr>
        <w:pStyle w:val="ae"/>
        <w:numPr>
          <w:ilvl w:val="0"/>
          <w:numId w:val="51"/>
        </w:numPr>
        <w:jc w:val="both"/>
        <w:rPr>
          <w:rFonts w:ascii="Arial Nova Light" w:hAnsi="Arial Nova Light"/>
        </w:rPr>
      </w:pPr>
      <w:r w:rsidRPr="00CE0799">
        <w:rPr>
          <w:rFonts w:ascii="Arial Nova Light" w:hAnsi="Arial Nova Light"/>
        </w:rPr>
        <w:t>Учитесь</w:t>
      </w:r>
    </w:p>
    <w:p w14:paraId="241D9DC6" w14:textId="77777777" w:rsidR="00BD41CE" w:rsidRPr="00CE0799" w:rsidRDefault="00BD41CE" w:rsidP="00FB0D41">
      <w:pPr>
        <w:pStyle w:val="ae"/>
        <w:numPr>
          <w:ilvl w:val="0"/>
          <w:numId w:val="51"/>
        </w:numPr>
        <w:jc w:val="both"/>
        <w:rPr>
          <w:rFonts w:ascii="Arial Nova Light" w:hAnsi="Arial Nova Light"/>
        </w:rPr>
      </w:pPr>
      <w:r w:rsidRPr="00CE0799">
        <w:rPr>
          <w:rFonts w:ascii="Arial Nova Light" w:hAnsi="Arial Nova Light"/>
        </w:rPr>
        <w:t>Работаете</w:t>
      </w:r>
    </w:p>
    <w:p w14:paraId="1F3A6C4E" w14:textId="77777777" w:rsidR="00BD41CE" w:rsidRPr="00CE0799" w:rsidRDefault="00BD41CE" w:rsidP="00FB0D41">
      <w:pPr>
        <w:pStyle w:val="ae"/>
        <w:numPr>
          <w:ilvl w:val="0"/>
          <w:numId w:val="51"/>
        </w:numPr>
        <w:jc w:val="both"/>
        <w:rPr>
          <w:rFonts w:ascii="Arial Nova Light" w:hAnsi="Arial Nova Light"/>
        </w:rPr>
      </w:pPr>
      <w:r w:rsidRPr="00CE0799">
        <w:rPr>
          <w:rFonts w:ascii="Arial Nova Light" w:hAnsi="Arial Nova Light"/>
        </w:rPr>
        <w:t>Не работаете</w:t>
      </w:r>
    </w:p>
    <w:p w14:paraId="1F59A8BB" w14:textId="375ADB1F" w:rsidR="00BD41CE" w:rsidRPr="00CE0799" w:rsidRDefault="00BD41CE" w:rsidP="00FB0D41">
      <w:pPr>
        <w:pStyle w:val="ae"/>
        <w:numPr>
          <w:ilvl w:val="0"/>
          <w:numId w:val="51"/>
        </w:numPr>
        <w:jc w:val="both"/>
        <w:rPr>
          <w:rFonts w:ascii="Arial Nova Light" w:hAnsi="Arial Nova Light"/>
        </w:rPr>
      </w:pPr>
      <w:r w:rsidRPr="00CE0799">
        <w:rPr>
          <w:rFonts w:ascii="Arial Nova Light" w:hAnsi="Arial Nova Light"/>
        </w:rPr>
        <w:t>На пенсии</w:t>
      </w:r>
    </w:p>
    <w:p w14:paraId="4DAAD0D8" w14:textId="3F26A18F" w:rsidR="00BD41CE" w:rsidRPr="00CE0799" w:rsidRDefault="00BD41CE" w:rsidP="00BD41CE">
      <w:pPr>
        <w:jc w:val="both"/>
        <w:rPr>
          <w:rFonts w:ascii="Arial Nova Light" w:hAnsi="Arial Nova Light"/>
        </w:rPr>
      </w:pPr>
      <w:r w:rsidRPr="00CE0799">
        <w:rPr>
          <w:rFonts w:ascii="Arial Nova Light" w:hAnsi="Arial Nova Light"/>
        </w:rPr>
        <w:t>Команда или проект, в котором Вы принимаете участие как волонтер</w:t>
      </w:r>
    </w:p>
    <w:p w14:paraId="2D1AD02D"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Профилактика отказов от новорожденных</w:t>
      </w:r>
    </w:p>
    <w:p w14:paraId="78B122CA"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Теплый дом</w:t>
      </w:r>
    </w:p>
    <w:p w14:paraId="3E90946C"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Помощь семьям в сложной жизненной ситуации</w:t>
      </w:r>
    </w:p>
    <w:p w14:paraId="4B9AC295"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Помощь родителям с ментальными особенностями</w:t>
      </w:r>
    </w:p>
    <w:p w14:paraId="0B27B5AF"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Дети в беде</w:t>
      </w:r>
    </w:p>
    <w:p w14:paraId="0D71AF1A"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Быть рядом</w:t>
      </w:r>
    </w:p>
    <w:p w14:paraId="5D573895"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Отказники: ресурсное обеспечение</w:t>
      </w:r>
    </w:p>
    <w:p w14:paraId="7622988C"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Территория без сирот</w:t>
      </w:r>
    </w:p>
    <w:p w14:paraId="28432CB2"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Проект "Сопровождение замещающих семей"</w:t>
      </w:r>
    </w:p>
    <w:p w14:paraId="341669A1"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Информационный центр «Дети в семье»</w:t>
      </w:r>
    </w:p>
    <w:p w14:paraId="5ADF0B78"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Близкие люди</w:t>
      </w:r>
    </w:p>
    <w:p w14:paraId="39C7ED76"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На стороне ребенка</w:t>
      </w:r>
    </w:p>
    <w:p w14:paraId="45ED8CCD"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Волонтерский центр</w:t>
      </w:r>
    </w:p>
    <w:p w14:paraId="453F7282"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Команда по мероприятиям</w:t>
      </w:r>
    </w:p>
    <w:p w14:paraId="2E18BD7E"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PR-команда</w:t>
      </w:r>
    </w:p>
    <w:p w14:paraId="062A6391"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Транспортная команда</w:t>
      </w:r>
    </w:p>
    <w:p w14:paraId="233A6E85" w14:textId="77777777" w:rsidR="00BD41CE" w:rsidRPr="00CE0799" w:rsidRDefault="00BD41CE" w:rsidP="00FB0D41">
      <w:pPr>
        <w:pStyle w:val="ae"/>
        <w:numPr>
          <w:ilvl w:val="0"/>
          <w:numId w:val="33"/>
        </w:numPr>
        <w:jc w:val="both"/>
        <w:rPr>
          <w:rFonts w:ascii="Arial Nova Light" w:hAnsi="Arial Nova Light"/>
        </w:rPr>
      </w:pPr>
      <w:r w:rsidRPr="00CE0799">
        <w:rPr>
          <w:rFonts w:ascii="Arial Nova Light" w:hAnsi="Arial Nova Light"/>
        </w:rPr>
        <w:t>Другое:</w:t>
      </w:r>
    </w:p>
    <w:p w14:paraId="13AEAAAD" w14:textId="2FFAF007" w:rsidR="00BD41CE" w:rsidRPr="00CE0799" w:rsidRDefault="00BD41CE" w:rsidP="00BD41CE">
      <w:pPr>
        <w:jc w:val="both"/>
        <w:rPr>
          <w:rFonts w:ascii="Arial Nova Light" w:hAnsi="Arial Nova Light"/>
        </w:rPr>
      </w:pPr>
      <w:r w:rsidRPr="00CE0799">
        <w:rPr>
          <w:rFonts w:ascii="Arial Nova Light" w:hAnsi="Arial Nova Light"/>
        </w:rPr>
        <w:t xml:space="preserve">Какой у Вас опыт волонтерской деятельности? </w:t>
      </w:r>
    </w:p>
    <w:p w14:paraId="2ED677D4" w14:textId="77777777" w:rsidR="00BD41CE" w:rsidRPr="00CE0799" w:rsidRDefault="00BD41CE" w:rsidP="00FB0D41">
      <w:pPr>
        <w:pStyle w:val="ae"/>
        <w:numPr>
          <w:ilvl w:val="0"/>
          <w:numId w:val="34"/>
        </w:numPr>
        <w:jc w:val="both"/>
        <w:rPr>
          <w:rFonts w:ascii="Arial Nova Light" w:hAnsi="Arial Nova Light"/>
        </w:rPr>
      </w:pPr>
      <w:r w:rsidRPr="00CE0799">
        <w:rPr>
          <w:rFonts w:ascii="Arial Nova Light" w:hAnsi="Arial Nova Light"/>
        </w:rPr>
        <w:t>Являюсь волонтером менее 1 года</w:t>
      </w:r>
    </w:p>
    <w:p w14:paraId="74BFD6B4" w14:textId="77777777" w:rsidR="00BD41CE" w:rsidRPr="00CE0799" w:rsidRDefault="00BD41CE" w:rsidP="00FB0D41">
      <w:pPr>
        <w:pStyle w:val="ae"/>
        <w:numPr>
          <w:ilvl w:val="0"/>
          <w:numId w:val="34"/>
        </w:numPr>
        <w:jc w:val="both"/>
        <w:rPr>
          <w:rFonts w:ascii="Arial Nova Light" w:hAnsi="Arial Nova Light"/>
        </w:rPr>
      </w:pPr>
      <w:r w:rsidRPr="00CE0799">
        <w:rPr>
          <w:rFonts w:ascii="Arial Nova Light" w:hAnsi="Arial Nova Light"/>
        </w:rPr>
        <w:t>Являюсь волонтером от 1 до 3 лет</w:t>
      </w:r>
    </w:p>
    <w:p w14:paraId="7E9CBDA9" w14:textId="77777777" w:rsidR="00BD41CE" w:rsidRPr="00CE0799" w:rsidRDefault="00BD41CE" w:rsidP="00FB0D41">
      <w:pPr>
        <w:pStyle w:val="ae"/>
        <w:numPr>
          <w:ilvl w:val="0"/>
          <w:numId w:val="34"/>
        </w:numPr>
        <w:jc w:val="both"/>
        <w:rPr>
          <w:rFonts w:ascii="Arial Nova Light" w:hAnsi="Arial Nova Light"/>
        </w:rPr>
      </w:pPr>
      <w:r w:rsidRPr="00CE0799">
        <w:rPr>
          <w:rFonts w:ascii="Arial Nova Light" w:hAnsi="Arial Nova Light"/>
        </w:rPr>
        <w:t>Являюсь волонтером от 3 до 5 лет</w:t>
      </w:r>
    </w:p>
    <w:p w14:paraId="5E24E96A" w14:textId="77777777" w:rsidR="00BD41CE" w:rsidRPr="00CE0799" w:rsidRDefault="00BD41CE" w:rsidP="00FB0D41">
      <w:pPr>
        <w:pStyle w:val="ae"/>
        <w:numPr>
          <w:ilvl w:val="0"/>
          <w:numId w:val="34"/>
        </w:numPr>
        <w:jc w:val="both"/>
        <w:rPr>
          <w:rFonts w:ascii="Arial Nova Light" w:hAnsi="Arial Nova Light"/>
        </w:rPr>
      </w:pPr>
      <w:r w:rsidRPr="00CE0799">
        <w:rPr>
          <w:rFonts w:ascii="Arial Nova Light" w:hAnsi="Arial Nova Light"/>
        </w:rPr>
        <w:t>Являюсь волонтером свыше 5 лет</w:t>
      </w:r>
    </w:p>
    <w:p w14:paraId="491B6C70" w14:textId="48D700E1" w:rsidR="00BD41CE" w:rsidRPr="00CE0799" w:rsidRDefault="00BD41CE" w:rsidP="00BD41CE">
      <w:pPr>
        <w:jc w:val="both"/>
        <w:rPr>
          <w:rFonts w:ascii="Arial Nova Light" w:hAnsi="Arial Nova Light"/>
        </w:rPr>
      </w:pPr>
      <w:r w:rsidRPr="00CE0799">
        <w:rPr>
          <w:rFonts w:ascii="Arial Nova Light" w:hAnsi="Arial Nova Light"/>
        </w:rPr>
        <w:t xml:space="preserve">Как часто Вы участвуете в добровольческой деятельности? </w:t>
      </w:r>
    </w:p>
    <w:p w14:paraId="3C1BD1DD" w14:textId="77777777" w:rsidR="00BD41CE" w:rsidRPr="00CE0799" w:rsidRDefault="00BD41CE" w:rsidP="00FB0D41">
      <w:pPr>
        <w:pStyle w:val="ae"/>
        <w:numPr>
          <w:ilvl w:val="0"/>
          <w:numId w:val="35"/>
        </w:numPr>
        <w:jc w:val="both"/>
        <w:rPr>
          <w:rFonts w:ascii="Arial Nova Light" w:hAnsi="Arial Nova Light"/>
        </w:rPr>
      </w:pPr>
      <w:r w:rsidRPr="00CE0799">
        <w:rPr>
          <w:rFonts w:ascii="Arial Nova Light" w:hAnsi="Arial Nova Light"/>
        </w:rPr>
        <w:t>Один или больше одного раза в неделю</w:t>
      </w:r>
    </w:p>
    <w:p w14:paraId="124EE893" w14:textId="77777777" w:rsidR="00BD41CE" w:rsidRPr="00CE0799" w:rsidRDefault="00BD41CE" w:rsidP="00FB0D41">
      <w:pPr>
        <w:pStyle w:val="ae"/>
        <w:numPr>
          <w:ilvl w:val="0"/>
          <w:numId w:val="35"/>
        </w:numPr>
        <w:jc w:val="both"/>
        <w:rPr>
          <w:rFonts w:ascii="Arial Nova Light" w:hAnsi="Arial Nova Light"/>
        </w:rPr>
      </w:pPr>
      <w:r w:rsidRPr="00CE0799">
        <w:rPr>
          <w:rFonts w:ascii="Arial Nova Light" w:hAnsi="Arial Nova Light"/>
        </w:rPr>
        <w:t>Один раз в месяц</w:t>
      </w:r>
    </w:p>
    <w:p w14:paraId="783D0858" w14:textId="77777777" w:rsidR="00BD41CE" w:rsidRPr="00CE0799" w:rsidRDefault="00BD41CE" w:rsidP="00FB0D41">
      <w:pPr>
        <w:pStyle w:val="ae"/>
        <w:numPr>
          <w:ilvl w:val="0"/>
          <w:numId w:val="35"/>
        </w:numPr>
        <w:jc w:val="both"/>
        <w:rPr>
          <w:rFonts w:ascii="Arial Nova Light" w:hAnsi="Arial Nova Light"/>
        </w:rPr>
      </w:pPr>
      <w:r w:rsidRPr="00CE0799">
        <w:rPr>
          <w:rFonts w:ascii="Arial Nova Light" w:hAnsi="Arial Nova Light"/>
        </w:rPr>
        <w:t>Больше одного раза в месяц</w:t>
      </w:r>
    </w:p>
    <w:p w14:paraId="587619F8" w14:textId="77777777" w:rsidR="00BD41CE" w:rsidRPr="00CE0799" w:rsidRDefault="00BD41CE" w:rsidP="00FB0D41">
      <w:pPr>
        <w:pStyle w:val="ae"/>
        <w:numPr>
          <w:ilvl w:val="0"/>
          <w:numId w:val="35"/>
        </w:numPr>
        <w:jc w:val="both"/>
        <w:rPr>
          <w:rFonts w:ascii="Arial Nova Light" w:hAnsi="Arial Nova Light"/>
        </w:rPr>
      </w:pPr>
      <w:r w:rsidRPr="00CE0799">
        <w:rPr>
          <w:rFonts w:ascii="Arial Nova Light" w:hAnsi="Arial Nova Light"/>
        </w:rPr>
        <w:t>Несколько раз в год</w:t>
      </w:r>
    </w:p>
    <w:p w14:paraId="45CF1EA1" w14:textId="77777777" w:rsidR="00BD41CE" w:rsidRPr="00CE0799" w:rsidRDefault="00BD41CE" w:rsidP="00FB0D41">
      <w:pPr>
        <w:pStyle w:val="ae"/>
        <w:numPr>
          <w:ilvl w:val="0"/>
          <w:numId w:val="35"/>
        </w:numPr>
        <w:jc w:val="both"/>
        <w:rPr>
          <w:rFonts w:ascii="Arial Nova Light" w:hAnsi="Arial Nova Light"/>
        </w:rPr>
      </w:pPr>
      <w:r w:rsidRPr="00CE0799">
        <w:rPr>
          <w:rFonts w:ascii="Arial Nova Light" w:hAnsi="Arial Nova Light"/>
        </w:rPr>
        <w:t>Помогал единоразово</w:t>
      </w:r>
    </w:p>
    <w:p w14:paraId="35D6D0AB" w14:textId="77777777" w:rsidR="00BD41CE" w:rsidRPr="00CE0799" w:rsidRDefault="00BD41CE" w:rsidP="00FB0D41">
      <w:pPr>
        <w:pStyle w:val="ae"/>
        <w:numPr>
          <w:ilvl w:val="0"/>
          <w:numId w:val="35"/>
        </w:numPr>
        <w:jc w:val="both"/>
        <w:rPr>
          <w:rFonts w:ascii="Arial Nova Light" w:hAnsi="Arial Nova Light"/>
        </w:rPr>
      </w:pPr>
      <w:r w:rsidRPr="00CE0799">
        <w:rPr>
          <w:rFonts w:ascii="Arial Nova Light" w:hAnsi="Arial Nova Light"/>
        </w:rPr>
        <w:t>Сейчас не участвую</w:t>
      </w:r>
    </w:p>
    <w:p w14:paraId="0D100338" w14:textId="0D0C4485" w:rsidR="00BD41CE" w:rsidRPr="00CE0799" w:rsidRDefault="00BD41CE" w:rsidP="00BD41CE">
      <w:pPr>
        <w:jc w:val="both"/>
        <w:rPr>
          <w:rFonts w:ascii="Arial Nova Light" w:hAnsi="Arial Nova Light"/>
        </w:rPr>
      </w:pPr>
      <w:r w:rsidRPr="00CE0799">
        <w:rPr>
          <w:rFonts w:ascii="Arial Nova Light" w:hAnsi="Arial Nova Light"/>
        </w:rPr>
        <w:t>Как Вы можете оценить организацию волонтерской работы в вашей команде?</w:t>
      </w:r>
    </w:p>
    <w:p w14:paraId="3A583FAE" w14:textId="77777777" w:rsidR="00BD41CE" w:rsidRPr="00CE0799" w:rsidRDefault="00BD41CE" w:rsidP="00FB0D41">
      <w:pPr>
        <w:pStyle w:val="ae"/>
        <w:numPr>
          <w:ilvl w:val="0"/>
          <w:numId w:val="36"/>
        </w:numPr>
        <w:jc w:val="both"/>
        <w:rPr>
          <w:rFonts w:ascii="Arial Nova Light" w:hAnsi="Arial Nova Light"/>
        </w:rPr>
      </w:pPr>
      <w:r w:rsidRPr="00CE0799">
        <w:rPr>
          <w:rFonts w:ascii="Arial Nova Light" w:hAnsi="Arial Nova Light"/>
        </w:rPr>
        <w:lastRenderedPageBreak/>
        <w:t>Работа организована очень хорошо</w:t>
      </w:r>
    </w:p>
    <w:p w14:paraId="668FC2DC" w14:textId="77777777" w:rsidR="00BD41CE" w:rsidRPr="00CE0799" w:rsidRDefault="00BD41CE" w:rsidP="00FB0D41">
      <w:pPr>
        <w:pStyle w:val="ae"/>
        <w:numPr>
          <w:ilvl w:val="0"/>
          <w:numId w:val="36"/>
        </w:numPr>
        <w:jc w:val="both"/>
        <w:rPr>
          <w:rFonts w:ascii="Arial Nova Light" w:hAnsi="Arial Nova Light"/>
        </w:rPr>
      </w:pPr>
      <w:r w:rsidRPr="00CE0799">
        <w:rPr>
          <w:rFonts w:ascii="Arial Nova Light" w:hAnsi="Arial Nova Light"/>
        </w:rPr>
        <w:t>В целом организована хорошо</w:t>
      </w:r>
    </w:p>
    <w:p w14:paraId="34336B28" w14:textId="77777777" w:rsidR="00BD41CE" w:rsidRPr="00CE0799" w:rsidRDefault="00BD41CE" w:rsidP="00FB0D41">
      <w:pPr>
        <w:pStyle w:val="ae"/>
        <w:numPr>
          <w:ilvl w:val="0"/>
          <w:numId w:val="36"/>
        </w:numPr>
        <w:jc w:val="both"/>
        <w:rPr>
          <w:rFonts w:ascii="Arial Nova Light" w:hAnsi="Arial Nova Light"/>
        </w:rPr>
      </w:pPr>
      <w:r w:rsidRPr="00CE0799">
        <w:rPr>
          <w:rFonts w:ascii="Arial Nova Light" w:hAnsi="Arial Nova Light"/>
        </w:rPr>
        <w:t>Приемлемо, но есть некоторые проблемы</w:t>
      </w:r>
    </w:p>
    <w:p w14:paraId="33A2B353" w14:textId="77777777" w:rsidR="00BD41CE" w:rsidRPr="00CE0799" w:rsidRDefault="00BD41CE" w:rsidP="00FB0D41">
      <w:pPr>
        <w:pStyle w:val="ae"/>
        <w:numPr>
          <w:ilvl w:val="0"/>
          <w:numId w:val="36"/>
        </w:numPr>
        <w:jc w:val="both"/>
        <w:rPr>
          <w:rFonts w:ascii="Arial Nova Light" w:hAnsi="Arial Nova Light"/>
        </w:rPr>
      </w:pPr>
      <w:r w:rsidRPr="00CE0799">
        <w:rPr>
          <w:rFonts w:ascii="Arial Nova Light" w:hAnsi="Arial Nova Light"/>
        </w:rPr>
        <w:t>Работа организована плохо</w:t>
      </w:r>
    </w:p>
    <w:p w14:paraId="03C6502C" w14:textId="77777777" w:rsidR="00BD41CE" w:rsidRPr="00CE0799" w:rsidRDefault="00BD41CE" w:rsidP="00FB0D41">
      <w:pPr>
        <w:pStyle w:val="ae"/>
        <w:numPr>
          <w:ilvl w:val="0"/>
          <w:numId w:val="36"/>
        </w:numPr>
        <w:jc w:val="both"/>
        <w:rPr>
          <w:rFonts w:ascii="Arial Nova Light" w:hAnsi="Arial Nova Light"/>
        </w:rPr>
      </w:pPr>
      <w:r w:rsidRPr="00CE0799">
        <w:rPr>
          <w:rFonts w:ascii="Arial Nova Light" w:hAnsi="Arial Nova Light"/>
        </w:rPr>
        <w:t>Затрудняюсь ответить/мало участвую</w:t>
      </w:r>
    </w:p>
    <w:p w14:paraId="69FE535E" w14:textId="77777777" w:rsidR="00BD41CE" w:rsidRPr="00CE0799" w:rsidRDefault="00BD41CE" w:rsidP="00FB0D41">
      <w:pPr>
        <w:pStyle w:val="ae"/>
        <w:numPr>
          <w:ilvl w:val="0"/>
          <w:numId w:val="36"/>
        </w:numPr>
        <w:jc w:val="both"/>
        <w:rPr>
          <w:rFonts w:ascii="Arial Nova Light" w:hAnsi="Arial Nova Light"/>
        </w:rPr>
      </w:pPr>
      <w:r w:rsidRPr="00CE0799">
        <w:rPr>
          <w:rFonts w:ascii="Arial Nova Light" w:hAnsi="Arial Nova Light"/>
        </w:rPr>
        <w:t>Другое:</w:t>
      </w:r>
    </w:p>
    <w:p w14:paraId="5CD11D81" w14:textId="4401DABF" w:rsidR="00BD41CE" w:rsidRPr="00CE0799" w:rsidRDefault="00BD41CE" w:rsidP="00BD41CE">
      <w:pPr>
        <w:jc w:val="both"/>
        <w:rPr>
          <w:rFonts w:ascii="Arial Nova Light" w:hAnsi="Arial Nova Light"/>
        </w:rPr>
      </w:pPr>
      <w:r w:rsidRPr="00CE0799">
        <w:rPr>
          <w:rFonts w:ascii="Arial Nova Light" w:hAnsi="Arial Nova Light"/>
        </w:rPr>
        <w:t>Что Вас стимулирует при занятии волонтерской деятельностью?</w:t>
      </w:r>
    </w:p>
    <w:p w14:paraId="5D65CE54" w14:textId="77777777" w:rsidR="00BD41CE" w:rsidRPr="00CE0799" w:rsidRDefault="00BD41CE" w:rsidP="00FB0D41">
      <w:pPr>
        <w:pStyle w:val="ae"/>
        <w:numPr>
          <w:ilvl w:val="0"/>
          <w:numId w:val="37"/>
        </w:numPr>
        <w:jc w:val="both"/>
        <w:rPr>
          <w:rFonts w:ascii="Arial Nova Light" w:hAnsi="Arial Nova Light"/>
        </w:rPr>
      </w:pPr>
      <w:r w:rsidRPr="00CE0799">
        <w:rPr>
          <w:rFonts w:ascii="Arial Nova Light" w:hAnsi="Arial Nova Light"/>
        </w:rPr>
        <w:t>Общение с единомышленниками</w:t>
      </w:r>
    </w:p>
    <w:p w14:paraId="25A95F02" w14:textId="77777777" w:rsidR="00BD41CE" w:rsidRPr="00CE0799" w:rsidRDefault="00BD41CE" w:rsidP="00FB0D41">
      <w:pPr>
        <w:pStyle w:val="ae"/>
        <w:numPr>
          <w:ilvl w:val="0"/>
          <w:numId w:val="37"/>
        </w:numPr>
        <w:jc w:val="both"/>
        <w:rPr>
          <w:rFonts w:ascii="Arial Nova Light" w:hAnsi="Arial Nova Light"/>
        </w:rPr>
      </w:pPr>
      <w:r w:rsidRPr="00CE0799">
        <w:rPr>
          <w:rFonts w:ascii="Arial Nova Light" w:hAnsi="Arial Nova Light"/>
        </w:rPr>
        <w:t>Обучение</w:t>
      </w:r>
    </w:p>
    <w:p w14:paraId="6DAE982E" w14:textId="77777777" w:rsidR="00BD41CE" w:rsidRPr="00CE0799" w:rsidRDefault="00BD41CE" w:rsidP="00FB0D41">
      <w:pPr>
        <w:pStyle w:val="ae"/>
        <w:numPr>
          <w:ilvl w:val="0"/>
          <w:numId w:val="37"/>
        </w:numPr>
        <w:jc w:val="both"/>
        <w:rPr>
          <w:rFonts w:ascii="Arial Nova Light" w:hAnsi="Arial Nova Light"/>
        </w:rPr>
      </w:pPr>
      <w:r w:rsidRPr="00CE0799">
        <w:rPr>
          <w:rFonts w:ascii="Arial Nova Light" w:hAnsi="Arial Nova Light"/>
        </w:rPr>
        <w:t>Возможность попробовать себя в новом виде деятельности</w:t>
      </w:r>
    </w:p>
    <w:p w14:paraId="5E110F5A" w14:textId="77777777" w:rsidR="00BD41CE" w:rsidRPr="00CE0799" w:rsidRDefault="00BD41CE" w:rsidP="00FB0D41">
      <w:pPr>
        <w:pStyle w:val="ae"/>
        <w:numPr>
          <w:ilvl w:val="0"/>
          <w:numId w:val="37"/>
        </w:numPr>
        <w:jc w:val="both"/>
        <w:rPr>
          <w:rFonts w:ascii="Arial Nova Light" w:hAnsi="Arial Nova Light"/>
        </w:rPr>
      </w:pPr>
      <w:r w:rsidRPr="00CE0799">
        <w:rPr>
          <w:rFonts w:ascii="Arial Nova Light" w:hAnsi="Arial Nova Light"/>
        </w:rPr>
        <w:t>Поддержка команды</w:t>
      </w:r>
    </w:p>
    <w:p w14:paraId="4F86C63D" w14:textId="77777777" w:rsidR="00BD41CE" w:rsidRPr="00CE0799" w:rsidRDefault="00BD41CE" w:rsidP="00FB0D41">
      <w:pPr>
        <w:pStyle w:val="ae"/>
        <w:numPr>
          <w:ilvl w:val="0"/>
          <w:numId w:val="37"/>
        </w:numPr>
        <w:jc w:val="both"/>
        <w:rPr>
          <w:rFonts w:ascii="Arial Nova Light" w:hAnsi="Arial Nova Light"/>
        </w:rPr>
      </w:pPr>
      <w:r w:rsidRPr="00CE0799">
        <w:rPr>
          <w:rFonts w:ascii="Arial Nova Light" w:hAnsi="Arial Nova Light"/>
        </w:rPr>
        <w:t>Система поощрений волонтеров</w:t>
      </w:r>
    </w:p>
    <w:p w14:paraId="006FE423" w14:textId="77777777" w:rsidR="00BD41CE" w:rsidRPr="00CE0799" w:rsidRDefault="00BD41CE" w:rsidP="00FB0D41">
      <w:pPr>
        <w:pStyle w:val="ae"/>
        <w:numPr>
          <w:ilvl w:val="0"/>
          <w:numId w:val="37"/>
        </w:numPr>
        <w:jc w:val="both"/>
        <w:rPr>
          <w:rFonts w:ascii="Arial Nova Light" w:hAnsi="Arial Nova Light"/>
        </w:rPr>
      </w:pPr>
      <w:r w:rsidRPr="00CE0799">
        <w:rPr>
          <w:rFonts w:ascii="Arial Nova Light" w:hAnsi="Arial Nova Light"/>
        </w:rPr>
        <w:t>Другое:</w:t>
      </w:r>
    </w:p>
    <w:p w14:paraId="5F8FBB40" w14:textId="19BA6D32" w:rsidR="00BD41CE" w:rsidRPr="00CE0799" w:rsidRDefault="00BD41CE" w:rsidP="00BD41CE">
      <w:pPr>
        <w:jc w:val="both"/>
        <w:rPr>
          <w:rFonts w:ascii="Arial Nova Light" w:hAnsi="Arial Nova Light"/>
        </w:rPr>
      </w:pPr>
      <w:r w:rsidRPr="00CE0799">
        <w:rPr>
          <w:rFonts w:ascii="Arial Nova Light" w:hAnsi="Arial Nova Light"/>
        </w:rPr>
        <w:t xml:space="preserve">Что Вам не хватает при занятии волонтёрской деятельностью? </w:t>
      </w:r>
    </w:p>
    <w:p w14:paraId="280F6A5B"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большей подготовки к началу работы</w:t>
      </w:r>
    </w:p>
    <w:p w14:paraId="726FFDC5"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информированности</w:t>
      </w:r>
    </w:p>
    <w:p w14:paraId="4D67712A"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поддержки со стороны команды</w:t>
      </w:r>
    </w:p>
    <w:p w14:paraId="146D492D" w14:textId="6502EB5E"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помощи психологов при эмоциональном выгорании</w:t>
      </w:r>
    </w:p>
    <w:p w14:paraId="3F9D12EC"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более четких инструкций для выполнения работы</w:t>
      </w:r>
    </w:p>
    <w:p w14:paraId="07EBBDD5"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возможности обсудить результаты</w:t>
      </w:r>
    </w:p>
    <w:p w14:paraId="79DE3C8A"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Не хватает материальной базы для реализации работы</w:t>
      </w:r>
    </w:p>
    <w:p w14:paraId="5DC561C2" w14:textId="77777777" w:rsidR="00BD41CE" w:rsidRPr="00CE0799" w:rsidRDefault="00BD41CE" w:rsidP="00FB0D41">
      <w:pPr>
        <w:pStyle w:val="ae"/>
        <w:numPr>
          <w:ilvl w:val="0"/>
          <w:numId w:val="38"/>
        </w:numPr>
        <w:jc w:val="both"/>
        <w:rPr>
          <w:rFonts w:ascii="Arial Nova Light" w:hAnsi="Arial Nova Light"/>
        </w:rPr>
      </w:pPr>
      <w:r w:rsidRPr="00CE0799">
        <w:rPr>
          <w:rFonts w:ascii="Arial Nova Light" w:hAnsi="Arial Nova Light"/>
        </w:rPr>
        <w:t>Другое:</w:t>
      </w:r>
    </w:p>
    <w:p w14:paraId="78443168" w14:textId="03B389CF" w:rsidR="00BD41CE" w:rsidRPr="00CE0799" w:rsidRDefault="00BD41CE" w:rsidP="00BD41CE">
      <w:pPr>
        <w:jc w:val="both"/>
        <w:rPr>
          <w:rFonts w:ascii="Arial Nova Light" w:hAnsi="Arial Nova Light"/>
        </w:rPr>
      </w:pPr>
      <w:r w:rsidRPr="00CE0799">
        <w:rPr>
          <w:rFonts w:ascii="Arial Nova Light" w:hAnsi="Arial Nova Light"/>
        </w:rPr>
        <w:t xml:space="preserve">Проводятся ли в Вашей команде общие встречи с волонтерами? </w:t>
      </w:r>
    </w:p>
    <w:p w14:paraId="6B284C21" w14:textId="77777777" w:rsidR="00BD41CE" w:rsidRPr="00CE0799" w:rsidRDefault="00BD41CE" w:rsidP="00FB0D41">
      <w:pPr>
        <w:pStyle w:val="ae"/>
        <w:numPr>
          <w:ilvl w:val="0"/>
          <w:numId w:val="39"/>
        </w:numPr>
        <w:jc w:val="both"/>
        <w:rPr>
          <w:rFonts w:ascii="Arial Nova Light" w:hAnsi="Arial Nova Light"/>
        </w:rPr>
      </w:pPr>
      <w:r w:rsidRPr="00CE0799">
        <w:rPr>
          <w:rFonts w:ascii="Arial Nova Light" w:hAnsi="Arial Nova Light"/>
        </w:rPr>
        <w:t>Да</w:t>
      </w:r>
    </w:p>
    <w:p w14:paraId="03FD76D1" w14:textId="77777777" w:rsidR="00BD41CE" w:rsidRPr="00CE0799" w:rsidRDefault="00BD41CE" w:rsidP="00FB0D41">
      <w:pPr>
        <w:pStyle w:val="ae"/>
        <w:numPr>
          <w:ilvl w:val="0"/>
          <w:numId w:val="39"/>
        </w:numPr>
        <w:jc w:val="both"/>
        <w:rPr>
          <w:rFonts w:ascii="Arial Nova Light" w:hAnsi="Arial Nova Light"/>
        </w:rPr>
      </w:pPr>
      <w:r w:rsidRPr="00CE0799">
        <w:rPr>
          <w:rFonts w:ascii="Arial Nova Light" w:hAnsi="Arial Nova Light"/>
        </w:rPr>
        <w:t>Нет</w:t>
      </w:r>
    </w:p>
    <w:p w14:paraId="2DC3E7E6" w14:textId="0B562AC5" w:rsidR="00BD41CE" w:rsidRPr="00CE0799" w:rsidRDefault="00BD41CE" w:rsidP="00BD41CE">
      <w:pPr>
        <w:jc w:val="both"/>
        <w:rPr>
          <w:rFonts w:ascii="Arial Nova Light" w:hAnsi="Arial Nova Light"/>
        </w:rPr>
      </w:pPr>
      <w:r w:rsidRPr="00CE0799">
        <w:rPr>
          <w:rFonts w:ascii="Arial Nova Light" w:hAnsi="Arial Nova Light"/>
        </w:rPr>
        <w:t xml:space="preserve">Принимаете ли Вы в них участие? </w:t>
      </w:r>
    </w:p>
    <w:p w14:paraId="4FA43054" w14:textId="77777777" w:rsidR="00BD41CE" w:rsidRPr="00CE0799" w:rsidRDefault="00BD41CE" w:rsidP="00FB0D41">
      <w:pPr>
        <w:pStyle w:val="ae"/>
        <w:numPr>
          <w:ilvl w:val="0"/>
          <w:numId w:val="40"/>
        </w:numPr>
        <w:jc w:val="both"/>
        <w:rPr>
          <w:rFonts w:ascii="Arial Nova Light" w:hAnsi="Arial Nova Light"/>
        </w:rPr>
      </w:pPr>
      <w:r w:rsidRPr="00CE0799">
        <w:rPr>
          <w:rFonts w:ascii="Arial Nova Light" w:hAnsi="Arial Nova Light"/>
        </w:rPr>
        <w:t>Да</w:t>
      </w:r>
    </w:p>
    <w:p w14:paraId="68DEF52F" w14:textId="77777777" w:rsidR="00BD41CE" w:rsidRPr="00CE0799" w:rsidRDefault="00BD41CE" w:rsidP="00FB0D41">
      <w:pPr>
        <w:pStyle w:val="ae"/>
        <w:numPr>
          <w:ilvl w:val="0"/>
          <w:numId w:val="40"/>
        </w:numPr>
        <w:jc w:val="both"/>
        <w:rPr>
          <w:rFonts w:ascii="Arial Nova Light" w:hAnsi="Arial Nova Light"/>
        </w:rPr>
      </w:pPr>
      <w:r w:rsidRPr="00CE0799">
        <w:rPr>
          <w:rFonts w:ascii="Arial Nova Light" w:hAnsi="Arial Nova Light"/>
        </w:rPr>
        <w:t>Нет</w:t>
      </w:r>
    </w:p>
    <w:p w14:paraId="4C70F0C7" w14:textId="40760979" w:rsidR="00BD41CE" w:rsidRPr="00CE0799" w:rsidRDefault="00BD41CE" w:rsidP="00BD41CE">
      <w:pPr>
        <w:jc w:val="both"/>
        <w:rPr>
          <w:rFonts w:ascii="Arial Nova Light" w:hAnsi="Arial Nova Light"/>
        </w:rPr>
      </w:pPr>
      <w:r w:rsidRPr="00CE0799">
        <w:rPr>
          <w:rFonts w:ascii="Arial Nova Light" w:hAnsi="Arial Nova Light"/>
        </w:rPr>
        <w:t xml:space="preserve">Как Вы оцениваете общие встречи, которые проводятся в команде, насколько они полезны лично для Вас? </w:t>
      </w:r>
    </w:p>
    <w:p w14:paraId="23D1E0EE" w14:textId="77777777" w:rsidR="00BD41CE" w:rsidRPr="00CE0799" w:rsidRDefault="00BD41CE" w:rsidP="00FB0D41">
      <w:pPr>
        <w:pStyle w:val="ae"/>
        <w:numPr>
          <w:ilvl w:val="0"/>
          <w:numId w:val="41"/>
        </w:numPr>
        <w:jc w:val="both"/>
        <w:rPr>
          <w:rFonts w:ascii="Arial Nova Light" w:hAnsi="Arial Nova Light"/>
        </w:rPr>
      </w:pPr>
      <w:r w:rsidRPr="00CE0799">
        <w:rPr>
          <w:rFonts w:ascii="Arial Nova Light" w:hAnsi="Arial Nova Light"/>
        </w:rPr>
        <w:t>Полезны</w:t>
      </w:r>
    </w:p>
    <w:p w14:paraId="45AECDBF" w14:textId="77777777" w:rsidR="00BD41CE" w:rsidRPr="00CE0799" w:rsidRDefault="00BD41CE" w:rsidP="00FB0D41">
      <w:pPr>
        <w:pStyle w:val="ae"/>
        <w:numPr>
          <w:ilvl w:val="0"/>
          <w:numId w:val="41"/>
        </w:numPr>
        <w:jc w:val="both"/>
        <w:rPr>
          <w:rFonts w:ascii="Arial Nova Light" w:hAnsi="Arial Nova Light"/>
        </w:rPr>
      </w:pPr>
      <w:r w:rsidRPr="00CE0799">
        <w:rPr>
          <w:rFonts w:ascii="Arial Nova Light" w:hAnsi="Arial Nova Light"/>
        </w:rPr>
        <w:t>Не полезны</w:t>
      </w:r>
    </w:p>
    <w:p w14:paraId="5E17F692" w14:textId="77777777" w:rsidR="00BD41CE" w:rsidRPr="00CE0799" w:rsidRDefault="00BD41CE" w:rsidP="00FB0D41">
      <w:pPr>
        <w:pStyle w:val="ae"/>
        <w:numPr>
          <w:ilvl w:val="0"/>
          <w:numId w:val="41"/>
        </w:numPr>
        <w:jc w:val="both"/>
        <w:rPr>
          <w:rFonts w:ascii="Arial Nova Light" w:hAnsi="Arial Nova Light"/>
        </w:rPr>
      </w:pPr>
      <w:r w:rsidRPr="00CE0799">
        <w:rPr>
          <w:rFonts w:ascii="Arial Nova Light" w:hAnsi="Arial Nova Light"/>
        </w:rPr>
        <w:t>Другое:</w:t>
      </w:r>
    </w:p>
    <w:p w14:paraId="585B253D" w14:textId="15DC5358" w:rsidR="00BD41CE" w:rsidRPr="00CE0799" w:rsidRDefault="00BD41CE" w:rsidP="00BD41CE">
      <w:pPr>
        <w:jc w:val="both"/>
        <w:rPr>
          <w:rFonts w:ascii="Arial Nova Light" w:hAnsi="Arial Nova Light"/>
        </w:rPr>
      </w:pPr>
      <w:r w:rsidRPr="00CE0799">
        <w:rPr>
          <w:rFonts w:ascii="Arial Nova Light" w:hAnsi="Arial Nova Light"/>
        </w:rPr>
        <w:t xml:space="preserve">Проводится ли обучение в Вашей команде? </w:t>
      </w:r>
    </w:p>
    <w:p w14:paraId="3BB08C12" w14:textId="77777777" w:rsidR="00BD41CE" w:rsidRPr="00CE0799" w:rsidRDefault="00BD41CE" w:rsidP="00FB0D41">
      <w:pPr>
        <w:pStyle w:val="ae"/>
        <w:numPr>
          <w:ilvl w:val="0"/>
          <w:numId w:val="43"/>
        </w:numPr>
        <w:jc w:val="both"/>
        <w:rPr>
          <w:rFonts w:ascii="Arial Nova Light" w:hAnsi="Arial Nova Light"/>
        </w:rPr>
      </w:pPr>
      <w:r w:rsidRPr="00CE0799">
        <w:rPr>
          <w:rFonts w:ascii="Arial Nova Light" w:hAnsi="Arial Nova Light"/>
        </w:rPr>
        <w:t>Да</w:t>
      </w:r>
    </w:p>
    <w:p w14:paraId="7EFA727D" w14:textId="77777777" w:rsidR="00BD41CE" w:rsidRPr="00CE0799" w:rsidRDefault="00BD41CE" w:rsidP="00FB0D41">
      <w:pPr>
        <w:pStyle w:val="ae"/>
        <w:numPr>
          <w:ilvl w:val="0"/>
          <w:numId w:val="43"/>
        </w:numPr>
        <w:jc w:val="both"/>
        <w:rPr>
          <w:rFonts w:ascii="Arial Nova Light" w:hAnsi="Arial Nova Light"/>
        </w:rPr>
      </w:pPr>
      <w:r w:rsidRPr="00CE0799">
        <w:rPr>
          <w:rFonts w:ascii="Arial Nova Light" w:hAnsi="Arial Nova Light"/>
        </w:rPr>
        <w:t>Нет</w:t>
      </w:r>
    </w:p>
    <w:p w14:paraId="69073173" w14:textId="1DAD211F" w:rsidR="00BD41CE" w:rsidRPr="00CE0799" w:rsidRDefault="00BD41CE" w:rsidP="00BD41CE">
      <w:pPr>
        <w:jc w:val="both"/>
        <w:rPr>
          <w:rFonts w:ascii="Arial Nova Light" w:hAnsi="Arial Nova Light"/>
        </w:rPr>
      </w:pPr>
      <w:r w:rsidRPr="00CE0799">
        <w:rPr>
          <w:rFonts w:ascii="Arial Nova Light" w:hAnsi="Arial Nova Light"/>
        </w:rPr>
        <w:t xml:space="preserve">Насколько оно полезно лично для Вас? </w:t>
      </w:r>
    </w:p>
    <w:p w14:paraId="5400F559" w14:textId="77777777" w:rsidR="00BD41CE" w:rsidRPr="00CE0799" w:rsidRDefault="00BD41CE" w:rsidP="00FB0D41">
      <w:pPr>
        <w:pStyle w:val="ae"/>
        <w:numPr>
          <w:ilvl w:val="0"/>
          <w:numId w:val="42"/>
        </w:numPr>
        <w:jc w:val="both"/>
        <w:rPr>
          <w:rFonts w:ascii="Arial Nova Light" w:hAnsi="Arial Nova Light"/>
        </w:rPr>
      </w:pPr>
      <w:r w:rsidRPr="00CE0799">
        <w:rPr>
          <w:rFonts w:ascii="Arial Nova Light" w:hAnsi="Arial Nova Light"/>
        </w:rPr>
        <w:t>Полезно</w:t>
      </w:r>
    </w:p>
    <w:p w14:paraId="43D138BD" w14:textId="77777777" w:rsidR="00BD41CE" w:rsidRPr="00CE0799" w:rsidRDefault="00BD41CE" w:rsidP="00FB0D41">
      <w:pPr>
        <w:pStyle w:val="ae"/>
        <w:numPr>
          <w:ilvl w:val="0"/>
          <w:numId w:val="42"/>
        </w:numPr>
        <w:jc w:val="both"/>
        <w:rPr>
          <w:rFonts w:ascii="Arial Nova Light" w:hAnsi="Arial Nova Light"/>
        </w:rPr>
      </w:pPr>
      <w:r w:rsidRPr="00CE0799">
        <w:rPr>
          <w:rFonts w:ascii="Arial Nova Light" w:hAnsi="Arial Nova Light"/>
        </w:rPr>
        <w:t>Не полезно</w:t>
      </w:r>
    </w:p>
    <w:p w14:paraId="4C7A8998" w14:textId="77777777" w:rsidR="00BD41CE" w:rsidRPr="00CE0799" w:rsidRDefault="00BD41CE" w:rsidP="00FB0D41">
      <w:pPr>
        <w:pStyle w:val="ae"/>
        <w:numPr>
          <w:ilvl w:val="0"/>
          <w:numId w:val="42"/>
        </w:numPr>
        <w:jc w:val="both"/>
        <w:rPr>
          <w:rFonts w:ascii="Arial Nova Light" w:hAnsi="Arial Nova Light"/>
        </w:rPr>
      </w:pPr>
      <w:r w:rsidRPr="00CE0799">
        <w:rPr>
          <w:rFonts w:ascii="Arial Nova Light" w:hAnsi="Arial Nova Light"/>
        </w:rPr>
        <w:t>Другое:</w:t>
      </w:r>
    </w:p>
    <w:p w14:paraId="13FD6B61" w14:textId="1EF0F9D5" w:rsidR="00BD41CE" w:rsidRPr="00CE0799" w:rsidRDefault="00BD41CE" w:rsidP="00BD41CE">
      <w:pPr>
        <w:jc w:val="both"/>
        <w:rPr>
          <w:rFonts w:ascii="Arial Nova Light" w:hAnsi="Arial Nova Light"/>
        </w:rPr>
      </w:pPr>
      <w:r w:rsidRPr="00CE0799">
        <w:rPr>
          <w:rFonts w:ascii="Arial Nova Light" w:hAnsi="Arial Nova Light"/>
        </w:rPr>
        <w:t xml:space="preserve">Хотели бы Вы получать новости фонда? </w:t>
      </w:r>
    </w:p>
    <w:p w14:paraId="7C0D35F0" w14:textId="77777777" w:rsidR="00BD41CE" w:rsidRPr="00CE0799" w:rsidRDefault="00BD41CE" w:rsidP="00FB0D41">
      <w:pPr>
        <w:pStyle w:val="ae"/>
        <w:numPr>
          <w:ilvl w:val="0"/>
          <w:numId w:val="44"/>
        </w:numPr>
        <w:jc w:val="both"/>
        <w:rPr>
          <w:rFonts w:ascii="Arial Nova Light" w:hAnsi="Arial Nova Light"/>
        </w:rPr>
      </w:pPr>
      <w:r w:rsidRPr="00CE0799">
        <w:rPr>
          <w:rFonts w:ascii="Arial Nova Light" w:hAnsi="Arial Nova Light"/>
        </w:rPr>
        <w:t>Да</w:t>
      </w:r>
    </w:p>
    <w:p w14:paraId="21DB1FE4" w14:textId="77777777" w:rsidR="00BD41CE" w:rsidRPr="00CE0799" w:rsidRDefault="00BD41CE" w:rsidP="00FB0D41">
      <w:pPr>
        <w:pStyle w:val="ae"/>
        <w:numPr>
          <w:ilvl w:val="0"/>
          <w:numId w:val="44"/>
        </w:numPr>
        <w:jc w:val="both"/>
        <w:rPr>
          <w:rFonts w:ascii="Arial Nova Light" w:hAnsi="Arial Nova Light"/>
        </w:rPr>
      </w:pPr>
      <w:r w:rsidRPr="00CE0799">
        <w:rPr>
          <w:rFonts w:ascii="Arial Nova Light" w:hAnsi="Arial Nova Light"/>
        </w:rPr>
        <w:t>Нет</w:t>
      </w:r>
    </w:p>
    <w:p w14:paraId="6E633049" w14:textId="1628311E" w:rsidR="00BD41CE" w:rsidRPr="00CE0799" w:rsidRDefault="00BD41CE" w:rsidP="00BD41CE">
      <w:pPr>
        <w:jc w:val="both"/>
        <w:rPr>
          <w:rFonts w:ascii="Arial Nova Light" w:hAnsi="Arial Nova Light"/>
        </w:rPr>
      </w:pPr>
      <w:r w:rsidRPr="00CE0799">
        <w:rPr>
          <w:rFonts w:ascii="Arial Nova Light" w:hAnsi="Arial Nova Light"/>
        </w:rPr>
        <w:lastRenderedPageBreak/>
        <w:t xml:space="preserve">Хотели бы Вы получать новости команды? </w:t>
      </w:r>
    </w:p>
    <w:p w14:paraId="6E406524" w14:textId="77777777" w:rsidR="00BD41CE" w:rsidRPr="00CE0799" w:rsidRDefault="00BD41CE" w:rsidP="00FB0D41">
      <w:pPr>
        <w:pStyle w:val="ae"/>
        <w:numPr>
          <w:ilvl w:val="0"/>
          <w:numId w:val="45"/>
        </w:numPr>
        <w:jc w:val="both"/>
        <w:rPr>
          <w:rFonts w:ascii="Arial Nova Light" w:hAnsi="Arial Nova Light"/>
        </w:rPr>
      </w:pPr>
      <w:r w:rsidRPr="00CE0799">
        <w:rPr>
          <w:rFonts w:ascii="Arial Nova Light" w:hAnsi="Arial Nova Light"/>
        </w:rPr>
        <w:t>Да</w:t>
      </w:r>
    </w:p>
    <w:p w14:paraId="37750366" w14:textId="77777777" w:rsidR="00BD41CE" w:rsidRPr="00CE0799" w:rsidRDefault="00BD41CE" w:rsidP="00FB0D41">
      <w:pPr>
        <w:pStyle w:val="ae"/>
        <w:numPr>
          <w:ilvl w:val="0"/>
          <w:numId w:val="45"/>
        </w:numPr>
        <w:jc w:val="both"/>
        <w:rPr>
          <w:rFonts w:ascii="Arial Nova Light" w:hAnsi="Arial Nova Light"/>
        </w:rPr>
      </w:pPr>
      <w:r w:rsidRPr="00CE0799">
        <w:rPr>
          <w:rFonts w:ascii="Arial Nova Light" w:hAnsi="Arial Nova Light"/>
        </w:rPr>
        <w:t>Нет</w:t>
      </w:r>
    </w:p>
    <w:p w14:paraId="1F103A7F" w14:textId="20C3E4AB" w:rsidR="00BD41CE" w:rsidRPr="00CE0799" w:rsidRDefault="00BD41CE" w:rsidP="00BD41CE">
      <w:pPr>
        <w:jc w:val="both"/>
        <w:rPr>
          <w:rFonts w:ascii="Arial Nova Light" w:hAnsi="Arial Nova Light"/>
        </w:rPr>
      </w:pPr>
      <w:r w:rsidRPr="00CE0799">
        <w:rPr>
          <w:rFonts w:ascii="Arial Nova Light" w:hAnsi="Arial Nova Light"/>
        </w:rPr>
        <w:t xml:space="preserve">Как Вы оцениваете информированность о жизни фонда? </w:t>
      </w:r>
    </w:p>
    <w:p w14:paraId="4CA0D6D4" w14:textId="77777777" w:rsidR="00BD41CE" w:rsidRPr="00CE0799" w:rsidRDefault="00BD41CE" w:rsidP="00FB0D41">
      <w:pPr>
        <w:pStyle w:val="ae"/>
        <w:numPr>
          <w:ilvl w:val="0"/>
          <w:numId w:val="46"/>
        </w:numPr>
        <w:jc w:val="both"/>
        <w:rPr>
          <w:rFonts w:ascii="Arial Nova Light" w:hAnsi="Arial Nova Light"/>
        </w:rPr>
      </w:pPr>
      <w:r w:rsidRPr="00CE0799">
        <w:rPr>
          <w:rFonts w:ascii="Arial Nova Light" w:hAnsi="Arial Nova Light"/>
        </w:rPr>
        <w:t>Я хорошо информирован</w:t>
      </w:r>
    </w:p>
    <w:p w14:paraId="515E61CD" w14:textId="77777777" w:rsidR="00BD41CE" w:rsidRPr="00CE0799" w:rsidRDefault="00BD41CE" w:rsidP="00FB0D41">
      <w:pPr>
        <w:pStyle w:val="ae"/>
        <w:numPr>
          <w:ilvl w:val="0"/>
          <w:numId w:val="46"/>
        </w:numPr>
        <w:jc w:val="both"/>
        <w:rPr>
          <w:rFonts w:ascii="Arial Nova Light" w:hAnsi="Arial Nova Light"/>
        </w:rPr>
      </w:pPr>
      <w:r w:rsidRPr="00CE0799">
        <w:rPr>
          <w:rFonts w:ascii="Arial Nova Light" w:hAnsi="Arial Nova Light"/>
        </w:rPr>
        <w:t>Я недостаточно хорошо информирован</w:t>
      </w:r>
    </w:p>
    <w:p w14:paraId="2CDAC6B2" w14:textId="77777777" w:rsidR="00BD41CE" w:rsidRPr="00CE0799" w:rsidRDefault="00BD41CE" w:rsidP="00FB0D41">
      <w:pPr>
        <w:pStyle w:val="ae"/>
        <w:numPr>
          <w:ilvl w:val="0"/>
          <w:numId w:val="46"/>
        </w:numPr>
        <w:jc w:val="both"/>
        <w:rPr>
          <w:rFonts w:ascii="Arial Nova Light" w:hAnsi="Arial Nova Light"/>
        </w:rPr>
      </w:pPr>
      <w:r w:rsidRPr="00CE0799">
        <w:rPr>
          <w:rFonts w:ascii="Arial Nova Light" w:hAnsi="Arial Nova Light"/>
        </w:rPr>
        <w:t>Другое:</w:t>
      </w:r>
    </w:p>
    <w:p w14:paraId="6005709B" w14:textId="53A29F3E" w:rsidR="00BD41CE" w:rsidRPr="00CE0799" w:rsidRDefault="00BD41CE" w:rsidP="00BD41CE">
      <w:pPr>
        <w:jc w:val="both"/>
        <w:rPr>
          <w:rFonts w:ascii="Arial Nova Light" w:hAnsi="Arial Nova Light"/>
        </w:rPr>
      </w:pPr>
      <w:r w:rsidRPr="00CE0799">
        <w:rPr>
          <w:rFonts w:ascii="Arial Nova Light" w:hAnsi="Arial Nova Light"/>
        </w:rPr>
        <w:t xml:space="preserve">Как Вы оцениваете информированность о жизни команды? </w:t>
      </w:r>
    </w:p>
    <w:p w14:paraId="4BBDD142" w14:textId="77777777" w:rsidR="00BD41CE" w:rsidRPr="00CE0799" w:rsidRDefault="00BD41CE" w:rsidP="00FB0D41">
      <w:pPr>
        <w:pStyle w:val="ae"/>
        <w:numPr>
          <w:ilvl w:val="0"/>
          <w:numId w:val="47"/>
        </w:numPr>
        <w:jc w:val="both"/>
        <w:rPr>
          <w:rFonts w:ascii="Arial Nova Light" w:hAnsi="Arial Nova Light"/>
        </w:rPr>
      </w:pPr>
      <w:r w:rsidRPr="00CE0799">
        <w:rPr>
          <w:rFonts w:ascii="Arial Nova Light" w:hAnsi="Arial Nova Light"/>
        </w:rPr>
        <w:t>Я хорошо информирован</w:t>
      </w:r>
    </w:p>
    <w:p w14:paraId="4C11C0D8" w14:textId="77777777" w:rsidR="00BD41CE" w:rsidRPr="00CE0799" w:rsidRDefault="00BD41CE" w:rsidP="00FB0D41">
      <w:pPr>
        <w:pStyle w:val="ae"/>
        <w:numPr>
          <w:ilvl w:val="0"/>
          <w:numId w:val="47"/>
        </w:numPr>
        <w:jc w:val="both"/>
        <w:rPr>
          <w:rFonts w:ascii="Arial Nova Light" w:hAnsi="Arial Nova Light"/>
        </w:rPr>
      </w:pPr>
      <w:r w:rsidRPr="00CE0799">
        <w:rPr>
          <w:rFonts w:ascii="Arial Nova Light" w:hAnsi="Arial Nova Light"/>
        </w:rPr>
        <w:t>Я недостаточно хорошо информирован</w:t>
      </w:r>
    </w:p>
    <w:p w14:paraId="601FFF93" w14:textId="77777777" w:rsidR="00BD41CE" w:rsidRPr="00CE0799" w:rsidRDefault="00BD41CE" w:rsidP="00FB0D41">
      <w:pPr>
        <w:pStyle w:val="ae"/>
        <w:numPr>
          <w:ilvl w:val="0"/>
          <w:numId w:val="47"/>
        </w:numPr>
        <w:jc w:val="both"/>
        <w:rPr>
          <w:rFonts w:ascii="Arial Nova Light" w:hAnsi="Arial Nova Light"/>
        </w:rPr>
      </w:pPr>
      <w:r w:rsidRPr="00CE0799">
        <w:rPr>
          <w:rFonts w:ascii="Arial Nova Light" w:hAnsi="Arial Nova Light"/>
        </w:rPr>
        <w:t>Другое:</w:t>
      </w:r>
    </w:p>
    <w:p w14:paraId="469C93D4" w14:textId="5E3C8AB8" w:rsidR="00BD41CE" w:rsidRPr="00CE0799" w:rsidRDefault="00BD41CE" w:rsidP="00BD41CE">
      <w:pPr>
        <w:jc w:val="both"/>
        <w:rPr>
          <w:rFonts w:ascii="Arial Nova Light" w:hAnsi="Arial Nova Light"/>
        </w:rPr>
      </w:pPr>
      <w:r w:rsidRPr="00CE0799">
        <w:rPr>
          <w:rFonts w:ascii="Arial Nova Light" w:hAnsi="Arial Nova Light"/>
        </w:rPr>
        <w:t xml:space="preserve">Знаете ли Вы о системе поощрений для волонтеров (театры, выставки, семинары и прочее)? </w:t>
      </w:r>
    </w:p>
    <w:p w14:paraId="7FDFF54B" w14:textId="77777777" w:rsidR="00BD41CE" w:rsidRPr="00CE0799" w:rsidRDefault="00BD41CE" w:rsidP="00FB0D41">
      <w:pPr>
        <w:pStyle w:val="ae"/>
        <w:numPr>
          <w:ilvl w:val="0"/>
          <w:numId w:val="48"/>
        </w:numPr>
        <w:jc w:val="both"/>
        <w:rPr>
          <w:rFonts w:ascii="Arial Nova Light" w:hAnsi="Arial Nova Light"/>
        </w:rPr>
      </w:pPr>
      <w:r w:rsidRPr="00CE0799">
        <w:rPr>
          <w:rFonts w:ascii="Arial Nova Light" w:hAnsi="Arial Nova Light"/>
        </w:rPr>
        <w:t>Да</w:t>
      </w:r>
    </w:p>
    <w:p w14:paraId="4DD230D0" w14:textId="77777777" w:rsidR="00BD41CE" w:rsidRPr="00CE0799" w:rsidRDefault="00BD41CE" w:rsidP="00FB0D41">
      <w:pPr>
        <w:pStyle w:val="ae"/>
        <w:numPr>
          <w:ilvl w:val="0"/>
          <w:numId w:val="48"/>
        </w:numPr>
        <w:jc w:val="both"/>
        <w:rPr>
          <w:rFonts w:ascii="Arial Nova Light" w:hAnsi="Arial Nova Light"/>
        </w:rPr>
      </w:pPr>
      <w:r w:rsidRPr="00CE0799">
        <w:rPr>
          <w:rFonts w:ascii="Arial Nova Light" w:hAnsi="Arial Nova Light"/>
        </w:rPr>
        <w:t>Нет</w:t>
      </w:r>
    </w:p>
    <w:p w14:paraId="13A76B10" w14:textId="35281864" w:rsidR="00BD41CE" w:rsidRPr="00CE0799" w:rsidRDefault="00BD41CE" w:rsidP="00BD41CE">
      <w:pPr>
        <w:jc w:val="both"/>
        <w:rPr>
          <w:rFonts w:ascii="Arial Nova Light" w:hAnsi="Arial Nova Light"/>
        </w:rPr>
      </w:pPr>
      <w:r w:rsidRPr="00CE0799">
        <w:rPr>
          <w:rFonts w:ascii="Arial Nova Light" w:hAnsi="Arial Nova Light"/>
        </w:rPr>
        <w:t xml:space="preserve">Пользуетесь ли Вы ей? </w:t>
      </w:r>
    </w:p>
    <w:p w14:paraId="18C313F1" w14:textId="77777777" w:rsidR="00BD41CE" w:rsidRPr="00CE0799" w:rsidRDefault="00BD41CE" w:rsidP="00FB0D41">
      <w:pPr>
        <w:pStyle w:val="ae"/>
        <w:numPr>
          <w:ilvl w:val="0"/>
          <w:numId w:val="49"/>
        </w:numPr>
        <w:jc w:val="both"/>
        <w:rPr>
          <w:rFonts w:ascii="Arial Nova Light" w:hAnsi="Arial Nova Light"/>
        </w:rPr>
      </w:pPr>
      <w:r w:rsidRPr="00CE0799">
        <w:rPr>
          <w:rFonts w:ascii="Arial Nova Light" w:hAnsi="Arial Nova Light"/>
        </w:rPr>
        <w:t>Да</w:t>
      </w:r>
    </w:p>
    <w:p w14:paraId="0EE0B0D6" w14:textId="77777777" w:rsidR="00BD41CE" w:rsidRPr="00CE0799" w:rsidRDefault="00BD41CE" w:rsidP="00FB0D41">
      <w:pPr>
        <w:pStyle w:val="ae"/>
        <w:numPr>
          <w:ilvl w:val="0"/>
          <w:numId w:val="49"/>
        </w:numPr>
        <w:jc w:val="both"/>
        <w:rPr>
          <w:rFonts w:ascii="Arial Nova Light" w:hAnsi="Arial Nova Light"/>
        </w:rPr>
      </w:pPr>
      <w:r w:rsidRPr="00CE0799">
        <w:rPr>
          <w:rFonts w:ascii="Arial Nova Light" w:hAnsi="Arial Nova Light"/>
        </w:rPr>
        <w:t>Нет</w:t>
      </w:r>
    </w:p>
    <w:p w14:paraId="5CECC2A1" w14:textId="77777777" w:rsidR="00BD41CE" w:rsidRPr="00CE0799" w:rsidRDefault="00BD41CE" w:rsidP="00BD41CE">
      <w:pPr>
        <w:jc w:val="both"/>
        <w:rPr>
          <w:rFonts w:ascii="Arial Nova Light" w:hAnsi="Arial Nova Light"/>
        </w:rPr>
      </w:pPr>
      <w:r w:rsidRPr="00CE0799">
        <w:rPr>
          <w:rFonts w:ascii="Arial Nova Light" w:hAnsi="Arial Nova Light"/>
        </w:rPr>
        <w:t>Что Вы думаете можно добавить в систему поощрений, что бы было интересно Вам? *</w:t>
      </w:r>
    </w:p>
    <w:p w14:paraId="51F6F42A" w14:textId="77777777" w:rsidR="00BD41CE" w:rsidRPr="00CE0799" w:rsidRDefault="00BD41CE" w:rsidP="00BD41CE">
      <w:pPr>
        <w:jc w:val="both"/>
        <w:rPr>
          <w:rFonts w:ascii="Arial Nova Light" w:hAnsi="Arial Nova Light"/>
        </w:rPr>
      </w:pPr>
    </w:p>
    <w:p w14:paraId="01F37FDF" w14:textId="5951E0C0" w:rsidR="00BD41CE" w:rsidRPr="00CE0799" w:rsidRDefault="00BD41CE" w:rsidP="00BD41CE">
      <w:pPr>
        <w:jc w:val="both"/>
        <w:rPr>
          <w:rFonts w:ascii="Arial Nova Light" w:hAnsi="Arial Nova Light"/>
        </w:rPr>
      </w:pPr>
      <w:r w:rsidRPr="00CE0799">
        <w:rPr>
          <w:rFonts w:ascii="Arial Nova Light" w:hAnsi="Arial Nova Light"/>
        </w:rPr>
        <w:t xml:space="preserve">Что бы Вы хотели получить от волонтёрской организации в качестве помощи и поддержки? </w:t>
      </w:r>
    </w:p>
    <w:p w14:paraId="757D3845" w14:textId="77777777" w:rsidR="00BD41CE" w:rsidRPr="00CE0799" w:rsidRDefault="00BD41CE" w:rsidP="00FB0D41">
      <w:pPr>
        <w:pStyle w:val="ae"/>
        <w:numPr>
          <w:ilvl w:val="0"/>
          <w:numId w:val="50"/>
        </w:numPr>
        <w:jc w:val="both"/>
        <w:rPr>
          <w:rFonts w:ascii="Arial Nova Light" w:hAnsi="Arial Nova Light"/>
        </w:rPr>
      </w:pPr>
      <w:r w:rsidRPr="00CE0799">
        <w:rPr>
          <w:rFonts w:ascii="Arial Nova Light" w:hAnsi="Arial Nova Light"/>
        </w:rPr>
        <w:t>Обучение</w:t>
      </w:r>
    </w:p>
    <w:p w14:paraId="5FE499FD" w14:textId="77777777" w:rsidR="00BD41CE" w:rsidRPr="00CE0799" w:rsidRDefault="00BD41CE" w:rsidP="00FB0D41">
      <w:pPr>
        <w:pStyle w:val="ae"/>
        <w:numPr>
          <w:ilvl w:val="0"/>
          <w:numId w:val="50"/>
        </w:numPr>
        <w:jc w:val="both"/>
        <w:rPr>
          <w:rFonts w:ascii="Arial Nova Light" w:hAnsi="Arial Nova Light"/>
        </w:rPr>
      </w:pPr>
      <w:r w:rsidRPr="00CE0799">
        <w:rPr>
          <w:rFonts w:ascii="Arial Nova Light" w:hAnsi="Arial Nova Light"/>
        </w:rPr>
        <w:t>Консультирование</w:t>
      </w:r>
    </w:p>
    <w:p w14:paraId="5FF47778" w14:textId="77777777" w:rsidR="00BD41CE" w:rsidRPr="00CE0799" w:rsidRDefault="00BD41CE" w:rsidP="00FB0D41">
      <w:pPr>
        <w:pStyle w:val="ae"/>
        <w:numPr>
          <w:ilvl w:val="0"/>
          <w:numId w:val="50"/>
        </w:numPr>
        <w:jc w:val="both"/>
        <w:rPr>
          <w:rFonts w:ascii="Arial Nova Light" w:hAnsi="Arial Nova Light"/>
        </w:rPr>
      </w:pPr>
      <w:r w:rsidRPr="00CE0799">
        <w:rPr>
          <w:rFonts w:ascii="Arial Nova Light" w:hAnsi="Arial Nova Light"/>
        </w:rPr>
        <w:t>Методические материалы (пособия, программы, книги)</w:t>
      </w:r>
    </w:p>
    <w:p w14:paraId="40981A66" w14:textId="77777777" w:rsidR="00BD41CE" w:rsidRPr="00CE0799" w:rsidRDefault="00BD41CE" w:rsidP="00FB0D41">
      <w:pPr>
        <w:pStyle w:val="ae"/>
        <w:numPr>
          <w:ilvl w:val="0"/>
          <w:numId w:val="50"/>
        </w:numPr>
        <w:jc w:val="both"/>
        <w:rPr>
          <w:rFonts w:ascii="Arial Nova Light" w:hAnsi="Arial Nova Light"/>
        </w:rPr>
      </w:pPr>
      <w:proofErr w:type="spellStart"/>
      <w:r w:rsidRPr="00CE0799">
        <w:rPr>
          <w:rFonts w:ascii="Arial Nova Light" w:hAnsi="Arial Nova Light"/>
        </w:rPr>
        <w:t>Супервизия</w:t>
      </w:r>
      <w:proofErr w:type="spellEnd"/>
      <w:r w:rsidRPr="00CE0799">
        <w:rPr>
          <w:rFonts w:ascii="Arial Nova Light" w:hAnsi="Arial Nova Light"/>
        </w:rPr>
        <w:t xml:space="preserve"> (наставничество опытного специалиста в деле)</w:t>
      </w:r>
    </w:p>
    <w:p w14:paraId="263992CC" w14:textId="77777777" w:rsidR="00BD41CE" w:rsidRPr="00CE0799" w:rsidRDefault="00BD41CE" w:rsidP="00FB0D41">
      <w:pPr>
        <w:pStyle w:val="ae"/>
        <w:numPr>
          <w:ilvl w:val="0"/>
          <w:numId w:val="50"/>
        </w:numPr>
        <w:jc w:val="both"/>
        <w:rPr>
          <w:rFonts w:ascii="Arial Nova Light" w:hAnsi="Arial Nova Light"/>
        </w:rPr>
      </w:pPr>
      <w:r w:rsidRPr="00CE0799">
        <w:rPr>
          <w:rFonts w:ascii="Arial Nova Light" w:hAnsi="Arial Nova Light"/>
        </w:rPr>
        <w:t>Не нужна помощь или поддержка</w:t>
      </w:r>
    </w:p>
    <w:p w14:paraId="09C16A7D" w14:textId="77777777" w:rsidR="00BD41CE" w:rsidRPr="00CE0799" w:rsidRDefault="00BD41CE" w:rsidP="00FB0D41">
      <w:pPr>
        <w:pStyle w:val="ae"/>
        <w:numPr>
          <w:ilvl w:val="0"/>
          <w:numId w:val="50"/>
        </w:numPr>
        <w:jc w:val="both"/>
        <w:rPr>
          <w:rFonts w:ascii="Arial Nova Light" w:hAnsi="Arial Nova Light"/>
        </w:rPr>
      </w:pPr>
      <w:r w:rsidRPr="00CE0799">
        <w:rPr>
          <w:rFonts w:ascii="Arial Nova Light" w:hAnsi="Arial Nova Light"/>
        </w:rPr>
        <w:t>Другое:</w:t>
      </w:r>
    </w:p>
    <w:p w14:paraId="5C1EF0BC" w14:textId="77777777" w:rsidR="00BD41CE" w:rsidRPr="00CE0799" w:rsidRDefault="00BD41CE" w:rsidP="00BD41CE">
      <w:pPr>
        <w:jc w:val="both"/>
        <w:rPr>
          <w:rFonts w:ascii="Arial Nova Light" w:hAnsi="Arial Nova Light"/>
        </w:rPr>
      </w:pPr>
      <w:r w:rsidRPr="00CE0799">
        <w:rPr>
          <w:rFonts w:ascii="Arial Nova Light" w:hAnsi="Arial Nova Light"/>
        </w:rPr>
        <w:t>Свободная графа для ваших предложений, мыслей, пожеланий</w:t>
      </w:r>
    </w:p>
    <w:p w14:paraId="3CE5DCBC" w14:textId="77777777" w:rsidR="00BD41CE" w:rsidRDefault="00BD41CE" w:rsidP="00665C9B">
      <w:pPr>
        <w:pStyle w:val="2"/>
        <w:rPr>
          <w:color w:val="00B050"/>
        </w:rPr>
      </w:pPr>
    </w:p>
    <w:p w14:paraId="2C869AB9" w14:textId="7E23C267" w:rsidR="008018C1" w:rsidRPr="00665C9B" w:rsidRDefault="00B52421" w:rsidP="00665C9B">
      <w:pPr>
        <w:pStyle w:val="2"/>
        <w:rPr>
          <w:color w:val="00B050"/>
        </w:rPr>
      </w:pPr>
      <w:r>
        <w:rPr>
          <w:color w:val="00B050"/>
        </w:rPr>
        <w:t>Основные р</w:t>
      </w:r>
      <w:r w:rsidR="00665C9B" w:rsidRPr="00665C9B">
        <w:rPr>
          <w:color w:val="00B050"/>
        </w:rPr>
        <w:t>езультаты</w:t>
      </w:r>
    </w:p>
    <w:p w14:paraId="60F10EEF" w14:textId="315C5097" w:rsidR="00665C9B" w:rsidRPr="00665C9B" w:rsidRDefault="00665C9B" w:rsidP="00665C9B">
      <w:pPr>
        <w:jc w:val="both"/>
        <w:rPr>
          <w:rFonts w:ascii="Arial Nova Light" w:hAnsi="Arial Nova Light"/>
        </w:rPr>
      </w:pPr>
      <w:r w:rsidRPr="00665C9B">
        <w:rPr>
          <w:rFonts w:ascii="Arial Nova Light" w:hAnsi="Arial Nova Light"/>
        </w:rPr>
        <w:t>На вопросы ответили 68 человек из базы на 1200 действующих волонтеров (5,7%).</w:t>
      </w:r>
      <w:r>
        <w:rPr>
          <w:rFonts w:ascii="Arial Nova Light" w:hAnsi="Arial Nova Light"/>
        </w:rPr>
        <w:t xml:space="preserve"> </w:t>
      </w:r>
      <w:r w:rsidRPr="00665C9B">
        <w:rPr>
          <w:rFonts w:ascii="Arial Nova Light" w:hAnsi="Arial Nova Light"/>
        </w:rPr>
        <w:t>Большинство респондентов – это женщины (62</w:t>
      </w:r>
      <w:r>
        <w:rPr>
          <w:rFonts w:ascii="Arial Nova Light" w:hAnsi="Arial Nova Light"/>
        </w:rPr>
        <w:t xml:space="preserve"> человека</w:t>
      </w:r>
      <w:r w:rsidRPr="00665C9B">
        <w:rPr>
          <w:rFonts w:ascii="Arial Nova Light" w:hAnsi="Arial Nova Light"/>
        </w:rPr>
        <w:t>; 99,2%), в возрасте от 40 до 60 лет (42</w:t>
      </w:r>
      <w:r>
        <w:rPr>
          <w:rFonts w:ascii="Arial Nova Light" w:hAnsi="Arial Nova Light"/>
        </w:rPr>
        <w:t xml:space="preserve"> человека</w:t>
      </w:r>
      <w:r w:rsidRPr="00665C9B">
        <w:rPr>
          <w:rFonts w:ascii="Arial Nova Light" w:hAnsi="Arial Nova Light"/>
        </w:rPr>
        <w:t>, 61,8%) или от 25 до 40 лет (24</w:t>
      </w:r>
      <w:r>
        <w:rPr>
          <w:rFonts w:ascii="Arial Nova Light" w:hAnsi="Arial Nova Light"/>
        </w:rPr>
        <w:t xml:space="preserve"> человека</w:t>
      </w:r>
      <w:r w:rsidRPr="00665C9B">
        <w:rPr>
          <w:rFonts w:ascii="Arial Nova Light" w:hAnsi="Arial Nova Light"/>
        </w:rPr>
        <w:t xml:space="preserve">; 35,3%). Они совмещают </w:t>
      </w:r>
      <w:proofErr w:type="spellStart"/>
      <w:r w:rsidRPr="00665C9B">
        <w:rPr>
          <w:rFonts w:ascii="Arial Nova Light" w:hAnsi="Arial Nova Light"/>
        </w:rPr>
        <w:t>волонтерство</w:t>
      </w:r>
      <w:proofErr w:type="spellEnd"/>
      <w:r w:rsidRPr="00665C9B">
        <w:rPr>
          <w:rFonts w:ascii="Arial Nova Light" w:hAnsi="Arial Nova Light"/>
        </w:rPr>
        <w:t xml:space="preserve"> с работой (54</w:t>
      </w:r>
      <w:r>
        <w:rPr>
          <w:rFonts w:ascii="Arial Nova Light" w:hAnsi="Arial Nova Light"/>
        </w:rPr>
        <w:t xml:space="preserve"> человека</w:t>
      </w:r>
      <w:r w:rsidRPr="00665C9B">
        <w:rPr>
          <w:rFonts w:ascii="Arial Nova Light" w:hAnsi="Arial Nova Light"/>
        </w:rPr>
        <w:t>; 79,4%), реже – с учебой (6</w:t>
      </w:r>
      <w:r>
        <w:rPr>
          <w:rFonts w:ascii="Arial Nova Light" w:hAnsi="Arial Nova Light"/>
        </w:rPr>
        <w:t xml:space="preserve"> человек</w:t>
      </w:r>
      <w:r w:rsidRPr="00665C9B">
        <w:rPr>
          <w:rFonts w:ascii="Arial Nova Light" w:hAnsi="Arial Nova Light"/>
        </w:rPr>
        <w:t>; 8,8%). Половина ответивших является волонтерами уже более 5 лет.</w:t>
      </w:r>
    </w:p>
    <w:p w14:paraId="1AD6E1A2" w14:textId="77777777" w:rsidR="00665C9B" w:rsidRPr="00665C9B" w:rsidRDefault="00665C9B" w:rsidP="00665C9B">
      <w:pPr>
        <w:jc w:val="both"/>
        <w:rPr>
          <w:rFonts w:ascii="Arial Nova Light" w:hAnsi="Arial Nova Light"/>
        </w:rPr>
      </w:pPr>
      <w:r w:rsidRPr="00665C9B">
        <w:rPr>
          <w:rFonts w:ascii="Arial Nova Light" w:hAnsi="Arial Nova Light"/>
        </w:rPr>
        <w:t xml:space="preserve"> </w:t>
      </w:r>
    </w:p>
    <w:p w14:paraId="409AD287" w14:textId="72EF2E05" w:rsidR="00665C9B" w:rsidRPr="00665C9B" w:rsidRDefault="00665C9B" w:rsidP="00665C9B">
      <w:pPr>
        <w:pStyle w:val="5"/>
        <w:rPr>
          <w:rFonts w:ascii="Arial Nova Light" w:hAnsi="Arial Nova Light"/>
          <w:color w:val="00B050"/>
        </w:rPr>
      </w:pPr>
      <w:r w:rsidRPr="00665C9B">
        <w:rPr>
          <w:rFonts w:ascii="Arial Nova Light" w:hAnsi="Arial Nova Light"/>
          <w:color w:val="00B050"/>
        </w:rPr>
        <w:t>Регулярность участия в волонтерской деятельности</w:t>
      </w:r>
    </w:p>
    <w:p w14:paraId="0E8B543F" w14:textId="77777777" w:rsidR="00665C9B" w:rsidRPr="00665C9B" w:rsidRDefault="00665C9B" w:rsidP="00665C9B">
      <w:pPr>
        <w:jc w:val="both"/>
        <w:rPr>
          <w:rFonts w:ascii="Arial Nova Light" w:hAnsi="Arial Nova Light"/>
        </w:rPr>
      </w:pPr>
      <w:r w:rsidRPr="00665C9B">
        <w:rPr>
          <w:rFonts w:ascii="Arial Nova Light" w:hAnsi="Arial Nova Light"/>
        </w:rPr>
        <w:t xml:space="preserve"> </w:t>
      </w:r>
    </w:p>
    <w:p w14:paraId="122BA824" w14:textId="76747068"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Один или больше одного раза в неделю – 18 (27,3%)</w:t>
      </w:r>
    </w:p>
    <w:p w14:paraId="2FDE29D9"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Больше одного раза в месяц – 14 (19,7%)</w:t>
      </w:r>
    </w:p>
    <w:p w14:paraId="78F82938"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 xml:space="preserve">Один раз в месяц – 8 (12,1%) </w:t>
      </w:r>
    </w:p>
    <w:p w14:paraId="63523CCE"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Несколько раз в год – 13 (18,2%)</w:t>
      </w:r>
    </w:p>
    <w:p w14:paraId="64F3A797"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Помогал(а) единоразово – 2 (2,9%)</w:t>
      </w:r>
    </w:p>
    <w:p w14:paraId="72713640" w14:textId="5CC57425" w:rsidR="00665C9B" w:rsidRDefault="00665C9B" w:rsidP="00665C9B">
      <w:pPr>
        <w:jc w:val="both"/>
        <w:rPr>
          <w:rFonts w:ascii="Arial Nova Light" w:hAnsi="Arial Nova Light"/>
        </w:rPr>
      </w:pPr>
      <w:r w:rsidRPr="00665C9B">
        <w:rPr>
          <w:rFonts w:ascii="Arial Nova Light" w:hAnsi="Arial Nova Light"/>
        </w:rPr>
        <w:lastRenderedPageBreak/>
        <w:t>•</w:t>
      </w:r>
      <w:r w:rsidRPr="00665C9B">
        <w:rPr>
          <w:rFonts w:ascii="Arial Nova Light" w:hAnsi="Arial Nova Light"/>
        </w:rPr>
        <w:tab/>
        <w:t>Сейчас не участвую – 14 (19,7%)</w:t>
      </w:r>
    </w:p>
    <w:p w14:paraId="1E0592E0" w14:textId="77777777" w:rsidR="00665C9B" w:rsidRPr="00665C9B" w:rsidRDefault="00665C9B" w:rsidP="00665C9B">
      <w:pPr>
        <w:jc w:val="both"/>
        <w:rPr>
          <w:rFonts w:ascii="Arial Nova Light" w:hAnsi="Arial Nova Light"/>
        </w:rPr>
      </w:pPr>
    </w:p>
    <w:p w14:paraId="0616F98C" w14:textId="035E60C4" w:rsidR="00665C9B" w:rsidRDefault="00665C9B" w:rsidP="00665C9B">
      <w:pPr>
        <w:jc w:val="both"/>
        <w:rPr>
          <w:rFonts w:ascii="Arial Nova Light" w:hAnsi="Arial Nova Light"/>
        </w:rPr>
      </w:pPr>
      <w:r w:rsidRPr="00665C9B">
        <w:rPr>
          <w:rFonts w:ascii="Arial Nova Light" w:hAnsi="Arial Nova Light"/>
        </w:rPr>
        <w:t>Волонтеры-респонденты активны: более четверти волонтеров помогают один или более одного раза в неделю (27,3%), и суммарно более половины (59,1%) – от одного раза в месяц и чаще.</w:t>
      </w:r>
      <w:r>
        <w:rPr>
          <w:rFonts w:ascii="Arial Nova Light" w:hAnsi="Arial Nova Light"/>
        </w:rPr>
        <w:t xml:space="preserve"> </w:t>
      </w:r>
      <w:r w:rsidRPr="00665C9B">
        <w:rPr>
          <w:rFonts w:ascii="Arial Nova Light" w:hAnsi="Arial Nova Light"/>
        </w:rPr>
        <w:t>При этом почти 1/5 волонтеров (19,7%) которые на данный момент не участвуют в помощи.</w:t>
      </w:r>
    </w:p>
    <w:p w14:paraId="56B2E3EB" w14:textId="77777777" w:rsidR="00665C9B" w:rsidRPr="00665C9B" w:rsidRDefault="00665C9B" w:rsidP="00665C9B">
      <w:pPr>
        <w:jc w:val="both"/>
        <w:rPr>
          <w:rFonts w:ascii="Arial Nova Light" w:hAnsi="Arial Nova Light"/>
        </w:rPr>
      </w:pPr>
    </w:p>
    <w:p w14:paraId="3A7024D6" w14:textId="149CC872" w:rsidR="00665C9B" w:rsidRPr="00665C9B" w:rsidRDefault="00665C9B" w:rsidP="00665C9B">
      <w:pPr>
        <w:pStyle w:val="5"/>
        <w:rPr>
          <w:rFonts w:ascii="Arial Nova Light" w:hAnsi="Arial Nova Light" w:cs="Arial"/>
          <w:color w:val="00B050"/>
        </w:rPr>
      </w:pPr>
      <w:r w:rsidRPr="00665C9B">
        <w:rPr>
          <w:rFonts w:ascii="Arial Nova Light" w:hAnsi="Arial Nova Light" w:cs="Arial"/>
          <w:color w:val="00B050"/>
        </w:rPr>
        <w:t>Оценка организации волонтерской работы в своей команде</w:t>
      </w:r>
    </w:p>
    <w:p w14:paraId="7B41E953" w14:textId="77777777" w:rsidR="00665C9B" w:rsidRPr="00665C9B" w:rsidRDefault="00665C9B" w:rsidP="00665C9B">
      <w:pPr>
        <w:jc w:val="both"/>
        <w:rPr>
          <w:rFonts w:ascii="Arial Nova Light" w:hAnsi="Arial Nova Light"/>
        </w:rPr>
      </w:pPr>
      <w:r w:rsidRPr="00665C9B">
        <w:rPr>
          <w:rFonts w:ascii="Arial Nova Light" w:hAnsi="Arial Nova Light"/>
        </w:rPr>
        <w:t xml:space="preserve"> </w:t>
      </w:r>
    </w:p>
    <w:p w14:paraId="7FD16068"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Очень хорошо – 22 (30,3%)</w:t>
      </w:r>
    </w:p>
    <w:p w14:paraId="1E6C7529" w14:textId="77777777" w:rsidR="00665C9B" w:rsidRPr="00CE0799" w:rsidRDefault="00665C9B" w:rsidP="00665C9B">
      <w:pPr>
        <w:jc w:val="both"/>
        <w:rPr>
          <w:rFonts w:ascii="Arial Nova Light" w:hAnsi="Arial Nova Light"/>
          <w:lang w:val="en-US"/>
        </w:rPr>
      </w:pPr>
      <w:r w:rsidRPr="00665C9B">
        <w:rPr>
          <w:rFonts w:ascii="Arial Nova Light" w:hAnsi="Arial Nova Light"/>
        </w:rPr>
        <w:t>•</w:t>
      </w:r>
      <w:r w:rsidRPr="00665C9B">
        <w:rPr>
          <w:rFonts w:ascii="Arial Nova Light" w:hAnsi="Arial Nova Light"/>
        </w:rPr>
        <w:tab/>
        <w:t>В целом хорошо – 36 (54,5%)</w:t>
      </w:r>
    </w:p>
    <w:p w14:paraId="41D777A4"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Затрудняюсь ответить / мало участвую – 7 (10,3%)</w:t>
      </w:r>
    </w:p>
    <w:p w14:paraId="0215AEF1"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Приемлемо, но есть некоторые проблемы – 1 (1,5%)</w:t>
      </w:r>
    </w:p>
    <w:p w14:paraId="14E4F74B"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Плохо – 2 (3%)</w:t>
      </w:r>
    </w:p>
    <w:p w14:paraId="2EEFC460" w14:textId="7991FCEB" w:rsidR="00665C9B" w:rsidRDefault="00665C9B" w:rsidP="00665C9B">
      <w:pPr>
        <w:jc w:val="both"/>
        <w:rPr>
          <w:rFonts w:ascii="Arial Nova Light" w:hAnsi="Arial Nova Light"/>
        </w:rPr>
      </w:pPr>
      <w:r w:rsidRPr="00665C9B">
        <w:rPr>
          <w:rFonts w:ascii="Arial Nova Light" w:hAnsi="Arial Nova Light"/>
        </w:rPr>
        <w:t>Большинство волонтеров удовлетворены организацией работы в своих командах.</w:t>
      </w:r>
    </w:p>
    <w:p w14:paraId="70A0BBC7" w14:textId="6150BD99" w:rsidR="00665C9B" w:rsidRDefault="00665C9B" w:rsidP="00665C9B">
      <w:pPr>
        <w:jc w:val="both"/>
        <w:rPr>
          <w:rFonts w:ascii="Arial Nova Light" w:hAnsi="Arial Nova Light"/>
        </w:rPr>
      </w:pPr>
    </w:p>
    <w:p w14:paraId="3F4D7656" w14:textId="21A4E7D0" w:rsidR="00665C9B" w:rsidRPr="00665C9B" w:rsidRDefault="00665C9B" w:rsidP="00665C9B">
      <w:pPr>
        <w:pStyle w:val="5"/>
        <w:rPr>
          <w:rFonts w:ascii="Arial Nova Light" w:hAnsi="Arial Nova Light"/>
          <w:color w:val="00B050"/>
        </w:rPr>
      </w:pPr>
      <w:r w:rsidRPr="00665C9B">
        <w:rPr>
          <w:rFonts w:ascii="Arial Nova Light" w:hAnsi="Arial Nova Light"/>
          <w:color w:val="00B050"/>
        </w:rPr>
        <w:t>Стимулы к занятию волонтерской деятельностью</w:t>
      </w:r>
    </w:p>
    <w:p w14:paraId="4E5DD7C0" w14:textId="77777777" w:rsidR="00665C9B" w:rsidRPr="00665C9B" w:rsidRDefault="00665C9B" w:rsidP="00665C9B">
      <w:pPr>
        <w:jc w:val="both"/>
        <w:rPr>
          <w:rFonts w:ascii="Arial Nova Light" w:hAnsi="Arial Nova Light"/>
        </w:rPr>
      </w:pPr>
    </w:p>
    <w:p w14:paraId="19C18475" w14:textId="3116D1DB"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О</w:t>
      </w:r>
      <w:r w:rsidRPr="00665C9B">
        <w:rPr>
          <w:rFonts w:ascii="Arial Nova Light" w:hAnsi="Arial Nova Light"/>
        </w:rPr>
        <w:t>бщение с единомышленниками –</w:t>
      </w:r>
      <w:r>
        <w:rPr>
          <w:rFonts w:ascii="Arial Nova Light" w:hAnsi="Arial Nova Light"/>
        </w:rPr>
        <w:t xml:space="preserve"> </w:t>
      </w:r>
      <w:r w:rsidRPr="00665C9B">
        <w:rPr>
          <w:rFonts w:ascii="Arial Nova Light" w:hAnsi="Arial Nova Light"/>
        </w:rPr>
        <w:t>26 (39,4%)</w:t>
      </w:r>
    </w:p>
    <w:p w14:paraId="30032D5C" w14:textId="2C36E84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В</w:t>
      </w:r>
      <w:r w:rsidRPr="00665C9B">
        <w:rPr>
          <w:rFonts w:ascii="Arial Nova Light" w:hAnsi="Arial Nova Light"/>
        </w:rPr>
        <w:t>озможность попробовать себя в новом виде деятельности</w:t>
      </w:r>
      <w:r>
        <w:rPr>
          <w:rFonts w:ascii="Arial Nova Light" w:hAnsi="Arial Nova Light"/>
        </w:rPr>
        <w:t xml:space="preserve"> </w:t>
      </w:r>
      <w:r w:rsidRPr="00665C9B">
        <w:rPr>
          <w:rFonts w:ascii="Arial Nova Light" w:hAnsi="Arial Nova Light"/>
        </w:rPr>
        <w:t>–</w:t>
      </w:r>
      <w:r>
        <w:rPr>
          <w:rFonts w:ascii="Arial Nova Light" w:hAnsi="Arial Nova Light"/>
        </w:rPr>
        <w:t xml:space="preserve"> </w:t>
      </w:r>
      <w:r w:rsidRPr="00665C9B">
        <w:rPr>
          <w:rFonts w:ascii="Arial Nova Light" w:hAnsi="Arial Nova Light"/>
        </w:rPr>
        <w:t>15 (22,7%)</w:t>
      </w:r>
    </w:p>
    <w:p w14:paraId="04EFE663" w14:textId="44FF07C9"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А</w:t>
      </w:r>
      <w:r w:rsidRPr="00665C9B">
        <w:rPr>
          <w:rFonts w:ascii="Arial Nova Light" w:hAnsi="Arial Nova Light"/>
        </w:rPr>
        <w:t>льтруистические мотивы (5 – желание помогать / творить добро / внутренняя потребность и 8 – ценность детей («ребенок, который во мне нуждается», «люблю детей») –</w:t>
      </w:r>
      <w:r>
        <w:rPr>
          <w:rFonts w:ascii="Arial Nova Light" w:hAnsi="Arial Nova Light"/>
        </w:rPr>
        <w:t xml:space="preserve"> </w:t>
      </w:r>
      <w:r w:rsidRPr="00665C9B">
        <w:rPr>
          <w:rFonts w:ascii="Arial Nova Light" w:hAnsi="Arial Nova Light"/>
        </w:rPr>
        <w:t>13 (19,1%)</w:t>
      </w:r>
    </w:p>
    <w:p w14:paraId="02660DC7" w14:textId="08B95852"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П</w:t>
      </w:r>
      <w:r w:rsidRPr="00665C9B">
        <w:rPr>
          <w:rFonts w:ascii="Arial Nova Light" w:hAnsi="Arial Nova Light"/>
        </w:rPr>
        <w:t>оддержка команды –</w:t>
      </w:r>
      <w:r>
        <w:rPr>
          <w:rFonts w:ascii="Arial Nova Light" w:hAnsi="Arial Nova Light"/>
        </w:rPr>
        <w:t xml:space="preserve"> </w:t>
      </w:r>
      <w:r w:rsidRPr="00665C9B">
        <w:rPr>
          <w:rFonts w:ascii="Arial Nova Light" w:hAnsi="Arial Nova Light"/>
        </w:rPr>
        <w:t>3 (4,5%)</w:t>
      </w:r>
    </w:p>
    <w:p w14:paraId="202B4C68" w14:textId="557D50EC"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О</w:t>
      </w:r>
      <w:r w:rsidRPr="00665C9B">
        <w:rPr>
          <w:rFonts w:ascii="Arial Nova Light" w:hAnsi="Arial Nova Light"/>
        </w:rPr>
        <w:t>бучение</w:t>
      </w:r>
      <w:r>
        <w:rPr>
          <w:rFonts w:ascii="Arial Nova Light" w:hAnsi="Arial Nova Light"/>
        </w:rPr>
        <w:t xml:space="preserve"> </w:t>
      </w:r>
      <w:r w:rsidRPr="00665C9B">
        <w:rPr>
          <w:rFonts w:ascii="Arial Nova Light" w:hAnsi="Arial Nova Light"/>
        </w:rPr>
        <w:t>–</w:t>
      </w:r>
      <w:r>
        <w:rPr>
          <w:rFonts w:ascii="Arial Nova Light" w:hAnsi="Arial Nova Light"/>
        </w:rPr>
        <w:t xml:space="preserve"> </w:t>
      </w:r>
      <w:r w:rsidRPr="00665C9B">
        <w:rPr>
          <w:rFonts w:ascii="Arial Nova Light" w:hAnsi="Arial Nova Light"/>
        </w:rPr>
        <w:t>3 (4,5%)</w:t>
      </w:r>
    </w:p>
    <w:p w14:paraId="381F05B4" w14:textId="78C8BE13"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Р</w:t>
      </w:r>
      <w:r w:rsidRPr="00665C9B">
        <w:rPr>
          <w:rFonts w:ascii="Arial Nova Light" w:hAnsi="Arial Nova Light"/>
        </w:rPr>
        <w:t>езультативность («результаты подопечных», «приносимая польза») –</w:t>
      </w:r>
      <w:r>
        <w:rPr>
          <w:rFonts w:ascii="Arial Nova Light" w:hAnsi="Arial Nova Light"/>
        </w:rPr>
        <w:t xml:space="preserve"> </w:t>
      </w:r>
      <w:r w:rsidRPr="00665C9B">
        <w:rPr>
          <w:rFonts w:ascii="Arial Nova Light" w:hAnsi="Arial Nova Light"/>
        </w:rPr>
        <w:t>3 (4,5%)</w:t>
      </w:r>
    </w:p>
    <w:p w14:paraId="192AA5A8" w14:textId="17840E32"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r>
        <w:rPr>
          <w:rFonts w:ascii="Arial Nova Light" w:hAnsi="Arial Nova Light"/>
        </w:rPr>
        <w:t>С</w:t>
      </w:r>
      <w:r w:rsidRPr="00665C9B">
        <w:rPr>
          <w:rFonts w:ascii="Arial Nova Light" w:hAnsi="Arial Nova Light"/>
        </w:rPr>
        <w:t>истема поощрения волонтеров</w:t>
      </w:r>
      <w:r>
        <w:rPr>
          <w:rFonts w:ascii="Arial Nova Light" w:hAnsi="Arial Nova Light"/>
        </w:rPr>
        <w:t xml:space="preserve"> </w:t>
      </w:r>
      <w:r w:rsidRPr="00665C9B">
        <w:rPr>
          <w:rFonts w:ascii="Arial Nova Light" w:hAnsi="Arial Nova Light"/>
        </w:rPr>
        <w:t>–</w:t>
      </w:r>
      <w:r>
        <w:rPr>
          <w:rFonts w:ascii="Arial Nova Light" w:hAnsi="Arial Nova Light"/>
        </w:rPr>
        <w:t xml:space="preserve"> </w:t>
      </w:r>
      <w:r w:rsidRPr="00665C9B">
        <w:rPr>
          <w:rFonts w:ascii="Arial Nova Light" w:hAnsi="Arial Nova Light"/>
        </w:rPr>
        <w:t>1 (1,5%)</w:t>
      </w:r>
    </w:p>
    <w:p w14:paraId="74ECDDC5" w14:textId="77777777" w:rsidR="00665C9B" w:rsidRDefault="00665C9B" w:rsidP="00665C9B">
      <w:pPr>
        <w:jc w:val="both"/>
        <w:rPr>
          <w:rFonts w:ascii="Arial Nova Light" w:hAnsi="Arial Nova Light"/>
        </w:rPr>
      </w:pPr>
    </w:p>
    <w:p w14:paraId="67191CFF" w14:textId="497A53C7" w:rsidR="00665C9B" w:rsidRPr="00665C9B" w:rsidRDefault="00665C9B" w:rsidP="00665C9B">
      <w:pPr>
        <w:jc w:val="both"/>
        <w:rPr>
          <w:rFonts w:ascii="Arial Nova Light" w:hAnsi="Arial Nova Light"/>
          <w:b/>
          <w:bCs/>
        </w:rPr>
      </w:pPr>
      <w:r w:rsidRPr="00665C9B">
        <w:rPr>
          <w:rFonts w:ascii="Arial Nova Light" w:hAnsi="Arial Nova Light"/>
          <w:b/>
          <w:bCs/>
        </w:rPr>
        <w:t>Явно выделяется тройка лидирующих мотивов – поиск единомышленников, новизна и альтруизм.</w:t>
      </w:r>
    </w:p>
    <w:p w14:paraId="1421DAA7" w14:textId="0CAD155C" w:rsidR="00665C9B" w:rsidRPr="00665C9B" w:rsidRDefault="00665C9B" w:rsidP="00665C9B">
      <w:pPr>
        <w:jc w:val="both"/>
        <w:rPr>
          <w:rFonts w:ascii="Arial Nova Light" w:hAnsi="Arial Nova Light"/>
        </w:rPr>
      </w:pPr>
      <w:r w:rsidRPr="00665C9B">
        <w:rPr>
          <w:rFonts w:ascii="Arial Nova Light" w:hAnsi="Arial Nova Light"/>
        </w:rPr>
        <w:t xml:space="preserve"> </w:t>
      </w:r>
    </w:p>
    <w:p w14:paraId="71CDEA1E" w14:textId="5C249E2A" w:rsidR="00665C9B" w:rsidRPr="00665C9B" w:rsidRDefault="00665C9B" w:rsidP="00665C9B">
      <w:pPr>
        <w:pStyle w:val="5"/>
        <w:rPr>
          <w:rFonts w:ascii="Arial Nova Light" w:hAnsi="Arial Nova Light"/>
          <w:color w:val="00B050"/>
        </w:rPr>
      </w:pPr>
      <w:r w:rsidRPr="00665C9B">
        <w:rPr>
          <w:rFonts w:ascii="Arial Nova Light" w:hAnsi="Arial Nova Light"/>
          <w:color w:val="00B050"/>
        </w:rPr>
        <w:t>Чего не хватает при занятии волонтёрской деятельностью</w:t>
      </w:r>
    </w:p>
    <w:p w14:paraId="63621757" w14:textId="77777777" w:rsidR="00665C9B" w:rsidRPr="00665C9B" w:rsidRDefault="00665C9B" w:rsidP="00665C9B">
      <w:pPr>
        <w:jc w:val="both"/>
        <w:rPr>
          <w:rFonts w:ascii="Arial Nova Light" w:hAnsi="Arial Nova Light"/>
        </w:rPr>
      </w:pPr>
    </w:p>
    <w:p w14:paraId="7CFFAE17" w14:textId="690004AC" w:rsidR="00EE6280" w:rsidRPr="00EE6280" w:rsidRDefault="00665C9B"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w:t>
      </w:r>
      <w:r w:rsidR="00EE6280" w:rsidRPr="00EE6280">
        <w:rPr>
          <w:rFonts w:ascii="Arial Nova Light" w:hAnsi="Arial Nova Light"/>
          <w:sz w:val="24"/>
          <w:szCs w:val="24"/>
        </w:rPr>
        <w:t>В</w:t>
      </w:r>
      <w:r w:rsidRPr="00EE6280">
        <w:rPr>
          <w:rFonts w:ascii="Arial Nova Light" w:hAnsi="Arial Nova Light"/>
          <w:sz w:val="24"/>
          <w:szCs w:val="24"/>
        </w:rPr>
        <w:t>сего хватает»</w:t>
      </w:r>
      <w:r w:rsidR="00EE6280" w:rsidRPr="00EE6280">
        <w:rPr>
          <w:rFonts w:ascii="Arial Nova Light" w:hAnsi="Arial Nova Light"/>
          <w:sz w:val="24"/>
          <w:szCs w:val="24"/>
        </w:rPr>
        <w:t xml:space="preserve"> – 12 ответов</w:t>
      </w:r>
    </w:p>
    <w:p w14:paraId="6E746721" w14:textId="33E3C4E1" w:rsidR="00665C9B" w:rsidRPr="00EE6280" w:rsidRDefault="00EE6280"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С</w:t>
      </w:r>
      <w:r w:rsidR="00665C9B" w:rsidRPr="00EE6280">
        <w:rPr>
          <w:rFonts w:ascii="Arial Nova Light" w:hAnsi="Arial Nova Light"/>
          <w:sz w:val="24"/>
          <w:szCs w:val="24"/>
        </w:rPr>
        <w:t>обственного свободного времени</w:t>
      </w:r>
      <w:r w:rsidRPr="00EE6280">
        <w:rPr>
          <w:rFonts w:ascii="Arial Nova Light" w:hAnsi="Arial Nova Light"/>
          <w:sz w:val="24"/>
          <w:szCs w:val="24"/>
        </w:rPr>
        <w:t xml:space="preserve"> – 11</w:t>
      </w:r>
    </w:p>
    <w:p w14:paraId="7F081BF3" w14:textId="53BF4CBE" w:rsidR="00665C9B" w:rsidRPr="00EE6280" w:rsidRDefault="00EE6280"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В</w:t>
      </w:r>
      <w:r w:rsidR="00665C9B" w:rsidRPr="00EE6280">
        <w:rPr>
          <w:rFonts w:ascii="Arial Nova Light" w:hAnsi="Arial Nova Light"/>
          <w:sz w:val="24"/>
          <w:szCs w:val="24"/>
        </w:rPr>
        <w:t>озможности обсудить результаты – 11 ответов (10 выборов заданного варианта ответа + 1 ответ в свободной форме):</w:t>
      </w:r>
      <w:r w:rsidRPr="00EE6280">
        <w:rPr>
          <w:rFonts w:ascii="Arial Nova Light" w:hAnsi="Arial Nova Light"/>
          <w:sz w:val="24"/>
          <w:szCs w:val="24"/>
        </w:rPr>
        <w:t xml:space="preserve"> </w:t>
      </w:r>
      <w:r w:rsidRPr="00EE6280">
        <w:rPr>
          <w:rFonts w:ascii="Arial Nova Light" w:hAnsi="Arial Nova Light"/>
          <w:i/>
          <w:iCs/>
          <w:sz w:val="24"/>
          <w:szCs w:val="24"/>
        </w:rPr>
        <w:t>«</w:t>
      </w:r>
      <w:r w:rsidR="00665C9B" w:rsidRPr="00EE6280">
        <w:rPr>
          <w:rFonts w:ascii="Arial Nova Light" w:hAnsi="Arial Nova Light"/>
          <w:i/>
          <w:iCs/>
          <w:sz w:val="24"/>
          <w:szCs w:val="24"/>
        </w:rPr>
        <w:t xml:space="preserve">Не хватает обратной связи, информации о результатах работы (в нашем случае </w:t>
      </w:r>
      <w:r w:rsidRPr="00EE6280">
        <w:rPr>
          <w:rFonts w:ascii="Arial Nova Light" w:hAnsi="Arial Nova Light"/>
          <w:i/>
          <w:iCs/>
          <w:sz w:val="24"/>
          <w:szCs w:val="24"/>
        </w:rPr>
        <w:t>–</w:t>
      </w:r>
      <w:r w:rsidR="00665C9B" w:rsidRPr="00EE6280">
        <w:rPr>
          <w:rFonts w:ascii="Arial Nova Light" w:hAnsi="Arial Nova Light"/>
          <w:i/>
          <w:iCs/>
          <w:sz w:val="24"/>
          <w:szCs w:val="24"/>
        </w:rPr>
        <w:t xml:space="preserve"> статистики устройства в семью детей, для которых мы делаем "портфолио" и пишем тексты)</w:t>
      </w:r>
      <w:r w:rsidRPr="00EE6280">
        <w:rPr>
          <w:rFonts w:ascii="Arial Nova Light" w:hAnsi="Arial Nova Light"/>
          <w:i/>
          <w:iCs/>
          <w:sz w:val="24"/>
          <w:szCs w:val="24"/>
        </w:rPr>
        <w:t>»</w:t>
      </w:r>
    </w:p>
    <w:p w14:paraId="75252AB7" w14:textId="054DD2CB" w:rsidR="00665C9B" w:rsidRPr="00EE6280" w:rsidRDefault="00665C9B"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Материальной базы для реализации работы – 6 ответов</w:t>
      </w:r>
    </w:p>
    <w:p w14:paraId="3919C0CE" w14:textId="2E7FBABD" w:rsidR="00665C9B" w:rsidRPr="00215F7E" w:rsidRDefault="00665C9B" w:rsidP="00FB0D41">
      <w:pPr>
        <w:pStyle w:val="ae"/>
        <w:numPr>
          <w:ilvl w:val="0"/>
          <w:numId w:val="15"/>
        </w:numPr>
        <w:jc w:val="both"/>
        <w:rPr>
          <w:rFonts w:ascii="Arial Nova Light" w:hAnsi="Arial Nova Light"/>
          <w:i/>
          <w:iCs/>
          <w:sz w:val="24"/>
          <w:szCs w:val="24"/>
        </w:rPr>
      </w:pPr>
      <w:r w:rsidRPr="00215F7E">
        <w:rPr>
          <w:rFonts w:ascii="Arial Nova Light" w:hAnsi="Arial Nova Light"/>
          <w:sz w:val="24"/>
          <w:szCs w:val="24"/>
        </w:rPr>
        <w:t xml:space="preserve">Помощи психологов при эмоциональном выгорании – 6 ответов (5 выборов заданного варианта ответа + 1 ответ в свободной форме): </w:t>
      </w:r>
      <w:r w:rsidR="00215F7E" w:rsidRPr="00215F7E">
        <w:rPr>
          <w:rFonts w:ascii="Arial Nova Light" w:hAnsi="Arial Nova Light"/>
          <w:i/>
          <w:iCs/>
          <w:sz w:val="24"/>
          <w:szCs w:val="24"/>
        </w:rPr>
        <w:t>«</w:t>
      </w:r>
      <w:r w:rsidRPr="00215F7E">
        <w:rPr>
          <w:rFonts w:ascii="Arial Nova Light" w:hAnsi="Arial Nova Light"/>
          <w:i/>
          <w:iCs/>
          <w:sz w:val="24"/>
          <w:szCs w:val="24"/>
        </w:rPr>
        <w:t xml:space="preserve">В нашей команде ни разу не проходили </w:t>
      </w:r>
      <w:proofErr w:type="spellStart"/>
      <w:r w:rsidRPr="00215F7E">
        <w:rPr>
          <w:rFonts w:ascii="Arial Nova Light" w:hAnsi="Arial Nova Light"/>
          <w:i/>
          <w:iCs/>
          <w:sz w:val="24"/>
          <w:szCs w:val="24"/>
        </w:rPr>
        <w:t>супервизии</w:t>
      </w:r>
      <w:proofErr w:type="spellEnd"/>
      <w:r w:rsidRPr="00215F7E">
        <w:rPr>
          <w:rFonts w:ascii="Arial Nova Light" w:hAnsi="Arial Nova Light"/>
          <w:i/>
          <w:iCs/>
          <w:sz w:val="24"/>
          <w:szCs w:val="24"/>
        </w:rPr>
        <w:t xml:space="preserve"> с психологом</w:t>
      </w:r>
      <w:r w:rsidR="00215F7E" w:rsidRPr="00215F7E">
        <w:rPr>
          <w:rFonts w:ascii="Arial Nova Light" w:hAnsi="Arial Nova Light"/>
          <w:i/>
          <w:iCs/>
          <w:sz w:val="24"/>
          <w:szCs w:val="24"/>
        </w:rPr>
        <w:t>»</w:t>
      </w:r>
    </w:p>
    <w:p w14:paraId="2C066EB6" w14:textId="671C4B86" w:rsidR="00665C9B" w:rsidRPr="00EE6280" w:rsidRDefault="00665C9B"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Большей подготовки к началу работы – 5 ответов</w:t>
      </w:r>
    </w:p>
    <w:p w14:paraId="0DD207B9" w14:textId="51D87330" w:rsidR="00665C9B" w:rsidRPr="00EE6280" w:rsidRDefault="00665C9B"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Информированности – 5 ответов</w:t>
      </w:r>
    </w:p>
    <w:p w14:paraId="4D7F023F" w14:textId="09B6C81D" w:rsidR="00665C9B" w:rsidRPr="00EE6280" w:rsidRDefault="00665C9B"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 xml:space="preserve">Поддержки со стороны команды – 3 ответа </w:t>
      </w:r>
    </w:p>
    <w:p w14:paraId="1C861403" w14:textId="7C2BE155" w:rsidR="00665C9B" w:rsidRPr="00EE6280" w:rsidRDefault="00665C9B" w:rsidP="00FB0D41">
      <w:pPr>
        <w:pStyle w:val="ae"/>
        <w:numPr>
          <w:ilvl w:val="0"/>
          <w:numId w:val="15"/>
        </w:numPr>
        <w:jc w:val="both"/>
        <w:rPr>
          <w:rFonts w:ascii="Arial Nova Light" w:hAnsi="Arial Nova Light"/>
          <w:sz w:val="24"/>
          <w:szCs w:val="24"/>
        </w:rPr>
      </w:pPr>
      <w:r w:rsidRPr="00EE6280">
        <w:rPr>
          <w:rFonts w:ascii="Arial Nova Light" w:hAnsi="Arial Nova Light"/>
          <w:sz w:val="24"/>
          <w:szCs w:val="24"/>
        </w:rPr>
        <w:t>Более четких инструкций для выполнения работы – 3 ответа</w:t>
      </w:r>
    </w:p>
    <w:p w14:paraId="6313B9CA" w14:textId="67D87EED" w:rsidR="00665C9B" w:rsidRPr="00EE6280" w:rsidRDefault="00EE6280" w:rsidP="00665C9B">
      <w:pPr>
        <w:jc w:val="both"/>
        <w:rPr>
          <w:rFonts w:ascii="Arial Nova Light" w:hAnsi="Arial Nova Light"/>
          <w:b/>
          <w:bCs/>
        </w:rPr>
      </w:pPr>
      <w:r w:rsidRPr="00EE6280">
        <w:rPr>
          <w:rFonts w:ascii="Arial Nova Light" w:hAnsi="Arial Nova Light"/>
          <w:b/>
          <w:bCs/>
        </w:rPr>
        <w:lastRenderedPageBreak/>
        <w:t>Самый популярный дефицит из тех, на которые может повлиять фонд – это возможность узнать и обсудить результаты.</w:t>
      </w:r>
    </w:p>
    <w:p w14:paraId="43DA85E9" w14:textId="77777777" w:rsidR="00665C9B" w:rsidRDefault="00665C9B" w:rsidP="00665C9B">
      <w:pPr>
        <w:jc w:val="both"/>
        <w:rPr>
          <w:rFonts w:ascii="Arial Nova Light" w:hAnsi="Arial Nova Light"/>
        </w:rPr>
      </w:pPr>
    </w:p>
    <w:p w14:paraId="02109FD4" w14:textId="036B78A9" w:rsidR="00665C9B" w:rsidRPr="00665C9B" w:rsidRDefault="00665C9B" w:rsidP="00665C9B">
      <w:pPr>
        <w:pStyle w:val="5"/>
        <w:rPr>
          <w:rFonts w:ascii="Arial Nova Light" w:hAnsi="Arial Nova Light"/>
          <w:color w:val="00B050"/>
        </w:rPr>
      </w:pPr>
      <w:r w:rsidRPr="00665C9B">
        <w:rPr>
          <w:rFonts w:ascii="Arial Nova Light" w:hAnsi="Arial Nova Light"/>
          <w:color w:val="00B050"/>
        </w:rPr>
        <w:t xml:space="preserve">Командные встречи </w:t>
      </w:r>
      <w:r>
        <w:rPr>
          <w:rFonts w:ascii="Arial Nova Light" w:hAnsi="Arial Nova Light"/>
          <w:color w:val="00B050"/>
        </w:rPr>
        <w:t>и обучение</w:t>
      </w:r>
    </w:p>
    <w:p w14:paraId="7365A80D" w14:textId="77777777" w:rsidR="00665C9B" w:rsidRPr="00665C9B" w:rsidRDefault="00665C9B" w:rsidP="00665C9B">
      <w:pPr>
        <w:jc w:val="both"/>
        <w:rPr>
          <w:rFonts w:ascii="Arial Nova Light" w:hAnsi="Arial Nova Light"/>
        </w:rPr>
      </w:pPr>
    </w:p>
    <w:p w14:paraId="19EBBDED" w14:textId="007AF6C1" w:rsidR="00665C9B" w:rsidRDefault="00665C9B" w:rsidP="00665C9B">
      <w:pPr>
        <w:jc w:val="both"/>
        <w:rPr>
          <w:rFonts w:ascii="Arial Nova Light" w:hAnsi="Arial Nova Light"/>
        </w:rPr>
      </w:pPr>
      <w:r w:rsidRPr="00665C9B">
        <w:rPr>
          <w:rFonts w:ascii="Arial Nova Light" w:hAnsi="Arial Nova Light"/>
        </w:rPr>
        <w:t xml:space="preserve">50 (74,2%) волонтеров </w:t>
      </w:r>
      <w:r>
        <w:rPr>
          <w:rFonts w:ascii="Arial Nova Light" w:hAnsi="Arial Nova Light"/>
        </w:rPr>
        <w:t>говорят</w:t>
      </w:r>
      <w:r w:rsidRPr="00665C9B">
        <w:rPr>
          <w:rFonts w:ascii="Arial Nova Light" w:hAnsi="Arial Nova Light"/>
        </w:rPr>
        <w:t>, что в их команде проводятся встречи с волонтерами, но только 38 (56,1%) волонтеров участвует во встречах.</w:t>
      </w:r>
      <w:r>
        <w:rPr>
          <w:rFonts w:ascii="Arial Nova Light" w:hAnsi="Arial Nova Light"/>
        </w:rPr>
        <w:t xml:space="preserve"> </w:t>
      </w:r>
      <w:r w:rsidRPr="00665C9B">
        <w:rPr>
          <w:rFonts w:ascii="Arial Nova Light" w:hAnsi="Arial Nova Light"/>
        </w:rPr>
        <w:t>При этом 48 волонтеров – то есть больше, чем число участвующих во встречах (!) – назвали встречи полезными. Не видят пользы во встречах 2 волонтера.</w:t>
      </w:r>
    </w:p>
    <w:p w14:paraId="43B794E8" w14:textId="77777777" w:rsidR="00665C9B" w:rsidRPr="00665C9B" w:rsidRDefault="00665C9B" w:rsidP="00665C9B">
      <w:pPr>
        <w:jc w:val="both"/>
        <w:rPr>
          <w:rFonts w:ascii="Arial Nova Light" w:hAnsi="Arial Nova Light"/>
        </w:rPr>
      </w:pPr>
    </w:p>
    <w:p w14:paraId="0A744475" w14:textId="77777777" w:rsidR="00665C9B" w:rsidRPr="00665C9B" w:rsidRDefault="00665C9B" w:rsidP="00665C9B">
      <w:pPr>
        <w:jc w:val="both"/>
        <w:rPr>
          <w:rFonts w:ascii="Arial Nova Light" w:hAnsi="Arial Nova Light"/>
        </w:rPr>
      </w:pPr>
      <w:r w:rsidRPr="00665C9B">
        <w:rPr>
          <w:rFonts w:ascii="Arial Nova Light" w:hAnsi="Arial Nova Light"/>
        </w:rPr>
        <w:t xml:space="preserve">Обучение проводится в командах, в которых участвуют 49 (72,7%) волонтеров. 45 считают, что оно полезно, а 5 – что не полезно. </w:t>
      </w:r>
    </w:p>
    <w:p w14:paraId="29F5D88B" w14:textId="77777777" w:rsidR="00665C9B" w:rsidRDefault="00665C9B" w:rsidP="00665C9B">
      <w:pPr>
        <w:jc w:val="both"/>
        <w:rPr>
          <w:rFonts w:ascii="Arial Nova Light" w:hAnsi="Arial Nova Light"/>
        </w:rPr>
      </w:pPr>
    </w:p>
    <w:p w14:paraId="6C5D982E" w14:textId="7847392C" w:rsidR="00665C9B" w:rsidRPr="00665C9B" w:rsidRDefault="00665C9B" w:rsidP="00665C9B">
      <w:pPr>
        <w:pStyle w:val="5"/>
        <w:rPr>
          <w:rFonts w:ascii="Arial Nova Light" w:hAnsi="Arial Nova Light"/>
          <w:color w:val="00B050"/>
        </w:rPr>
      </w:pPr>
      <w:r w:rsidRPr="00665C9B">
        <w:rPr>
          <w:rFonts w:ascii="Arial Nova Light" w:hAnsi="Arial Nova Light"/>
          <w:color w:val="00B050"/>
        </w:rPr>
        <w:t>Информированность о жизни фонда и команды</w:t>
      </w:r>
    </w:p>
    <w:p w14:paraId="0BBA9BB1" w14:textId="77777777" w:rsidR="00665C9B" w:rsidRDefault="00665C9B" w:rsidP="00665C9B">
      <w:pPr>
        <w:jc w:val="both"/>
        <w:rPr>
          <w:rFonts w:ascii="Arial Nova Light" w:hAnsi="Arial Nova Light"/>
        </w:rPr>
      </w:pPr>
    </w:p>
    <w:p w14:paraId="3BF6E4A1" w14:textId="52D628A3" w:rsidR="00665C9B" w:rsidRDefault="00665C9B" w:rsidP="00665C9B">
      <w:pPr>
        <w:jc w:val="both"/>
        <w:rPr>
          <w:rFonts w:ascii="Arial Nova Light" w:hAnsi="Arial Nova Light"/>
        </w:rPr>
      </w:pPr>
      <w:r w:rsidRPr="00665C9B">
        <w:rPr>
          <w:rFonts w:ascii="Arial Nova Light" w:hAnsi="Arial Nova Light"/>
        </w:rPr>
        <w:t>С точки зрения информированности о жизни фонда волонтеры разделились на примерно 2/3 хорошо информированных (42 респондента, 63,6%) и 1/3 недостаточно информированных (21 респондент, 31,8%). Еще 1 респондент (1,5%) оценил себя как «достаточно информированного» и 2 (3%) отметили, что находятся в «зоне неопределенности: 1 – «не знаю», 1 – «на время отходила от жизни фонда».</w:t>
      </w:r>
    </w:p>
    <w:p w14:paraId="7CE1CD41" w14:textId="77777777" w:rsidR="00665C9B" w:rsidRPr="00665C9B" w:rsidRDefault="00665C9B" w:rsidP="00665C9B">
      <w:pPr>
        <w:jc w:val="both"/>
        <w:rPr>
          <w:rFonts w:ascii="Arial Nova Light" w:hAnsi="Arial Nova Light"/>
        </w:rPr>
      </w:pPr>
    </w:p>
    <w:p w14:paraId="03D587A5" w14:textId="41BBE8AA" w:rsidR="00665C9B" w:rsidRDefault="00665C9B" w:rsidP="00665C9B">
      <w:pPr>
        <w:jc w:val="both"/>
        <w:rPr>
          <w:rFonts w:ascii="Arial Nova Light" w:hAnsi="Arial Nova Light"/>
        </w:rPr>
      </w:pPr>
      <w:r w:rsidRPr="00665C9B">
        <w:rPr>
          <w:rFonts w:ascii="Arial Nova Light" w:hAnsi="Arial Nova Light"/>
        </w:rPr>
        <w:t xml:space="preserve">С точки зрения информированности о жизни команды волонтеры поделились практически пополам: 50% (33 респондента) хорошо информированы о жизни команды; 43,9% (29 респондентов) – недостаточно хорошо информированы; 2 респондента (3%) воздержались от определенного ответа («не знаю» / «на данный момент не состою в команде»). </w:t>
      </w:r>
    </w:p>
    <w:p w14:paraId="60D9A868" w14:textId="77777777" w:rsidR="00420BA7" w:rsidRDefault="00420BA7" w:rsidP="00665C9B">
      <w:pPr>
        <w:jc w:val="both"/>
        <w:rPr>
          <w:rFonts w:ascii="Arial Nova Light" w:hAnsi="Arial Nova Light"/>
        </w:rPr>
      </w:pPr>
    </w:p>
    <w:p w14:paraId="6A27D153" w14:textId="5B116043" w:rsidR="00665C9B" w:rsidRDefault="00665C9B" w:rsidP="00665C9B">
      <w:pPr>
        <w:jc w:val="both"/>
        <w:rPr>
          <w:rFonts w:ascii="Arial Nova Light" w:hAnsi="Arial Nova Light"/>
        </w:rPr>
      </w:pPr>
      <w:r w:rsidRPr="00665C9B">
        <w:rPr>
          <w:rFonts w:ascii="Arial Nova Light" w:hAnsi="Arial Nova Light"/>
        </w:rPr>
        <w:t xml:space="preserve">Ответы еще 2 респондентов указывают на то, что волонтерам не всегда понятно, что считать командой (можно ли принадлежать к ней дистанционно) и каковы цели </w:t>
      </w:r>
      <w:proofErr w:type="spellStart"/>
      <w:r w:rsidRPr="00665C9B">
        <w:rPr>
          <w:rFonts w:ascii="Arial Nova Light" w:hAnsi="Arial Nova Light"/>
        </w:rPr>
        <w:t>командобразования</w:t>
      </w:r>
      <w:proofErr w:type="spellEnd"/>
      <w:r w:rsidRPr="00665C9B">
        <w:rPr>
          <w:rFonts w:ascii="Arial Nova Light" w:hAnsi="Arial Nova Light"/>
        </w:rPr>
        <w:t xml:space="preserve"> (надо ли отдельным волонтерам вообще что-то знать о жизни команды, чтобы выполнять свои задачи).</w:t>
      </w:r>
      <w:r w:rsidR="00420BA7">
        <w:rPr>
          <w:rFonts w:ascii="Arial Nova Light" w:hAnsi="Arial Nova Light"/>
        </w:rPr>
        <w:t xml:space="preserve"> </w:t>
      </w:r>
      <w:r w:rsidRPr="00665C9B">
        <w:rPr>
          <w:rFonts w:ascii="Arial Nova Light" w:hAnsi="Arial Nova Light"/>
        </w:rPr>
        <w:t>В отдельных случаях те, кто назвал себя «хорошо информированным» могут не знать о системе поощрений или о проведении волонтерских встреч в своей команде.</w:t>
      </w:r>
    </w:p>
    <w:p w14:paraId="16FD9BD9" w14:textId="77777777" w:rsidR="00665C9B" w:rsidRPr="00665C9B" w:rsidRDefault="00665C9B" w:rsidP="00665C9B">
      <w:pPr>
        <w:jc w:val="both"/>
        <w:rPr>
          <w:rFonts w:ascii="Arial Nova Light" w:hAnsi="Arial Nova Light"/>
        </w:rPr>
      </w:pPr>
    </w:p>
    <w:p w14:paraId="2CC2FA9E" w14:textId="359C74A3" w:rsidR="00665C9B" w:rsidRDefault="00665C9B" w:rsidP="00665C9B">
      <w:pPr>
        <w:jc w:val="both"/>
        <w:rPr>
          <w:rFonts w:ascii="Arial Nova Light" w:hAnsi="Arial Nova Light"/>
        </w:rPr>
      </w:pPr>
      <w:r w:rsidRPr="00665C9B">
        <w:rPr>
          <w:rFonts w:ascii="Arial Nova Light" w:hAnsi="Arial Nova Light"/>
        </w:rPr>
        <w:t>Новости фонда хотели бы получать 84,8% респондентов, а новости команды – 90,9%.</w:t>
      </w:r>
      <w:r>
        <w:rPr>
          <w:rFonts w:ascii="Arial Nova Light" w:hAnsi="Arial Nova Light"/>
        </w:rPr>
        <w:t xml:space="preserve"> </w:t>
      </w:r>
      <w:r w:rsidRPr="00665C9B">
        <w:rPr>
          <w:rFonts w:ascii="Arial Nova Light" w:hAnsi="Arial Nova Light"/>
        </w:rPr>
        <w:t>Новости «своей» команды чуть более актуальны по сравнению с новостями всего фонда, при этом многие волонтеры состоят сразу в нескольких командах, и вряд ли им удобно будет получать несколько рассылок по отдельности.</w:t>
      </w:r>
    </w:p>
    <w:p w14:paraId="6C0E7DF3" w14:textId="0302D702" w:rsidR="00665C9B" w:rsidRDefault="00665C9B" w:rsidP="00665C9B">
      <w:pPr>
        <w:jc w:val="both"/>
        <w:rPr>
          <w:rFonts w:ascii="Arial Nova Light" w:hAnsi="Arial Nova Light"/>
        </w:rPr>
      </w:pPr>
    </w:p>
    <w:p w14:paraId="4F1557BD" w14:textId="4518B5E8" w:rsidR="00665C9B" w:rsidRPr="00665C9B" w:rsidRDefault="00665C9B" w:rsidP="00665C9B">
      <w:pPr>
        <w:pStyle w:val="5"/>
        <w:rPr>
          <w:rFonts w:ascii="Arial Nova Light" w:hAnsi="Arial Nova Light"/>
          <w:color w:val="00B050"/>
        </w:rPr>
      </w:pPr>
      <w:r w:rsidRPr="00665C9B">
        <w:rPr>
          <w:rFonts w:ascii="Arial Nova Light" w:hAnsi="Arial Nova Light"/>
          <w:color w:val="00B050"/>
        </w:rPr>
        <w:t>Потребность в помощи и поддержке</w:t>
      </w:r>
      <w:r w:rsidR="000A2096">
        <w:rPr>
          <w:rFonts w:ascii="Arial Nova Light" w:hAnsi="Arial Nova Light"/>
          <w:color w:val="00B050"/>
        </w:rPr>
        <w:t>; использование системы поощрений</w:t>
      </w:r>
    </w:p>
    <w:p w14:paraId="3F0ABE9F" w14:textId="77777777" w:rsidR="00665C9B" w:rsidRDefault="00665C9B" w:rsidP="00665C9B">
      <w:pPr>
        <w:jc w:val="both"/>
        <w:rPr>
          <w:rFonts w:ascii="Arial Nova Light" w:hAnsi="Arial Nova Light"/>
        </w:rPr>
      </w:pPr>
    </w:p>
    <w:p w14:paraId="00D3CD6C" w14:textId="2B5D8D84" w:rsidR="00665C9B" w:rsidRPr="00665C9B" w:rsidRDefault="00665C9B" w:rsidP="00665C9B">
      <w:pPr>
        <w:jc w:val="both"/>
        <w:rPr>
          <w:rFonts w:ascii="Arial Nova Light" w:hAnsi="Arial Nova Light"/>
        </w:rPr>
      </w:pPr>
      <w:r w:rsidRPr="00665C9B">
        <w:rPr>
          <w:rFonts w:ascii="Arial Nova Light" w:hAnsi="Arial Nova Light"/>
        </w:rPr>
        <w:t xml:space="preserve">Почти 1/3 волонтеров (20; 29%) не нуждается в </w:t>
      </w:r>
      <w:r w:rsidRPr="000A2096">
        <w:rPr>
          <w:rFonts w:ascii="Arial Nova Light" w:hAnsi="Arial Nova Light"/>
          <w:b/>
          <w:bCs/>
        </w:rPr>
        <w:t>помощи или поддержке</w:t>
      </w:r>
      <w:r w:rsidRPr="00665C9B">
        <w:rPr>
          <w:rFonts w:ascii="Arial Nova Light" w:hAnsi="Arial Nova Light"/>
        </w:rPr>
        <w:t xml:space="preserve"> и еще двое отмечают, что им уже доступна вся необходимая поддержка. У остальных потребности распределились следующим образом:</w:t>
      </w:r>
    </w:p>
    <w:p w14:paraId="587C60F4"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Обучение – 15 (21,7%)</w:t>
      </w:r>
    </w:p>
    <w:p w14:paraId="36A05DBD"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r>
      <w:proofErr w:type="spellStart"/>
      <w:r w:rsidRPr="00665C9B">
        <w:rPr>
          <w:rFonts w:ascii="Arial Nova Light" w:hAnsi="Arial Nova Light"/>
        </w:rPr>
        <w:t>Супервизия</w:t>
      </w:r>
      <w:proofErr w:type="spellEnd"/>
      <w:r w:rsidRPr="00665C9B">
        <w:rPr>
          <w:rFonts w:ascii="Arial Nova Light" w:hAnsi="Arial Nova Light"/>
        </w:rPr>
        <w:t xml:space="preserve"> (наставничество опытного волонтера) – 11 (15,9%)</w:t>
      </w:r>
    </w:p>
    <w:p w14:paraId="4138EC95"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Консультирование – 10 (14,5%)</w:t>
      </w:r>
    </w:p>
    <w:p w14:paraId="3FD8F090" w14:textId="77777777" w:rsidR="00665C9B" w:rsidRPr="00665C9B" w:rsidRDefault="00665C9B" w:rsidP="00665C9B">
      <w:pPr>
        <w:jc w:val="both"/>
        <w:rPr>
          <w:rFonts w:ascii="Arial Nova Light" w:hAnsi="Arial Nova Light"/>
        </w:rPr>
      </w:pPr>
      <w:r w:rsidRPr="00665C9B">
        <w:rPr>
          <w:rFonts w:ascii="Arial Nova Light" w:hAnsi="Arial Nova Light"/>
        </w:rPr>
        <w:t>•</w:t>
      </w:r>
      <w:r w:rsidRPr="00665C9B">
        <w:rPr>
          <w:rFonts w:ascii="Arial Nova Light" w:hAnsi="Arial Nova Light"/>
        </w:rPr>
        <w:tab/>
        <w:t>Методические материалы, пособия – 7 (10,1%)</w:t>
      </w:r>
    </w:p>
    <w:p w14:paraId="5E1B4C31" w14:textId="52AA6F05" w:rsidR="000A2096" w:rsidRDefault="000A2096" w:rsidP="00665C9B">
      <w:pPr>
        <w:jc w:val="both"/>
        <w:rPr>
          <w:rFonts w:ascii="Arial Nova Light" w:hAnsi="Arial Nova Light"/>
        </w:rPr>
      </w:pPr>
    </w:p>
    <w:p w14:paraId="25D71F4A" w14:textId="7A134BBF" w:rsidR="00665C9B" w:rsidRDefault="00665C9B" w:rsidP="00665C9B">
      <w:pPr>
        <w:jc w:val="both"/>
        <w:rPr>
          <w:rFonts w:ascii="Arial Nova Light" w:hAnsi="Arial Nova Light"/>
        </w:rPr>
      </w:pPr>
      <w:r w:rsidRPr="00665C9B">
        <w:rPr>
          <w:rFonts w:ascii="Arial Nova Light" w:hAnsi="Arial Nova Light"/>
        </w:rPr>
        <w:t xml:space="preserve">О </w:t>
      </w:r>
      <w:r w:rsidRPr="000A2096">
        <w:rPr>
          <w:rFonts w:ascii="Arial Nova Light" w:hAnsi="Arial Nova Light"/>
          <w:b/>
          <w:bCs/>
        </w:rPr>
        <w:t>системе поощрений</w:t>
      </w:r>
      <w:r w:rsidRPr="00665C9B">
        <w:rPr>
          <w:rFonts w:ascii="Arial Nova Light" w:hAnsi="Arial Nova Light"/>
        </w:rPr>
        <w:t xml:space="preserve"> для волонтеров знает 83,3% и не знает 16,7% респондентов; при этом пользуются только 47%. 13 волонтеров довольны тем, как работает система поощрений (в диапазоне от «все нормально» до «мне очень нравится существующая система поощрений»), еще 9 – затрудняются ответить. Остальным хотелось бы добавить (или усилить) в системе поощрений следующие элементы:</w:t>
      </w:r>
    </w:p>
    <w:p w14:paraId="14105C1D" w14:textId="77777777" w:rsidR="000A2096" w:rsidRPr="00665C9B" w:rsidRDefault="000A2096" w:rsidP="00665C9B">
      <w:pPr>
        <w:jc w:val="both"/>
        <w:rPr>
          <w:rFonts w:ascii="Arial Nova Light" w:hAnsi="Arial Nova Light"/>
        </w:rPr>
      </w:pPr>
    </w:p>
    <w:p w14:paraId="15A2B711" w14:textId="2BDF8C5B" w:rsidR="00E13304" w:rsidRPr="00E13304" w:rsidRDefault="00665C9B" w:rsidP="00FB0D41">
      <w:pPr>
        <w:pStyle w:val="ae"/>
        <w:numPr>
          <w:ilvl w:val="0"/>
          <w:numId w:val="25"/>
        </w:numPr>
        <w:jc w:val="both"/>
        <w:rPr>
          <w:rFonts w:ascii="Arial Nova Light" w:hAnsi="Arial Nova Light"/>
          <w:sz w:val="24"/>
          <w:szCs w:val="24"/>
        </w:rPr>
      </w:pPr>
      <w:r w:rsidRPr="00E13304">
        <w:rPr>
          <w:rFonts w:ascii="Arial Nova Light" w:hAnsi="Arial Nova Light"/>
          <w:sz w:val="24"/>
          <w:szCs w:val="24"/>
        </w:rPr>
        <w:t xml:space="preserve">Обучение </w:t>
      </w:r>
      <w:r w:rsidR="00E13304" w:rsidRPr="00E13304">
        <w:rPr>
          <w:rFonts w:ascii="Arial Nova Light" w:hAnsi="Arial Nova Light"/>
          <w:sz w:val="24"/>
          <w:szCs w:val="24"/>
        </w:rPr>
        <w:t>(к</w:t>
      </w:r>
      <w:r w:rsidRPr="00E13304">
        <w:rPr>
          <w:rFonts w:ascii="Arial Nova Light" w:hAnsi="Arial Nova Light"/>
          <w:sz w:val="24"/>
          <w:szCs w:val="24"/>
        </w:rPr>
        <w:t>ниги по теме; обучающие курсы</w:t>
      </w:r>
      <w:r w:rsidR="00E13304" w:rsidRPr="00E13304">
        <w:rPr>
          <w:rFonts w:ascii="Arial Nova Light" w:hAnsi="Arial Nova Light"/>
          <w:sz w:val="24"/>
          <w:szCs w:val="24"/>
        </w:rPr>
        <w:t>; лекции,</w:t>
      </w:r>
      <w:r w:rsidRPr="00E13304">
        <w:rPr>
          <w:rFonts w:ascii="Arial Nova Light" w:hAnsi="Arial Nova Light"/>
          <w:sz w:val="24"/>
          <w:szCs w:val="24"/>
        </w:rPr>
        <w:t xml:space="preserve"> семинары</w:t>
      </w:r>
      <w:r w:rsidR="00E13304" w:rsidRPr="00E13304">
        <w:rPr>
          <w:rFonts w:ascii="Arial Nova Light" w:hAnsi="Arial Nova Light"/>
          <w:sz w:val="24"/>
          <w:szCs w:val="24"/>
        </w:rPr>
        <w:t>, вебинары</w:t>
      </w:r>
      <w:r w:rsidRPr="00E13304">
        <w:rPr>
          <w:rFonts w:ascii="Arial Nova Light" w:hAnsi="Arial Nova Light"/>
          <w:sz w:val="24"/>
          <w:szCs w:val="24"/>
        </w:rPr>
        <w:t xml:space="preserve"> в области психологии</w:t>
      </w:r>
      <w:r w:rsidR="00E13304" w:rsidRPr="00E13304">
        <w:rPr>
          <w:rFonts w:ascii="Arial Nova Light" w:hAnsi="Arial Nova Light"/>
          <w:sz w:val="24"/>
          <w:szCs w:val="24"/>
        </w:rPr>
        <w:t>;</w:t>
      </w:r>
      <w:r w:rsidRPr="00E13304">
        <w:rPr>
          <w:rFonts w:ascii="Arial Nova Light" w:hAnsi="Arial Nova Light"/>
          <w:sz w:val="24"/>
          <w:szCs w:val="24"/>
        </w:rPr>
        <w:t xml:space="preserve"> </w:t>
      </w:r>
      <w:r w:rsidR="00E13304" w:rsidRPr="00E13304">
        <w:rPr>
          <w:rFonts w:ascii="Arial Nova Light" w:hAnsi="Arial Nova Light"/>
          <w:sz w:val="24"/>
          <w:szCs w:val="24"/>
        </w:rPr>
        <w:t>в</w:t>
      </w:r>
      <w:r w:rsidRPr="00E13304">
        <w:rPr>
          <w:rFonts w:ascii="Arial Nova Light" w:hAnsi="Arial Nova Light"/>
          <w:sz w:val="24"/>
          <w:szCs w:val="24"/>
        </w:rPr>
        <w:t>озможность профессионального обучения</w:t>
      </w:r>
      <w:r w:rsidR="00E13304" w:rsidRPr="00E13304">
        <w:rPr>
          <w:rFonts w:ascii="Arial Nova Light" w:hAnsi="Arial Nova Light"/>
          <w:sz w:val="24"/>
          <w:szCs w:val="24"/>
        </w:rPr>
        <w:t xml:space="preserve"> </w:t>
      </w:r>
      <w:r w:rsidRPr="00E13304">
        <w:rPr>
          <w:rFonts w:ascii="Arial Nova Light" w:hAnsi="Arial Nova Light"/>
          <w:sz w:val="24"/>
          <w:szCs w:val="24"/>
        </w:rPr>
        <w:t>с выдачей дипломов</w:t>
      </w:r>
      <w:r w:rsidR="00E13304" w:rsidRPr="00E13304">
        <w:rPr>
          <w:rFonts w:ascii="Arial Nova Light" w:hAnsi="Arial Nova Light"/>
          <w:sz w:val="24"/>
          <w:szCs w:val="24"/>
        </w:rPr>
        <w:t>) – 11 ответов</w:t>
      </w:r>
    </w:p>
    <w:p w14:paraId="46B41BF0" w14:textId="1D7EEB4A" w:rsidR="00665C9B" w:rsidRPr="00E13304" w:rsidRDefault="00665C9B" w:rsidP="00FB0D41">
      <w:pPr>
        <w:pStyle w:val="ae"/>
        <w:numPr>
          <w:ilvl w:val="0"/>
          <w:numId w:val="25"/>
        </w:numPr>
        <w:jc w:val="both"/>
        <w:rPr>
          <w:rFonts w:ascii="Arial Nova Light" w:hAnsi="Arial Nova Light"/>
          <w:sz w:val="24"/>
          <w:szCs w:val="24"/>
        </w:rPr>
      </w:pPr>
      <w:r w:rsidRPr="00E13304">
        <w:rPr>
          <w:rFonts w:ascii="Arial Nova Light" w:hAnsi="Arial Nova Light"/>
          <w:sz w:val="24"/>
          <w:szCs w:val="24"/>
        </w:rPr>
        <w:t xml:space="preserve">Активный отдых </w:t>
      </w:r>
      <w:r w:rsidR="00E13304" w:rsidRPr="00E13304">
        <w:rPr>
          <w:rFonts w:ascii="Arial Nova Light" w:hAnsi="Arial Nova Light"/>
          <w:sz w:val="24"/>
          <w:szCs w:val="24"/>
        </w:rPr>
        <w:t>(</w:t>
      </w:r>
      <w:r w:rsidRPr="00E13304">
        <w:rPr>
          <w:rFonts w:ascii="Arial Nova Light" w:hAnsi="Arial Nova Light"/>
          <w:sz w:val="24"/>
          <w:szCs w:val="24"/>
        </w:rPr>
        <w:t>тимбилдинг</w:t>
      </w:r>
      <w:r w:rsidR="00E13304" w:rsidRPr="00E13304">
        <w:rPr>
          <w:rFonts w:ascii="Arial Nova Light" w:hAnsi="Arial Nova Light"/>
          <w:sz w:val="24"/>
          <w:szCs w:val="24"/>
        </w:rPr>
        <w:t>;</w:t>
      </w:r>
      <w:r w:rsidRPr="00E13304">
        <w:rPr>
          <w:rFonts w:ascii="Arial Nova Light" w:hAnsi="Arial Nova Light"/>
          <w:sz w:val="24"/>
          <w:szCs w:val="24"/>
        </w:rPr>
        <w:t xml:space="preserve"> активная программа на природе; каток зимой; спартакиада для волонтеров</w:t>
      </w:r>
      <w:r w:rsidR="00E13304" w:rsidRPr="00E13304">
        <w:rPr>
          <w:rFonts w:ascii="Arial Nova Light" w:hAnsi="Arial Nova Light"/>
          <w:sz w:val="24"/>
          <w:szCs w:val="24"/>
        </w:rPr>
        <w:t>;</w:t>
      </w:r>
      <w:r w:rsidRPr="00E13304">
        <w:rPr>
          <w:rFonts w:ascii="Arial Nova Light" w:hAnsi="Arial Nova Light"/>
          <w:sz w:val="24"/>
          <w:szCs w:val="24"/>
        </w:rPr>
        <w:t xml:space="preserve"> занятия йогой</w:t>
      </w:r>
      <w:r w:rsidR="00E13304" w:rsidRPr="00E13304">
        <w:rPr>
          <w:rFonts w:ascii="Arial Nova Light" w:hAnsi="Arial Nova Light"/>
          <w:sz w:val="24"/>
          <w:szCs w:val="24"/>
        </w:rPr>
        <w:t>) – 7</w:t>
      </w:r>
    </w:p>
    <w:p w14:paraId="5D3326AD" w14:textId="60720F70" w:rsidR="00665C9B" w:rsidRPr="00E13304" w:rsidRDefault="00665C9B" w:rsidP="00FB0D41">
      <w:pPr>
        <w:pStyle w:val="ae"/>
        <w:numPr>
          <w:ilvl w:val="0"/>
          <w:numId w:val="25"/>
        </w:numPr>
        <w:jc w:val="both"/>
        <w:rPr>
          <w:rFonts w:ascii="Arial Nova Light" w:hAnsi="Arial Nova Light"/>
          <w:sz w:val="24"/>
          <w:szCs w:val="24"/>
        </w:rPr>
      </w:pPr>
      <w:r w:rsidRPr="00E13304">
        <w:rPr>
          <w:rFonts w:ascii="Arial Nova Light" w:hAnsi="Arial Nova Light"/>
          <w:sz w:val="24"/>
          <w:szCs w:val="24"/>
        </w:rPr>
        <w:t xml:space="preserve">Мастер-классы </w:t>
      </w:r>
      <w:r w:rsidR="00E13304" w:rsidRPr="00E13304">
        <w:rPr>
          <w:rFonts w:ascii="Arial Nova Light" w:hAnsi="Arial Nova Light"/>
          <w:sz w:val="24"/>
          <w:szCs w:val="24"/>
        </w:rPr>
        <w:t>(</w:t>
      </w:r>
      <w:r w:rsidRPr="00E13304">
        <w:rPr>
          <w:rFonts w:ascii="Arial Nova Light" w:hAnsi="Arial Nova Light"/>
          <w:sz w:val="24"/>
          <w:szCs w:val="24"/>
        </w:rPr>
        <w:t>здорово</w:t>
      </w:r>
      <w:r w:rsidR="00E13304" w:rsidRPr="00E13304">
        <w:rPr>
          <w:rFonts w:ascii="Arial Nova Light" w:hAnsi="Arial Nova Light"/>
          <w:sz w:val="24"/>
          <w:szCs w:val="24"/>
        </w:rPr>
        <w:t>е</w:t>
      </w:r>
      <w:r w:rsidRPr="00E13304">
        <w:rPr>
          <w:rFonts w:ascii="Arial Nova Light" w:hAnsi="Arial Nova Light"/>
          <w:sz w:val="24"/>
          <w:szCs w:val="24"/>
        </w:rPr>
        <w:t xml:space="preserve"> питани</w:t>
      </w:r>
      <w:r w:rsidR="00E13304" w:rsidRPr="00E13304">
        <w:rPr>
          <w:rFonts w:ascii="Arial Nova Light" w:hAnsi="Arial Nova Light"/>
          <w:sz w:val="24"/>
          <w:szCs w:val="24"/>
        </w:rPr>
        <w:t>е</w:t>
      </w:r>
      <w:r w:rsidRPr="00E13304">
        <w:rPr>
          <w:rFonts w:ascii="Arial Nova Light" w:hAnsi="Arial Nova Light"/>
          <w:sz w:val="24"/>
          <w:szCs w:val="24"/>
        </w:rPr>
        <w:t>, кулинари</w:t>
      </w:r>
      <w:r w:rsidR="00E13304" w:rsidRPr="00E13304">
        <w:rPr>
          <w:rFonts w:ascii="Arial Nova Light" w:hAnsi="Arial Nova Light"/>
          <w:sz w:val="24"/>
          <w:szCs w:val="24"/>
        </w:rPr>
        <w:t>я</w:t>
      </w:r>
      <w:r w:rsidRPr="00E13304">
        <w:rPr>
          <w:rFonts w:ascii="Arial Nova Light" w:hAnsi="Arial Nova Light"/>
          <w:sz w:val="24"/>
          <w:szCs w:val="24"/>
        </w:rPr>
        <w:t>, тайм-менеджмент</w:t>
      </w:r>
      <w:r w:rsidR="00E13304" w:rsidRPr="00E13304">
        <w:rPr>
          <w:rFonts w:ascii="Arial Nova Light" w:hAnsi="Arial Nova Light"/>
          <w:sz w:val="24"/>
          <w:szCs w:val="24"/>
        </w:rPr>
        <w:t xml:space="preserve">, </w:t>
      </w:r>
      <w:r w:rsidRPr="00E13304">
        <w:rPr>
          <w:rFonts w:ascii="Arial Nova Light" w:hAnsi="Arial Nova Light"/>
          <w:sz w:val="24"/>
          <w:szCs w:val="24"/>
        </w:rPr>
        <w:t>прикладн</w:t>
      </w:r>
      <w:r w:rsidR="00E13304" w:rsidRPr="00E13304">
        <w:rPr>
          <w:rFonts w:ascii="Arial Nova Light" w:hAnsi="Arial Nova Light"/>
          <w:sz w:val="24"/>
          <w:szCs w:val="24"/>
        </w:rPr>
        <w:t>ое творчество) – 5</w:t>
      </w:r>
    </w:p>
    <w:p w14:paraId="065BD8A5" w14:textId="6328DE60" w:rsidR="00665C9B" w:rsidRPr="00E13304" w:rsidRDefault="00665C9B" w:rsidP="00FB0D41">
      <w:pPr>
        <w:pStyle w:val="ae"/>
        <w:numPr>
          <w:ilvl w:val="0"/>
          <w:numId w:val="25"/>
        </w:numPr>
        <w:jc w:val="both"/>
        <w:rPr>
          <w:rFonts w:ascii="Arial Nova Light" w:hAnsi="Arial Nova Light"/>
          <w:sz w:val="24"/>
          <w:szCs w:val="24"/>
        </w:rPr>
      </w:pPr>
      <w:r w:rsidRPr="00E13304">
        <w:rPr>
          <w:rFonts w:ascii="Arial Nova Light" w:hAnsi="Arial Nova Light"/>
          <w:sz w:val="24"/>
          <w:szCs w:val="24"/>
        </w:rPr>
        <w:t>Материальное поощрение</w:t>
      </w:r>
      <w:r w:rsidR="00E13304" w:rsidRPr="00E13304">
        <w:rPr>
          <w:rFonts w:ascii="Arial Nova Light" w:hAnsi="Arial Nova Light"/>
          <w:sz w:val="24"/>
          <w:szCs w:val="24"/>
        </w:rPr>
        <w:t xml:space="preserve"> или компенсация затраченных средств (с</w:t>
      </w:r>
      <w:r w:rsidRPr="00E13304">
        <w:rPr>
          <w:rFonts w:ascii="Arial Nova Light" w:hAnsi="Arial Nova Light"/>
          <w:sz w:val="24"/>
          <w:szCs w:val="24"/>
        </w:rPr>
        <w:t>кидочные /</w:t>
      </w:r>
      <w:r w:rsidR="00E13304" w:rsidRPr="00E13304">
        <w:rPr>
          <w:rFonts w:ascii="Arial Nova Light" w:hAnsi="Arial Nova Light"/>
          <w:sz w:val="24"/>
          <w:szCs w:val="24"/>
        </w:rPr>
        <w:t xml:space="preserve"> </w:t>
      </w:r>
      <w:r w:rsidRPr="00E13304">
        <w:rPr>
          <w:rFonts w:ascii="Arial Nova Light" w:hAnsi="Arial Nova Light"/>
          <w:sz w:val="24"/>
          <w:szCs w:val="24"/>
        </w:rPr>
        <w:t>подарочные сертификаты; встречи в кафе, экскурсии</w:t>
      </w:r>
      <w:r w:rsidR="00E13304" w:rsidRPr="00E13304">
        <w:rPr>
          <w:rFonts w:ascii="Arial Nova Light" w:hAnsi="Arial Nova Light"/>
          <w:sz w:val="24"/>
          <w:szCs w:val="24"/>
        </w:rPr>
        <w:t xml:space="preserve"> и</w:t>
      </w:r>
      <w:r w:rsidRPr="00E13304">
        <w:rPr>
          <w:rFonts w:ascii="Arial Nova Light" w:hAnsi="Arial Nova Light"/>
          <w:sz w:val="24"/>
          <w:szCs w:val="24"/>
        </w:rPr>
        <w:t xml:space="preserve"> путешествия с частичной оплатой </w:t>
      </w:r>
      <w:r w:rsidR="00E13304" w:rsidRPr="00E13304">
        <w:rPr>
          <w:rFonts w:ascii="Arial Nova Light" w:hAnsi="Arial Nova Light"/>
          <w:sz w:val="24"/>
          <w:szCs w:val="24"/>
        </w:rPr>
        <w:t>ф</w:t>
      </w:r>
      <w:r w:rsidRPr="00E13304">
        <w:rPr>
          <w:rFonts w:ascii="Arial Nova Light" w:hAnsi="Arial Nova Light"/>
          <w:sz w:val="24"/>
          <w:szCs w:val="24"/>
        </w:rPr>
        <w:t>ондом; оплата проезда к месту проведения акций</w:t>
      </w:r>
      <w:r w:rsidR="00E13304" w:rsidRPr="00E13304">
        <w:rPr>
          <w:rFonts w:ascii="Arial Nova Light" w:hAnsi="Arial Nova Light"/>
          <w:sz w:val="24"/>
          <w:szCs w:val="24"/>
        </w:rPr>
        <w:t>) – 5:</w:t>
      </w:r>
    </w:p>
    <w:p w14:paraId="4B83BA8C" w14:textId="77777777" w:rsidR="00E13304" w:rsidRPr="00E13304" w:rsidRDefault="00665C9B" w:rsidP="00FB0D41">
      <w:pPr>
        <w:pStyle w:val="ae"/>
        <w:numPr>
          <w:ilvl w:val="0"/>
          <w:numId w:val="25"/>
        </w:numPr>
        <w:jc w:val="both"/>
        <w:rPr>
          <w:rFonts w:ascii="Arial Nova Light" w:hAnsi="Arial Nova Light"/>
          <w:sz w:val="24"/>
          <w:szCs w:val="24"/>
        </w:rPr>
      </w:pPr>
      <w:r w:rsidRPr="00E13304">
        <w:rPr>
          <w:rFonts w:ascii="Arial Nova Light" w:hAnsi="Arial Nova Light"/>
          <w:sz w:val="24"/>
          <w:szCs w:val="24"/>
        </w:rPr>
        <w:t>Театры</w:t>
      </w:r>
      <w:r w:rsidR="00E13304" w:rsidRPr="00E13304">
        <w:rPr>
          <w:rFonts w:ascii="Arial Nova Light" w:hAnsi="Arial Nova Light"/>
          <w:sz w:val="24"/>
          <w:szCs w:val="24"/>
        </w:rPr>
        <w:t>, выставки,</w:t>
      </w:r>
      <w:r w:rsidRPr="00E13304">
        <w:rPr>
          <w:rFonts w:ascii="Arial Nova Light" w:hAnsi="Arial Nova Light"/>
          <w:sz w:val="24"/>
          <w:szCs w:val="24"/>
        </w:rPr>
        <w:t xml:space="preserve"> концерты – 4</w:t>
      </w:r>
    </w:p>
    <w:p w14:paraId="0BEBF50B" w14:textId="74CF307A" w:rsidR="00665C9B" w:rsidRPr="00E13304" w:rsidRDefault="00665C9B" w:rsidP="00FB0D41">
      <w:pPr>
        <w:pStyle w:val="ae"/>
        <w:numPr>
          <w:ilvl w:val="0"/>
          <w:numId w:val="25"/>
        </w:numPr>
        <w:jc w:val="both"/>
        <w:rPr>
          <w:rFonts w:ascii="Arial Nova Light" w:hAnsi="Arial Nova Light"/>
          <w:sz w:val="24"/>
          <w:szCs w:val="24"/>
        </w:rPr>
      </w:pPr>
      <w:r w:rsidRPr="00E13304">
        <w:rPr>
          <w:rFonts w:ascii="Arial Nova Light" w:hAnsi="Arial Nova Light"/>
          <w:sz w:val="24"/>
          <w:szCs w:val="24"/>
        </w:rPr>
        <w:t>Поощрения, адресованные детям волонтеров – 3:</w:t>
      </w:r>
    </w:p>
    <w:p w14:paraId="6D928FE6" w14:textId="2970EF3A" w:rsidR="00665C9B" w:rsidRPr="00665C9B" w:rsidRDefault="000064EF" w:rsidP="00665C9B">
      <w:pPr>
        <w:jc w:val="both"/>
        <w:rPr>
          <w:rFonts w:ascii="Arial Nova Light" w:hAnsi="Arial Nova Light"/>
        </w:rPr>
      </w:pPr>
      <w:r>
        <w:rPr>
          <w:rFonts w:ascii="Arial Nova Light" w:hAnsi="Arial Nova Light"/>
        </w:rPr>
        <w:t xml:space="preserve">Интересно, что некоторым </w:t>
      </w:r>
      <w:r w:rsidR="00665C9B" w:rsidRPr="00665C9B">
        <w:rPr>
          <w:rFonts w:ascii="Arial Nova Light" w:hAnsi="Arial Nova Light"/>
        </w:rPr>
        <w:t>волонтер</w:t>
      </w:r>
      <w:r>
        <w:rPr>
          <w:rFonts w:ascii="Arial Nova Light" w:hAnsi="Arial Nova Light"/>
        </w:rPr>
        <w:t>ам</w:t>
      </w:r>
      <w:r w:rsidR="00665C9B" w:rsidRPr="00665C9B">
        <w:rPr>
          <w:rFonts w:ascii="Arial Nova Light" w:hAnsi="Arial Nova Light"/>
        </w:rPr>
        <w:t xml:space="preserve"> в принципе не подходит дискурс «поощрений»:</w:t>
      </w:r>
    </w:p>
    <w:p w14:paraId="600BFD31" w14:textId="47D78B0A" w:rsidR="000A2096" w:rsidRDefault="000064EF" w:rsidP="00665C9B">
      <w:pPr>
        <w:jc w:val="both"/>
        <w:rPr>
          <w:rFonts w:ascii="Arial Nova Light" w:hAnsi="Arial Nova Light"/>
        </w:rPr>
      </w:pPr>
      <w:r>
        <w:rPr>
          <w:rFonts w:ascii="Arial Nova Light" w:hAnsi="Arial Nova Light"/>
        </w:rPr>
        <w:t>«</w:t>
      </w:r>
      <w:r w:rsidR="00665C9B" w:rsidRPr="00665C9B">
        <w:rPr>
          <w:rFonts w:ascii="Arial Nova Light" w:hAnsi="Arial Nova Light"/>
        </w:rPr>
        <w:t>Я не за поощрения помогаю</w:t>
      </w:r>
      <w:r>
        <w:rPr>
          <w:rFonts w:ascii="Arial Nova Light" w:hAnsi="Arial Nova Light"/>
        </w:rPr>
        <w:t>», «Важна л</w:t>
      </w:r>
      <w:r w:rsidR="00665C9B" w:rsidRPr="00665C9B">
        <w:rPr>
          <w:rFonts w:ascii="Arial Nova Light" w:hAnsi="Arial Nova Light"/>
        </w:rPr>
        <w:t>ичная благодарность</w:t>
      </w:r>
      <w:r>
        <w:rPr>
          <w:rFonts w:ascii="Arial Nova Light" w:hAnsi="Arial Nova Light"/>
        </w:rPr>
        <w:t xml:space="preserve">». </w:t>
      </w:r>
    </w:p>
    <w:p w14:paraId="32FDE6A2" w14:textId="77777777" w:rsidR="000064EF" w:rsidRDefault="000064EF" w:rsidP="00665C9B">
      <w:pPr>
        <w:jc w:val="both"/>
        <w:rPr>
          <w:rFonts w:ascii="Arial Nova Light" w:hAnsi="Arial Nova Light"/>
        </w:rPr>
      </w:pPr>
    </w:p>
    <w:p w14:paraId="01F106B2" w14:textId="02E94C89" w:rsidR="00665C9B" w:rsidRPr="000064EF" w:rsidRDefault="00665C9B" w:rsidP="00665C9B">
      <w:pPr>
        <w:jc w:val="both"/>
        <w:rPr>
          <w:rFonts w:ascii="Arial Nova Light" w:hAnsi="Arial Nova Light"/>
          <w:b/>
          <w:bCs/>
        </w:rPr>
      </w:pPr>
      <w:r w:rsidRPr="000064EF">
        <w:rPr>
          <w:rFonts w:ascii="Arial Nova Light" w:hAnsi="Arial Nova Light"/>
          <w:b/>
          <w:bCs/>
        </w:rPr>
        <w:t xml:space="preserve">Ключевой мотивацией является общение с единомышленниками, а важнейшей формой поощрения и поддержки – обучение. Также обучение может быть стать для волонтера путем к новой профессии. Являясь «детским» фондом, мы мало думали о собственном родительстве волонтеров (если, конечно, они не становятся приемными родителями и не встают в фонд на сопровождение). Запрос на нечто полезное для собственных детей в качестве волонтерских поощрений звучит не очень выраженно, но </w:t>
      </w:r>
      <w:r w:rsidR="000064EF">
        <w:rPr>
          <w:rFonts w:ascii="Arial Nova Light" w:hAnsi="Arial Nova Light"/>
          <w:b/>
          <w:bCs/>
        </w:rPr>
        <w:t>на него стоит обратить внимание.</w:t>
      </w:r>
      <w:r w:rsidRPr="000064EF">
        <w:rPr>
          <w:rFonts w:ascii="Arial Nova Light" w:hAnsi="Arial Nova Light"/>
          <w:b/>
          <w:bCs/>
        </w:rPr>
        <w:t xml:space="preserve"> </w:t>
      </w:r>
    </w:p>
    <w:p w14:paraId="149B9DE8" w14:textId="41C84DDC" w:rsidR="00665C9B" w:rsidRDefault="00665C9B" w:rsidP="00F4761F">
      <w:pPr>
        <w:jc w:val="both"/>
        <w:rPr>
          <w:rFonts w:ascii="Arial Nova Light" w:hAnsi="Arial Nova Light"/>
        </w:rPr>
      </w:pPr>
    </w:p>
    <w:p w14:paraId="3C5FC990" w14:textId="13FB8D46" w:rsidR="000A2096" w:rsidRPr="000A2096" w:rsidRDefault="000A2096" w:rsidP="000A2096">
      <w:pPr>
        <w:pStyle w:val="2"/>
        <w:rPr>
          <w:color w:val="00B050"/>
        </w:rPr>
      </w:pPr>
      <w:r w:rsidRPr="000A2096">
        <w:rPr>
          <w:color w:val="00B050"/>
        </w:rPr>
        <w:t>Начинающие волонтеры</w:t>
      </w:r>
    </w:p>
    <w:p w14:paraId="6FD63DAC" w14:textId="5151AE8D" w:rsidR="000A2096" w:rsidRPr="000A2096" w:rsidRDefault="000A2096" w:rsidP="00F4761F">
      <w:pPr>
        <w:jc w:val="both"/>
        <w:rPr>
          <w:rFonts w:ascii="Arial Nova Light" w:hAnsi="Arial Nova Light"/>
          <w:color w:val="00B050"/>
        </w:rPr>
      </w:pPr>
    </w:p>
    <w:p w14:paraId="45A2351C" w14:textId="149DC524" w:rsidR="000A2096" w:rsidRPr="000A2096" w:rsidRDefault="000A2096" w:rsidP="000A2096">
      <w:pPr>
        <w:pStyle w:val="5"/>
        <w:rPr>
          <w:rFonts w:ascii="Arial Nova Light" w:hAnsi="Arial Nova Light"/>
          <w:color w:val="00B050"/>
        </w:rPr>
      </w:pPr>
      <w:r w:rsidRPr="000A2096">
        <w:rPr>
          <w:rFonts w:ascii="Arial Nova Light" w:hAnsi="Arial Nova Light"/>
          <w:color w:val="00B050"/>
        </w:rPr>
        <w:t>Анкета</w:t>
      </w:r>
    </w:p>
    <w:p w14:paraId="03A0B2D9" w14:textId="46F9EE39" w:rsidR="000A2096" w:rsidRDefault="000A2096" w:rsidP="00F4761F">
      <w:pPr>
        <w:jc w:val="both"/>
        <w:rPr>
          <w:rFonts w:ascii="Arial Nova Light" w:hAnsi="Arial Nova Light"/>
        </w:rPr>
      </w:pPr>
    </w:p>
    <w:p w14:paraId="1634C9B8" w14:textId="005904C4" w:rsidR="000A2096" w:rsidRPr="000A2096" w:rsidRDefault="000A2096" w:rsidP="000A2096">
      <w:pPr>
        <w:jc w:val="both"/>
        <w:rPr>
          <w:rFonts w:ascii="Arial Nova Light" w:hAnsi="Arial Nova Light"/>
          <w:i/>
          <w:iCs/>
        </w:rPr>
      </w:pPr>
      <w:r w:rsidRPr="000A2096">
        <w:rPr>
          <w:rFonts w:ascii="Arial Nova Light" w:hAnsi="Arial Nova Light"/>
          <w:i/>
          <w:iCs/>
        </w:rPr>
        <w:t>Вы получили это письмо, потому что в 2020 г. вы присоединились к команде волонтеров фонда «Волонтеры в помощь детям-сиротам». Нам важно узнать, каким был ваш первый опыт взаимодействия с нами. Это позволит нам улучшить работу с вами и с волонтерами, которые придут к нам в новом году.</w:t>
      </w:r>
    </w:p>
    <w:p w14:paraId="72188F85" w14:textId="77777777" w:rsidR="000A2096" w:rsidRPr="000A2096" w:rsidRDefault="000A2096" w:rsidP="000A2096">
      <w:pPr>
        <w:jc w:val="both"/>
        <w:rPr>
          <w:rFonts w:ascii="Arial Nova Light" w:hAnsi="Arial Nova Light"/>
        </w:rPr>
      </w:pPr>
    </w:p>
    <w:p w14:paraId="022B501E" w14:textId="77777777" w:rsidR="000A2096" w:rsidRPr="000A2096" w:rsidRDefault="000A2096" w:rsidP="000A2096">
      <w:pPr>
        <w:jc w:val="both"/>
        <w:rPr>
          <w:rFonts w:ascii="Arial Nova Light" w:hAnsi="Arial Nova Light"/>
        </w:rPr>
      </w:pPr>
      <w:r w:rsidRPr="000A2096">
        <w:rPr>
          <w:rFonts w:ascii="Arial Nova Light" w:hAnsi="Arial Nova Light"/>
        </w:rPr>
        <w:t>1.</w:t>
      </w:r>
      <w:r w:rsidRPr="000A2096">
        <w:rPr>
          <w:rFonts w:ascii="Arial Nova Light" w:hAnsi="Arial Nova Light"/>
        </w:rPr>
        <w:tab/>
        <w:t>Скажите, пожалуйста, в каких вводных мероприятиях для начинающих волонтеров вы принимали участие? (Выберите все подходящие варианты ответа)</w:t>
      </w:r>
    </w:p>
    <w:p w14:paraId="52AD522F"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Общий вводный семинар для волонтеров</w:t>
      </w:r>
    </w:p>
    <w:p w14:paraId="5E36B343"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 xml:space="preserve">Вводный семинар одной из команд </w:t>
      </w:r>
    </w:p>
    <w:p w14:paraId="7387E82E"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Ни в каком, просто включился(-</w:t>
      </w:r>
      <w:proofErr w:type="spellStart"/>
      <w:r w:rsidRPr="000A2096">
        <w:rPr>
          <w:rFonts w:ascii="Arial Nova Light" w:hAnsi="Arial Nova Light"/>
        </w:rPr>
        <w:t>лась</w:t>
      </w:r>
      <w:proofErr w:type="spellEnd"/>
      <w:r w:rsidRPr="000A2096">
        <w:rPr>
          <w:rFonts w:ascii="Arial Nova Light" w:hAnsi="Arial Nova Light"/>
        </w:rPr>
        <w:t>) в работу</w:t>
      </w:r>
    </w:p>
    <w:p w14:paraId="3FE31A8E"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Свой вариант:</w:t>
      </w:r>
    </w:p>
    <w:p w14:paraId="067E9E85" w14:textId="77777777" w:rsidR="000A2096" w:rsidRPr="000A2096" w:rsidRDefault="000A2096" w:rsidP="000A2096">
      <w:pPr>
        <w:jc w:val="both"/>
        <w:rPr>
          <w:rFonts w:ascii="Arial Nova Light" w:hAnsi="Arial Nova Light"/>
        </w:rPr>
      </w:pPr>
    </w:p>
    <w:p w14:paraId="4293FB21" w14:textId="77777777" w:rsidR="000A2096" w:rsidRPr="000A2096" w:rsidRDefault="000A2096" w:rsidP="000A2096">
      <w:pPr>
        <w:jc w:val="both"/>
        <w:rPr>
          <w:rFonts w:ascii="Arial Nova Light" w:hAnsi="Arial Nova Light"/>
        </w:rPr>
      </w:pPr>
      <w:r w:rsidRPr="000A2096">
        <w:rPr>
          <w:rFonts w:ascii="Arial Nova Light" w:hAnsi="Arial Nova Light"/>
        </w:rPr>
        <w:lastRenderedPageBreak/>
        <w:t>2.</w:t>
      </w:r>
      <w:r w:rsidRPr="000A2096">
        <w:rPr>
          <w:rFonts w:ascii="Arial Nova Light" w:hAnsi="Arial Nova Light"/>
        </w:rPr>
        <w:tab/>
        <w:t>Когда вы участвовали во вводных мероприятиях для начинающих волонтеров? ЕСЛИ участвовали в нескольких, пожалуйста, выберите дату первого.</w:t>
      </w:r>
    </w:p>
    <w:p w14:paraId="4215FE46"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Ноябрь 2020</w:t>
      </w:r>
    </w:p>
    <w:p w14:paraId="60C8A2BD"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Октябрь 2020</w:t>
      </w:r>
    </w:p>
    <w:p w14:paraId="0C18084D"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Сентябрь 2020</w:t>
      </w:r>
    </w:p>
    <w:p w14:paraId="11032B12"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Август 2020</w:t>
      </w:r>
    </w:p>
    <w:p w14:paraId="419814C0"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 xml:space="preserve">Июль 2020 </w:t>
      </w:r>
    </w:p>
    <w:p w14:paraId="0260E0F8"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Июнь 2020</w:t>
      </w:r>
    </w:p>
    <w:p w14:paraId="3CCB9EFA" w14:textId="77777777" w:rsidR="000A2096" w:rsidRDefault="000A2096" w:rsidP="000A2096">
      <w:pPr>
        <w:jc w:val="both"/>
        <w:rPr>
          <w:rFonts w:ascii="Arial Nova Light" w:hAnsi="Arial Nova Light"/>
        </w:rPr>
      </w:pPr>
    </w:p>
    <w:p w14:paraId="59A34E0D" w14:textId="3346C3A0" w:rsidR="000A2096" w:rsidRPr="000A2096" w:rsidRDefault="000A2096" w:rsidP="000A2096">
      <w:pPr>
        <w:jc w:val="both"/>
        <w:rPr>
          <w:rFonts w:ascii="Arial Nova Light" w:hAnsi="Arial Nova Light"/>
        </w:rPr>
      </w:pPr>
      <w:r w:rsidRPr="000A2096">
        <w:rPr>
          <w:rFonts w:ascii="Arial Nova Light" w:hAnsi="Arial Nova Light"/>
        </w:rPr>
        <w:t>3.</w:t>
      </w:r>
      <w:r w:rsidRPr="000A2096">
        <w:rPr>
          <w:rFonts w:ascii="Arial Nova Light" w:hAnsi="Arial Nova Light"/>
        </w:rPr>
        <w:tab/>
        <w:t>Скажите, пожалуйста, к какой команде вы присоединились или планируете присоединиться?</w:t>
      </w:r>
    </w:p>
    <w:p w14:paraId="59108EC5" w14:textId="77777777" w:rsidR="00CE0799" w:rsidRPr="00CE0799" w:rsidRDefault="00CE0799" w:rsidP="00CE0799">
      <w:pPr>
        <w:jc w:val="both"/>
        <w:rPr>
          <w:rFonts w:ascii="Arial Nova Light" w:hAnsi="Arial Nova Light"/>
        </w:rPr>
      </w:pPr>
      <w:r w:rsidRPr="00CE0799">
        <w:rPr>
          <w:rFonts w:ascii="Arial Nova Light" w:hAnsi="Arial Nova Light"/>
        </w:rPr>
        <w:t>/список команд на выбор/</w:t>
      </w:r>
    </w:p>
    <w:p w14:paraId="49E5C575" w14:textId="2C3D4260" w:rsidR="000A2096" w:rsidRDefault="000A2096" w:rsidP="000A2096">
      <w:pPr>
        <w:jc w:val="both"/>
        <w:rPr>
          <w:rFonts w:ascii="Arial Nova Light" w:hAnsi="Arial Nova Light"/>
        </w:rPr>
      </w:pPr>
      <w:r w:rsidRPr="000A2096">
        <w:rPr>
          <w:rFonts w:ascii="Arial Nova Light" w:hAnsi="Arial Nova Light"/>
        </w:rPr>
        <w:t>Еще не выбрал(а)</w:t>
      </w:r>
    </w:p>
    <w:p w14:paraId="4528215C" w14:textId="77777777" w:rsidR="00CE0799" w:rsidRPr="000A2096" w:rsidRDefault="00CE0799" w:rsidP="000A2096">
      <w:pPr>
        <w:jc w:val="both"/>
        <w:rPr>
          <w:rFonts w:ascii="Arial Nova Light" w:hAnsi="Arial Nova Light"/>
        </w:rPr>
      </w:pPr>
    </w:p>
    <w:p w14:paraId="0ED4E45C" w14:textId="77777777" w:rsidR="000A2096" w:rsidRPr="000A2096" w:rsidRDefault="000A2096" w:rsidP="000A2096">
      <w:pPr>
        <w:jc w:val="both"/>
        <w:rPr>
          <w:rFonts w:ascii="Arial Nova Light" w:hAnsi="Arial Nova Light"/>
        </w:rPr>
      </w:pPr>
      <w:r w:rsidRPr="000A2096">
        <w:rPr>
          <w:rFonts w:ascii="Arial Nova Light" w:hAnsi="Arial Nova Light"/>
        </w:rPr>
        <w:t>4.</w:t>
      </w:r>
      <w:r w:rsidRPr="000A2096">
        <w:rPr>
          <w:rFonts w:ascii="Arial Nova Light" w:hAnsi="Arial Nova Light"/>
        </w:rPr>
        <w:tab/>
        <w:t>Если вы уже примкнули к одной из команд, насколько вы включены в ее работу? (Выберите наиболее подходящий вариант ответа)</w:t>
      </w:r>
    </w:p>
    <w:p w14:paraId="18496282"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Я посещал(а) командные встречи и представляю, за какие задачи могу взяться</w:t>
      </w:r>
    </w:p>
    <w:p w14:paraId="5254DAD6"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Я выполнял(а) отдельные задачи</w:t>
      </w:r>
    </w:p>
    <w:p w14:paraId="1C5C13C5" w14:textId="77777777" w:rsidR="000A2096" w:rsidRPr="000A2096" w:rsidRDefault="000A2096" w:rsidP="000A2096">
      <w:pPr>
        <w:jc w:val="both"/>
        <w:rPr>
          <w:rFonts w:ascii="Arial Nova Light" w:hAnsi="Arial Nova Light"/>
        </w:rPr>
      </w:pPr>
      <w:r w:rsidRPr="000A2096">
        <w:rPr>
          <w:rFonts w:ascii="Arial Nova Light" w:hAnsi="Arial Nova Light"/>
        </w:rPr>
        <w:t>•</w:t>
      </w:r>
      <w:r w:rsidRPr="000A2096">
        <w:rPr>
          <w:rFonts w:ascii="Arial Nova Light" w:hAnsi="Arial Nova Light"/>
        </w:rPr>
        <w:tab/>
        <w:t>У меня уже есть постоянный круг задач, которые я выполняю</w:t>
      </w:r>
    </w:p>
    <w:p w14:paraId="136F1FBF" w14:textId="77777777" w:rsidR="000A2096" w:rsidRPr="000A2096" w:rsidRDefault="000A2096" w:rsidP="000A2096">
      <w:pPr>
        <w:jc w:val="both"/>
        <w:rPr>
          <w:rFonts w:ascii="Arial Nova Light" w:hAnsi="Arial Nova Light"/>
        </w:rPr>
      </w:pPr>
    </w:p>
    <w:p w14:paraId="08D82CF4" w14:textId="61388A22" w:rsidR="000A2096" w:rsidRPr="000A2096" w:rsidRDefault="000A2096" w:rsidP="000A2096">
      <w:pPr>
        <w:jc w:val="both"/>
        <w:rPr>
          <w:rFonts w:ascii="Arial Nova Light" w:hAnsi="Arial Nova Light"/>
        </w:rPr>
      </w:pPr>
      <w:r w:rsidRPr="000A2096">
        <w:rPr>
          <w:rFonts w:ascii="Arial Nova Light" w:hAnsi="Arial Nova Light"/>
        </w:rPr>
        <w:t>5.</w:t>
      </w:r>
      <w:r w:rsidRPr="000A2096">
        <w:rPr>
          <w:rFonts w:ascii="Arial Nova Light" w:hAnsi="Arial Nova Light"/>
        </w:rPr>
        <w:tab/>
        <w:t>Пожалуйста, оцените, насколько вы нуждаетесь в поддержке со стороны сотрудников фонда или опытных волонтеров, чтобы уверенно включиться в работу</w:t>
      </w:r>
      <w:r>
        <w:rPr>
          <w:rFonts w:ascii="Arial Nova Light" w:hAnsi="Arial Nova Light"/>
        </w:rPr>
        <w:t xml:space="preserve"> </w:t>
      </w:r>
      <w:r w:rsidRPr="000A2096">
        <w:rPr>
          <w:rFonts w:ascii="Arial Nova Light" w:hAnsi="Arial Nova Light"/>
        </w:rPr>
        <w:t>(4-БАЛЛЬНАЯ ШКАЛА, ГДЕ 1 – ВООБЩЕ НЕ НУЖДАЮСЬ, 2 – СКОРЕЕ, НЕ НУЖДАЮСЬ, 3 – СКОРЕЕ, НУЖДАЮСЬ, 4 – ОЧЕНЬ НУЖДАЮСЬ)</w:t>
      </w:r>
    </w:p>
    <w:p w14:paraId="2131121D" w14:textId="77777777" w:rsidR="000A2096" w:rsidRDefault="000A2096" w:rsidP="000A2096">
      <w:pPr>
        <w:jc w:val="both"/>
        <w:rPr>
          <w:rFonts w:ascii="Arial Nova Light" w:hAnsi="Arial Nova Light"/>
        </w:rPr>
      </w:pPr>
    </w:p>
    <w:p w14:paraId="284E8734" w14:textId="0CD5EAFA" w:rsidR="000A2096" w:rsidRPr="000A2096" w:rsidRDefault="000A2096" w:rsidP="000A2096">
      <w:pPr>
        <w:jc w:val="both"/>
        <w:rPr>
          <w:rFonts w:ascii="Arial Nova Light" w:hAnsi="Arial Nova Light"/>
        </w:rPr>
      </w:pPr>
      <w:r w:rsidRPr="000A2096">
        <w:rPr>
          <w:rFonts w:ascii="Arial Nova Light" w:hAnsi="Arial Nova Light"/>
        </w:rPr>
        <w:t>6.</w:t>
      </w:r>
      <w:r w:rsidRPr="000A2096">
        <w:rPr>
          <w:rFonts w:ascii="Arial Nova Light" w:hAnsi="Arial Nova Light"/>
        </w:rPr>
        <w:tab/>
        <w:t>Пожалуйста, оцените, насколько интенсивную поддержку вам оказывают сотрудники фонда или опытные волонтеры</w:t>
      </w:r>
      <w:r>
        <w:rPr>
          <w:rFonts w:ascii="Arial Nova Light" w:hAnsi="Arial Nova Light"/>
        </w:rPr>
        <w:t xml:space="preserve"> </w:t>
      </w:r>
      <w:r w:rsidRPr="000A2096">
        <w:rPr>
          <w:rFonts w:ascii="Arial Nova Light" w:hAnsi="Arial Nova Light"/>
        </w:rPr>
        <w:t>(4-БАЛЛЬНАЯ ШКАЛА)</w:t>
      </w:r>
    </w:p>
    <w:p w14:paraId="33053E2A" w14:textId="77777777" w:rsidR="000A2096" w:rsidRDefault="000A2096" w:rsidP="000A2096">
      <w:pPr>
        <w:jc w:val="both"/>
        <w:rPr>
          <w:rFonts w:ascii="Arial Nova Light" w:hAnsi="Arial Nova Light"/>
        </w:rPr>
      </w:pPr>
    </w:p>
    <w:p w14:paraId="67A5A78F" w14:textId="7290AB36" w:rsidR="000A2096" w:rsidRPr="000A2096" w:rsidRDefault="000A2096" w:rsidP="000A2096">
      <w:pPr>
        <w:jc w:val="both"/>
        <w:rPr>
          <w:rFonts w:ascii="Arial Nova Light" w:hAnsi="Arial Nova Light"/>
        </w:rPr>
      </w:pPr>
      <w:r w:rsidRPr="000A2096">
        <w:rPr>
          <w:rFonts w:ascii="Arial Nova Light" w:hAnsi="Arial Nova Light"/>
        </w:rPr>
        <w:t>7.</w:t>
      </w:r>
      <w:r w:rsidRPr="000A2096">
        <w:rPr>
          <w:rFonts w:ascii="Arial Nova Light" w:hAnsi="Arial Nova Light"/>
        </w:rPr>
        <w:tab/>
        <w:t xml:space="preserve">Что из происходившего на вводном семинаре было для вас самым полезным? </w:t>
      </w:r>
    </w:p>
    <w:p w14:paraId="591A18B3" w14:textId="77777777" w:rsidR="000A2096" w:rsidRPr="000A2096" w:rsidRDefault="000A2096" w:rsidP="000A2096">
      <w:pPr>
        <w:jc w:val="both"/>
        <w:rPr>
          <w:rFonts w:ascii="Arial Nova Light" w:hAnsi="Arial Nova Light"/>
        </w:rPr>
      </w:pPr>
      <w:r w:rsidRPr="000A2096">
        <w:rPr>
          <w:rFonts w:ascii="Arial Nova Light" w:hAnsi="Arial Nova Light"/>
        </w:rPr>
        <w:t>(ОТКРЫТЫЙ ВОПРОС)</w:t>
      </w:r>
    </w:p>
    <w:p w14:paraId="760B0AE9" w14:textId="77777777" w:rsidR="000A2096" w:rsidRDefault="000A2096" w:rsidP="000A2096">
      <w:pPr>
        <w:jc w:val="both"/>
        <w:rPr>
          <w:rFonts w:ascii="Arial Nova Light" w:hAnsi="Arial Nova Light"/>
        </w:rPr>
      </w:pPr>
    </w:p>
    <w:p w14:paraId="59327F9D" w14:textId="6B2E9B5C" w:rsidR="000A2096" w:rsidRPr="000A2096" w:rsidRDefault="000A2096" w:rsidP="000A2096">
      <w:pPr>
        <w:jc w:val="both"/>
        <w:rPr>
          <w:rFonts w:ascii="Arial Nova Light" w:hAnsi="Arial Nova Light"/>
        </w:rPr>
      </w:pPr>
      <w:r w:rsidRPr="000A2096">
        <w:rPr>
          <w:rFonts w:ascii="Arial Nova Light" w:hAnsi="Arial Nova Light"/>
        </w:rPr>
        <w:t>8.</w:t>
      </w:r>
      <w:r w:rsidRPr="000A2096">
        <w:rPr>
          <w:rFonts w:ascii="Arial Nova Light" w:hAnsi="Arial Nova Light"/>
        </w:rPr>
        <w:tab/>
        <w:t>Как бы вы изменили / чем дополнили работу с новыми волонтерами фонда?</w:t>
      </w:r>
    </w:p>
    <w:p w14:paraId="01569C28" w14:textId="77777777" w:rsidR="000A2096" w:rsidRPr="000A2096" w:rsidRDefault="000A2096" w:rsidP="000A2096">
      <w:pPr>
        <w:jc w:val="both"/>
        <w:rPr>
          <w:rFonts w:ascii="Arial Nova Light" w:hAnsi="Arial Nova Light"/>
        </w:rPr>
      </w:pPr>
      <w:r w:rsidRPr="000A2096">
        <w:rPr>
          <w:rFonts w:ascii="Arial Nova Light" w:hAnsi="Arial Nova Light"/>
        </w:rPr>
        <w:t>(ОТКРЫТЫЙ ВОПРОС)</w:t>
      </w:r>
    </w:p>
    <w:p w14:paraId="7D34CDCE" w14:textId="77777777" w:rsidR="000A2096" w:rsidRDefault="000A2096" w:rsidP="00F4761F">
      <w:pPr>
        <w:jc w:val="both"/>
        <w:rPr>
          <w:rFonts w:ascii="Arial Nova Light" w:hAnsi="Arial Nova Light"/>
        </w:rPr>
      </w:pPr>
    </w:p>
    <w:p w14:paraId="43453E6A" w14:textId="13F1F3AC" w:rsidR="000A2096" w:rsidRPr="00B52421" w:rsidRDefault="009B3FBD" w:rsidP="00B52421">
      <w:pPr>
        <w:pStyle w:val="2"/>
        <w:rPr>
          <w:color w:val="00B050"/>
        </w:rPr>
      </w:pPr>
      <w:r w:rsidRPr="00B52421">
        <w:rPr>
          <w:color w:val="00B050"/>
        </w:rPr>
        <w:t>Основные р</w:t>
      </w:r>
      <w:r w:rsidR="000A2096" w:rsidRPr="00B52421">
        <w:rPr>
          <w:color w:val="00B050"/>
        </w:rPr>
        <w:t>езультаты</w:t>
      </w:r>
    </w:p>
    <w:p w14:paraId="59AED909" w14:textId="23C91B11" w:rsidR="000A2096" w:rsidRDefault="000A2096" w:rsidP="00F4761F">
      <w:pPr>
        <w:jc w:val="both"/>
        <w:rPr>
          <w:rFonts w:ascii="Arial Nova Light" w:hAnsi="Arial Nova Light"/>
        </w:rPr>
      </w:pPr>
    </w:p>
    <w:p w14:paraId="65E1FA1C" w14:textId="4811C3E0" w:rsidR="0031380B" w:rsidRDefault="0031380B" w:rsidP="0031380B">
      <w:pPr>
        <w:jc w:val="both"/>
        <w:rPr>
          <w:rFonts w:ascii="Arial Nova Light" w:hAnsi="Arial Nova Light"/>
        </w:rPr>
      </w:pPr>
      <w:r w:rsidRPr="0031380B">
        <w:rPr>
          <w:rFonts w:ascii="Arial Nova Light" w:hAnsi="Arial Nova Light"/>
        </w:rPr>
        <w:t>В анкетировании приняли участие 67 начинающих волонтеров из 264 (25,4%), которые присоединились к фонду с июня по ноябрь 2020 г. и получили ссылку на анкету.</w:t>
      </w:r>
    </w:p>
    <w:p w14:paraId="6C94371F" w14:textId="77777777" w:rsidR="00CD7218" w:rsidRPr="0031380B" w:rsidRDefault="00CD7218" w:rsidP="0031380B">
      <w:pPr>
        <w:jc w:val="both"/>
        <w:rPr>
          <w:rFonts w:ascii="Arial Nova Light" w:hAnsi="Arial Nova Light"/>
        </w:rPr>
      </w:pPr>
    </w:p>
    <w:p w14:paraId="2944EE32" w14:textId="77777777" w:rsidR="0031380B" w:rsidRPr="0031380B" w:rsidRDefault="0031380B" w:rsidP="0031380B">
      <w:pPr>
        <w:jc w:val="both"/>
        <w:rPr>
          <w:rFonts w:ascii="Arial Nova Light" w:hAnsi="Arial Nova Light"/>
        </w:rPr>
      </w:pPr>
      <w:r w:rsidRPr="0031380B">
        <w:rPr>
          <w:rFonts w:ascii="Arial Nova Light" w:hAnsi="Arial Nova Light"/>
        </w:rPr>
        <w:t>В каких вводных мероприятиях для начинающих волонтеров вы принимали участие?</w:t>
      </w:r>
    </w:p>
    <w:p w14:paraId="5472CED4" w14:textId="77777777" w:rsidR="0031380B" w:rsidRPr="0031380B" w:rsidRDefault="0031380B" w:rsidP="0031380B">
      <w:pPr>
        <w:jc w:val="both"/>
        <w:rPr>
          <w:rFonts w:ascii="Arial Nova Light" w:hAnsi="Arial Nova Light"/>
        </w:rPr>
      </w:pPr>
      <w:r w:rsidRPr="0031380B">
        <w:rPr>
          <w:rFonts w:ascii="Arial Nova Light" w:hAnsi="Arial Nova Light"/>
        </w:rPr>
        <w:t>•</w:t>
      </w:r>
      <w:r w:rsidRPr="0031380B">
        <w:rPr>
          <w:rFonts w:ascii="Arial Nova Light" w:hAnsi="Arial Nova Light"/>
        </w:rPr>
        <w:tab/>
        <w:t>39 респондент посетил только общий вводный семинар для волонтеров</w:t>
      </w:r>
    </w:p>
    <w:p w14:paraId="53756C9D" w14:textId="77777777" w:rsidR="0031380B" w:rsidRPr="0031380B" w:rsidRDefault="0031380B" w:rsidP="0031380B">
      <w:pPr>
        <w:jc w:val="both"/>
        <w:rPr>
          <w:rFonts w:ascii="Arial Nova Light" w:hAnsi="Arial Nova Light"/>
        </w:rPr>
      </w:pPr>
      <w:r w:rsidRPr="0031380B">
        <w:rPr>
          <w:rFonts w:ascii="Arial Nova Light" w:hAnsi="Arial Nova Light"/>
        </w:rPr>
        <w:t>•</w:t>
      </w:r>
      <w:r w:rsidRPr="0031380B">
        <w:rPr>
          <w:rFonts w:ascii="Arial Nova Light" w:hAnsi="Arial Nova Light"/>
        </w:rPr>
        <w:tab/>
        <w:t>21 – посетил и общий вводный семинар для волонтеров, и вводный семинар в одной из команд (1 – даже в нескольких командах)</w:t>
      </w:r>
    </w:p>
    <w:p w14:paraId="5AD49574" w14:textId="77777777" w:rsidR="0031380B" w:rsidRPr="0031380B" w:rsidRDefault="0031380B" w:rsidP="0031380B">
      <w:pPr>
        <w:jc w:val="both"/>
        <w:rPr>
          <w:rFonts w:ascii="Arial Nova Light" w:hAnsi="Arial Nova Light"/>
        </w:rPr>
      </w:pPr>
      <w:r w:rsidRPr="0031380B">
        <w:rPr>
          <w:rFonts w:ascii="Arial Nova Light" w:hAnsi="Arial Nova Light"/>
        </w:rPr>
        <w:t>•</w:t>
      </w:r>
      <w:r w:rsidRPr="0031380B">
        <w:rPr>
          <w:rFonts w:ascii="Arial Nova Light" w:hAnsi="Arial Nova Light"/>
        </w:rPr>
        <w:tab/>
        <w:t>3 – посетили только вводный вебинар одной из команд, не участвуя в общем</w:t>
      </w:r>
    </w:p>
    <w:p w14:paraId="28767BDA" w14:textId="77777777" w:rsidR="0031380B" w:rsidRPr="0031380B" w:rsidRDefault="0031380B" w:rsidP="0031380B">
      <w:pPr>
        <w:jc w:val="both"/>
        <w:rPr>
          <w:rFonts w:ascii="Arial Nova Light" w:hAnsi="Arial Nova Light"/>
        </w:rPr>
      </w:pPr>
      <w:r w:rsidRPr="0031380B">
        <w:rPr>
          <w:rFonts w:ascii="Arial Nova Light" w:hAnsi="Arial Nova Light"/>
        </w:rPr>
        <w:t>•</w:t>
      </w:r>
      <w:r w:rsidRPr="0031380B">
        <w:rPr>
          <w:rFonts w:ascii="Arial Nova Light" w:hAnsi="Arial Nova Light"/>
        </w:rPr>
        <w:tab/>
        <w:t>2 – не посещали никаких вводных мероприятий, просто включились в работу фонда</w:t>
      </w:r>
    </w:p>
    <w:p w14:paraId="4472ED64" w14:textId="77777777" w:rsidR="00CD7218" w:rsidRDefault="00CD7218" w:rsidP="0031380B">
      <w:pPr>
        <w:jc w:val="both"/>
        <w:rPr>
          <w:rFonts w:ascii="Arial Nova Light" w:hAnsi="Arial Nova Light"/>
        </w:rPr>
      </w:pPr>
    </w:p>
    <w:p w14:paraId="1819D0A5" w14:textId="66EEF7B1" w:rsidR="0031380B" w:rsidRPr="00CD7218" w:rsidRDefault="00CD7218" w:rsidP="00CD7218">
      <w:pPr>
        <w:pStyle w:val="5"/>
        <w:rPr>
          <w:rFonts w:ascii="Arial Nova Light" w:hAnsi="Arial Nova Light"/>
          <w:color w:val="00B050"/>
        </w:rPr>
      </w:pPr>
      <w:r w:rsidRPr="00CD7218">
        <w:rPr>
          <w:rFonts w:ascii="Arial Nova Light" w:hAnsi="Arial Nova Light"/>
          <w:color w:val="00B050"/>
        </w:rPr>
        <w:t>Выбор команды</w:t>
      </w:r>
    </w:p>
    <w:p w14:paraId="5BEFC77E" w14:textId="77777777" w:rsidR="00CD7218" w:rsidRDefault="00CD7218" w:rsidP="0031380B">
      <w:pPr>
        <w:jc w:val="both"/>
        <w:rPr>
          <w:rFonts w:ascii="Arial Nova Light" w:hAnsi="Arial Nova Light"/>
        </w:rPr>
      </w:pPr>
    </w:p>
    <w:p w14:paraId="31660AD5" w14:textId="7CA65794" w:rsidR="0031380B" w:rsidRPr="00CD7218" w:rsidRDefault="0031380B" w:rsidP="0031380B">
      <w:pPr>
        <w:jc w:val="both"/>
        <w:rPr>
          <w:rFonts w:ascii="Arial Nova Light" w:hAnsi="Arial Nova Light"/>
        </w:rPr>
      </w:pPr>
      <w:r w:rsidRPr="0031380B">
        <w:rPr>
          <w:rFonts w:ascii="Arial Nova Light" w:hAnsi="Arial Nova Light"/>
        </w:rPr>
        <w:t xml:space="preserve">Многие волонтеры выбирали несколько вариантов </w:t>
      </w:r>
      <w:r w:rsidR="00CD7218">
        <w:rPr>
          <w:rFonts w:ascii="Arial Nova Light" w:hAnsi="Arial Nova Light"/>
        </w:rPr>
        <w:t>из списка команд</w:t>
      </w:r>
      <w:r w:rsidRPr="0031380B">
        <w:rPr>
          <w:rFonts w:ascii="Arial Nova Light" w:hAnsi="Arial Nova Light"/>
        </w:rPr>
        <w:t>, поэтому доли рассчитываются</w:t>
      </w:r>
      <w:r w:rsidR="00CD7218">
        <w:rPr>
          <w:rFonts w:ascii="Arial Nova Light" w:hAnsi="Arial Nova Light"/>
        </w:rPr>
        <w:t xml:space="preserve"> не</w:t>
      </w:r>
      <w:r w:rsidRPr="0031380B">
        <w:rPr>
          <w:rFonts w:ascii="Arial Nova Light" w:hAnsi="Arial Nova Light"/>
        </w:rPr>
        <w:t xml:space="preserve"> от общего количества респондентов, а от общего количества их выборов</w:t>
      </w:r>
      <w:r w:rsidR="00CD7218">
        <w:rPr>
          <w:rFonts w:ascii="Arial Nova Light" w:hAnsi="Arial Nova Light"/>
        </w:rPr>
        <w:t>:</w:t>
      </w:r>
    </w:p>
    <w:p w14:paraId="32BA4C65" w14:textId="6608F791" w:rsidR="0031380B" w:rsidRPr="00CD7218" w:rsidRDefault="0031380B" w:rsidP="00FB0D41">
      <w:pPr>
        <w:pStyle w:val="ae"/>
        <w:numPr>
          <w:ilvl w:val="0"/>
          <w:numId w:val="16"/>
        </w:numPr>
        <w:jc w:val="both"/>
        <w:rPr>
          <w:rFonts w:ascii="Arial Nova Light" w:hAnsi="Arial Nova Light"/>
          <w:sz w:val="24"/>
          <w:szCs w:val="24"/>
        </w:rPr>
      </w:pPr>
      <w:r w:rsidRPr="00CD7218">
        <w:rPr>
          <w:rFonts w:ascii="Arial Nova Light" w:hAnsi="Arial Nova Light"/>
          <w:sz w:val="24"/>
          <w:szCs w:val="24"/>
        </w:rPr>
        <w:t>Быть рядом (общение с детьми в больницах и детских учреждениях) – 54 ответа (80,6% всех выборов)</w:t>
      </w:r>
    </w:p>
    <w:p w14:paraId="30118F51" w14:textId="010E6912" w:rsidR="0031380B" w:rsidRPr="00CD7218" w:rsidRDefault="0031380B" w:rsidP="00FB0D41">
      <w:pPr>
        <w:pStyle w:val="ae"/>
        <w:numPr>
          <w:ilvl w:val="0"/>
          <w:numId w:val="16"/>
        </w:numPr>
        <w:jc w:val="both"/>
        <w:rPr>
          <w:rFonts w:ascii="Arial Nova Light" w:hAnsi="Arial Nova Light"/>
          <w:sz w:val="24"/>
          <w:szCs w:val="24"/>
        </w:rPr>
      </w:pPr>
      <w:r w:rsidRPr="00CD7218">
        <w:rPr>
          <w:rFonts w:ascii="Arial Nova Light" w:hAnsi="Arial Nova Light"/>
          <w:sz w:val="24"/>
          <w:szCs w:val="24"/>
        </w:rPr>
        <w:t>Помощь семьям в сложной жизненной ситуации – 11 (16,4%)</w:t>
      </w:r>
    </w:p>
    <w:p w14:paraId="2CB3DAFD" w14:textId="20E18087" w:rsidR="0031380B" w:rsidRPr="00CD7218" w:rsidRDefault="0031380B" w:rsidP="00FB0D41">
      <w:pPr>
        <w:pStyle w:val="ae"/>
        <w:numPr>
          <w:ilvl w:val="0"/>
          <w:numId w:val="16"/>
        </w:numPr>
        <w:jc w:val="both"/>
        <w:rPr>
          <w:rFonts w:ascii="Arial Nova Light" w:hAnsi="Arial Nova Light"/>
          <w:sz w:val="24"/>
          <w:szCs w:val="24"/>
        </w:rPr>
      </w:pPr>
      <w:r w:rsidRPr="00CD7218">
        <w:rPr>
          <w:rFonts w:ascii="Arial Nova Light" w:hAnsi="Arial Nova Light"/>
          <w:sz w:val="24"/>
          <w:szCs w:val="24"/>
        </w:rPr>
        <w:t>Близкие люди (сопровождение приемных семей) – 10 (14,9%)</w:t>
      </w:r>
    </w:p>
    <w:p w14:paraId="0AE4D71B" w14:textId="25313DA4" w:rsidR="0031380B" w:rsidRPr="00CD7218" w:rsidRDefault="0031380B" w:rsidP="00FB0D41">
      <w:pPr>
        <w:pStyle w:val="ae"/>
        <w:numPr>
          <w:ilvl w:val="0"/>
          <w:numId w:val="16"/>
        </w:numPr>
        <w:jc w:val="both"/>
        <w:rPr>
          <w:rFonts w:ascii="Arial Nova Light" w:hAnsi="Arial Nova Light"/>
          <w:sz w:val="24"/>
          <w:szCs w:val="24"/>
        </w:rPr>
      </w:pPr>
      <w:r w:rsidRPr="00CD7218">
        <w:rPr>
          <w:rFonts w:ascii="Arial Nova Light" w:hAnsi="Arial Nova Light"/>
          <w:sz w:val="24"/>
          <w:szCs w:val="24"/>
        </w:rPr>
        <w:t xml:space="preserve">Территория без сирот (распространение информации о детях для их устройства в семью) </w:t>
      </w:r>
      <w:r w:rsidR="009E7812">
        <w:rPr>
          <w:rFonts w:ascii="Arial Nova Light" w:hAnsi="Arial Nova Light"/>
          <w:sz w:val="24"/>
          <w:szCs w:val="24"/>
        </w:rPr>
        <w:t xml:space="preserve">– </w:t>
      </w:r>
      <w:r w:rsidRPr="00CD7218">
        <w:rPr>
          <w:rFonts w:ascii="Arial Nova Light" w:hAnsi="Arial Nova Light"/>
          <w:sz w:val="24"/>
          <w:szCs w:val="24"/>
        </w:rPr>
        <w:t>5 (7,5%)</w:t>
      </w:r>
    </w:p>
    <w:p w14:paraId="081CED52" w14:textId="2806C9D3" w:rsidR="0031380B" w:rsidRPr="00CD7218" w:rsidRDefault="0031380B" w:rsidP="00FB0D41">
      <w:pPr>
        <w:pStyle w:val="ae"/>
        <w:numPr>
          <w:ilvl w:val="0"/>
          <w:numId w:val="16"/>
        </w:numPr>
        <w:jc w:val="both"/>
        <w:rPr>
          <w:rFonts w:ascii="Arial Nova Light" w:hAnsi="Arial Nova Light"/>
          <w:sz w:val="24"/>
          <w:szCs w:val="24"/>
        </w:rPr>
      </w:pPr>
      <w:r w:rsidRPr="00CD7218">
        <w:rPr>
          <w:rFonts w:ascii="Arial Nova Light" w:hAnsi="Arial Nova Light"/>
          <w:sz w:val="24"/>
          <w:szCs w:val="24"/>
        </w:rPr>
        <w:t xml:space="preserve">Дети в беде (организация лечения детей-сирот) – 4 (6%) </w:t>
      </w:r>
    </w:p>
    <w:p w14:paraId="58C91357" w14:textId="27797271" w:rsidR="0031380B" w:rsidRPr="00CD7218" w:rsidRDefault="0031380B" w:rsidP="00FB0D41">
      <w:pPr>
        <w:pStyle w:val="ae"/>
        <w:numPr>
          <w:ilvl w:val="0"/>
          <w:numId w:val="16"/>
        </w:numPr>
        <w:jc w:val="both"/>
        <w:rPr>
          <w:rFonts w:ascii="Arial Nova Light" w:hAnsi="Arial Nova Light"/>
          <w:sz w:val="24"/>
          <w:szCs w:val="24"/>
        </w:rPr>
      </w:pPr>
      <w:r w:rsidRPr="00CD7218">
        <w:rPr>
          <w:rFonts w:ascii="Arial Nova Light" w:hAnsi="Arial Nova Light"/>
          <w:sz w:val="24"/>
          <w:szCs w:val="24"/>
        </w:rPr>
        <w:t xml:space="preserve">Инфраструктурные команды: </w:t>
      </w:r>
    </w:p>
    <w:p w14:paraId="34F7E56B" w14:textId="5618A0E3" w:rsidR="0031380B" w:rsidRPr="00CD7218" w:rsidRDefault="0031380B" w:rsidP="00FB0D41">
      <w:pPr>
        <w:pStyle w:val="ae"/>
        <w:numPr>
          <w:ilvl w:val="1"/>
          <w:numId w:val="16"/>
        </w:numPr>
        <w:jc w:val="both"/>
        <w:rPr>
          <w:rFonts w:ascii="Arial Nova Light" w:hAnsi="Arial Nova Light"/>
          <w:sz w:val="24"/>
          <w:szCs w:val="24"/>
        </w:rPr>
      </w:pPr>
      <w:r w:rsidRPr="00CD7218">
        <w:rPr>
          <w:rFonts w:ascii="Arial Nova Light" w:hAnsi="Arial Nova Light"/>
          <w:sz w:val="24"/>
          <w:szCs w:val="24"/>
        </w:rPr>
        <w:t xml:space="preserve">Акции по сбору помощи в гипермаркетах "Глобус" </w:t>
      </w:r>
      <w:r w:rsidR="00CD7218" w:rsidRPr="00CD7218">
        <w:rPr>
          <w:rFonts w:ascii="Arial Nova Light" w:hAnsi="Arial Nova Light"/>
          <w:sz w:val="24"/>
          <w:szCs w:val="24"/>
        </w:rPr>
        <w:t xml:space="preserve">– </w:t>
      </w:r>
      <w:r w:rsidRPr="00CD7218">
        <w:rPr>
          <w:rFonts w:ascii="Arial Nova Light" w:hAnsi="Arial Nova Light"/>
          <w:sz w:val="24"/>
          <w:szCs w:val="24"/>
        </w:rPr>
        <w:t>5</w:t>
      </w:r>
      <w:r w:rsidR="00CD7218">
        <w:rPr>
          <w:rFonts w:ascii="Arial Nova Light" w:hAnsi="Arial Nova Light"/>
          <w:sz w:val="24"/>
          <w:szCs w:val="24"/>
        </w:rPr>
        <w:t xml:space="preserve"> (</w:t>
      </w:r>
      <w:r w:rsidRPr="00CD7218">
        <w:rPr>
          <w:rFonts w:ascii="Arial Nova Light" w:hAnsi="Arial Nova Light"/>
          <w:sz w:val="24"/>
          <w:szCs w:val="24"/>
        </w:rPr>
        <w:t>7,5%)</w:t>
      </w:r>
    </w:p>
    <w:p w14:paraId="25291A88" w14:textId="399B4B21" w:rsidR="0031380B" w:rsidRPr="00CD7218" w:rsidRDefault="0031380B" w:rsidP="00FB0D41">
      <w:pPr>
        <w:pStyle w:val="ae"/>
        <w:numPr>
          <w:ilvl w:val="1"/>
          <w:numId w:val="16"/>
        </w:numPr>
        <w:jc w:val="both"/>
        <w:rPr>
          <w:rFonts w:ascii="Arial Nova Light" w:hAnsi="Arial Nova Light"/>
          <w:sz w:val="24"/>
          <w:szCs w:val="24"/>
        </w:rPr>
      </w:pPr>
      <w:r w:rsidRPr="00CD7218">
        <w:rPr>
          <w:rFonts w:ascii="Arial Nova Light" w:hAnsi="Arial Nova Light"/>
          <w:sz w:val="24"/>
          <w:szCs w:val="24"/>
        </w:rPr>
        <w:t xml:space="preserve">Благотворительные забеги </w:t>
      </w:r>
      <w:r w:rsidR="00CD7218" w:rsidRPr="00CD7218">
        <w:rPr>
          <w:rFonts w:ascii="Arial Nova Light" w:hAnsi="Arial Nova Light"/>
          <w:sz w:val="24"/>
          <w:szCs w:val="24"/>
        </w:rPr>
        <w:t>–</w:t>
      </w:r>
      <w:r w:rsidR="00CD7218">
        <w:rPr>
          <w:rFonts w:ascii="Arial Nova Light" w:hAnsi="Arial Nova Light"/>
          <w:sz w:val="24"/>
          <w:szCs w:val="24"/>
        </w:rPr>
        <w:t xml:space="preserve"> </w:t>
      </w:r>
      <w:r w:rsidRPr="00CD7218">
        <w:rPr>
          <w:rFonts w:ascii="Arial Nova Light" w:hAnsi="Arial Nova Light"/>
          <w:sz w:val="24"/>
          <w:szCs w:val="24"/>
        </w:rPr>
        <w:t>5</w:t>
      </w:r>
      <w:r w:rsidR="00CD7218">
        <w:rPr>
          <w:rFonts w:ascii="Arial Nova Light" w:hAnsi="Arial Nova Light"/>
          <w:sz w:val="24"/>
          <w:szCs w:val="24"/>
        </w:rPr>
        <w:t xml:space="preserve"> (</w:t>
      </w:r>
      <w:r w:rsidRPr="00CD7218">
        <w:rPr>
          <w:rFonts w:ascii="Arial Nova Light" w:hAnsi="Arial Nova Light"/>
          <w:sz w:val="24"/>
          <w:szCs w:val="24"/>
        </w:rPr>
        <w:t>7,5%)</w:t>
      </w:r>
    </w:p>
    <w:p w14:paraId="34EB9305" w14:textId="6EC919F6" w:rsidR="0031380B" w:rsidRPr="00CD7218" w:rsidRDefault="0031380B" w:rsidP="00FB0D41">
      <w:pPr>
        <w:pStyle w:val="ae"/>
        <w:numPr>
          <w:ilvl w:val="1"/>
          <w:numId w:val="16"/>
        </w:numPr>
        <w:jc w:val="both"/>
        <w:rPr>
          <w:rFonts w:ascii="Arial Nova Light" w:hAnsi="Arial Nova Light"/>
          <w:sz w:val="24"/>
          <w:szCs w:val="24"/>
        </w:rPr>
      </w:pPr>
      <w:r w:rsidRPr="00CD7218">
        <w:rPr>
          <w:rFonts w:ascii="Arial Nova Light" w:hAnsi="Arial Nova Light"/>
          <w:sz w:val="24"/>
          <w:szCs w:val="24"/>
        </w:rPr>
        <w:t xml:space="preserve">Вязальные и швейные мастерские </w:t>
      </w:r>
      <w:r w:rsidR="00CD7218" w:rsidRPr="00CD7218">
        <w:rPr>
          <w:rFonts w:ascii="Arial Nova Light" w:hAnsi="Arial Nova Light"/>
          <w:sz w:val="24"/>
          <w:szCs w:val="24"/>
        </w:rPr>
        <w:t>–</w:t>
      </w:r>
      <w:r w:rsidRPr="00CD7218">
        <w:rPr>
          <w:rFonts w:ascii="Arial Nova Light" w:hAnsi="Arial Nova Light"/>
          <w:sz w:val="24"/>
          <w:szCs w:val="24"/>
        </w:rPr>
        <w:t>2</w:t>
      </w:r>
      <w:r w:rsidR="00CD7218">
        <w:rPr>
          <w:rFonts w:ascii="Arial Nova Light" w:hAnsi="Arial Nova Light"/>
          <w:sz w:val="24"/>
          <w:szCs w:val="24"/>
        </w:rPr>
        <w:t xml:space="preserve"> (</w:t>
      </w:r>
      <w:r w:rsidRPr="00CD7218">
        <w:rPr>
          <w:rFonts w:ascii="Arial Nova Light" w:hAnsi="Arial Nova Light"/>
          <w:sz w:val="24"/>
          <w:szCs w:val="24"/>
        </w:rPr>
        <w:t>3%)</w:t>
      </w:r>
    </w:p>
    <w:p w14:paraId="4C7408D2" w14:textId="33AAC9F9" w:rsidR="0031380B" w:rsidRPr="00CD7218" w:rsidRDefault="0031380B" w:rsidP="00FB0D41">
      <w:pPr>
        <w:pStyle w:val="ae"/>
        <w:numPr>
          <w:ilvl w:val="1"/>
          <w:numId w:val="16"/>
        </w:numPr>
        <w:jc w:val="both"/>
        <w:rPr>
          <w:rFonts w:ascii="Arial Nova Light" w:hAnsi="Arial Nova Light"/>
          <w:sz w:val="24"/>
          <w:szCs w:val="24"/>
        </w:rPr>
      </w:pPr>
      <w:r w:rsidRPr="00CD7218">
        <w:rPr>
          <w:rFonts w:ascii="Arial Nova Light" w:hAnsi="Arial Nova Light"/>
          <w:sz w:val="24"/>
          <w:szCs w:val="24"/>
        </w:rPr>
        <w:t xml:space="preserve">Транспортная помощь </w:t>
      </w:r>
      <w:r w:rsidR="00CD7218" w:rsidRPr="00CD7218">
        <w:rPr>
          <w:rFonts w:ascii="Arial Nova Light" w:hAnsi="Arial Nova Light"/>
          <w:sz w:val="24"/>
          <w:szCs w:val="24"/>
        </w:rPr>
        <w:t>–</w:t>
      </w:r>
      <w:r w:rsidR="00CD7218">
        <w:rPr>
          <w:rFonts w:ascii="Arial Nova Light" w:hAnsi="Arial Nova Light"/>
          <w:sz w:val="24"/>
          <w:szCs w:val="24"/>
        </w:rPr>
        <w:t xml:space="preserve"> </w:t>
      </w:r>
      <w:r w:rsidRPr="00CD7218">
        <w:rPr>
          <w:rFonts w:ascii="Arial Nova Light" w:hAnsi="Arial Nova Light"/>
          <w:sz w:val="24"/>
          <w:szCs w:val="24"/>
        </w:rPr>
        <w:t>2</w:t>
      </w:r>
      <w:r w:rsidR="00CD7218">
        <w:rPr>
          <w:rFonts w:ascii="Arial Nova Light" w:hAnsi="Arial Nova Light"/>
          <w:sz w:val="24"/>
          <w:szCs w:val="24"/>
        </w:rPr>
        <w:t xml:space="preserve"> (</w:t>
      </w:r>
      <w:r w:rsidRPr="00CD7218">
        <w:rPr>
          <w:rFonts w:ascii="Arial Nova Light" w:hAnsi="Arial Nova Light"/>
          <w:sz w:val="24"/>
          <w:szCs w:val="24"/>
        </w:rPr>
        <w:t>3%)</w:t>
      </w:r>
    </w:p>
    <w:p w14:paraId="1A83509C" w14:textId="72180F14" w:rsidR="0031380B" w:rsidRPr="00CD7218" w:rsidRDefault="0031380B" w:rsidP="00FB0D41">
      <w:pPr>
        <w:pStyle w:val="ae"/>
        <w:numPr>
          <w:ilvl w:val="1"/>
          <w:numId w:val="16"/>
        </w:numPr>
        <w:jc w:val="both"/>
        <w:rPr>
          <w:rFonts w:ascii="Arial Nova Light" w:hAnsi="Arial Nova Light"/>
          <w:sz w:val="24"/>
          <w:szCs w:val="24"/>
        </w:rPr>
      </w:pPr>
      <w:r w:rsidRPr="00CD7218">
        <w:rPr>
          <w:rFonts w:ascii="Arial Nova Light" w:hAnsi="Arial Nova Light"/>
          <w:sz w:val="24"/>
          <w:szCs w:val="24"/>
        </w:rPr>
        <w:t xml:space="preserve">PR-команда </w:t>
      </w:r>
      <w:r w:rsidR="00CD7218" w:rsidRPr="00CD7218">
        <w:rPr>
          <w:rFonts w:ascii="Arial Nova Light" w:hAnsi="Arial Nova Light"/>
          <w:sz w:val="24"/>
          <w:szCs w:val="24"/>
        </w:rPr>
        <w:t>–</w:t>
      </w:r>
      <w:r w:rsidR="00CD7218">
        <w:rPr>
          <w:rFonts w:ascii="Arial Nova Light" w:hAnsi="Arial Nova Light"/>
          <w:sz w:val="24"/>
          <w:szCs w:val="24"/>
        </w:rPr>
        <w:t xml:space="preserve"> </w:t>
      </w:r>
      <w:r w:rsidRPr="00CD7218">
        <w:rPr>
          <w:rFonts w:ascii="Arial Nova Light" w:hAnsi="Arial Nova Light"/>
          <w:sz w:val="24"/>
          <w:szCs w:val="24"/>
        </w:rPr>
        <w:t>1</w:t>
      </w:r>
      <w:r w:rsidR="00CD7218">
        <w:rPr>
          <w:rFonts w:ascii="Arial Nova Light" w:hAnsi="Arial Nova Light"/>
          <w:sz w:val="24"/>
          <w:szCs w:val="24"/>
        </w:rPr>
        <w:t xml:space="preserve"> (</w:t>
      </w:r>
      <w:r w:rsidRPr="00CD7218">
        <w:rPr>
          <w:rFonts w:ascii="Arial Nova Light" w:hAnsi="Arial Nova Light"/>
          <w:sz w:val="24"/>
          <w:szCs w:val="24"/>
        </w:rPr>
        <w:t>1,5%)</w:t>
      </w:r>
    </w:p>
    <w:p w14:paraId="3AB82EDD" w14:textId="5E4F0A68" w:rsidR="0031380B" w:rsidRPr="00CD7218" w:rsidRDefault="0031380B" w:rsidP="0031380B">
      <w:pPr>
        <w:jc w:val="both"/>
        <w:rPr>
          <w:rFonts w:ascii="Arial Nova Light" w:hAnsi="Arial Nova Light"/>
        </w:rPr>
      </w:pPr>
      <w:r w:rsidRPr="00CD7218">
        <w:rPr>
          <w:rFonts w:ascii="Arial Nova Light" w:hAnsi="Arial Nova Light"/>
        </w:rPr>
        <w:t xml:space="preserve">23 волонтера выбрали сразу нескольких команд в следующих комбинациях: </w:t>
      </w:r>
    </w:p>
    <w:p w14:paraId="46EAA4FC" w14:textId="52B345FD" w:rsidR="0031380B" w:rsidRPr="00CD7218" w:rsidRDefault="0031380B" w:rsidP="00FB0D41">
      <w:pPr>
        <w:pStyle w:val="ae"/>
        <w:numPr>
          <w:ilvl w:val="0"/>
          <w:numId w:val="17"/>
        </w:numPr>
        <w:jc w:val="both"/>
        <w:rPr>
          <w:rFonts w:ascii="Arial Nova Light" w:hAnsi="Arial Nova Light"/>
          <w:sz w:val="24"/>
          <w:szCs w:val="24"/>
        </w:rPr>
      </w:pPr>
      <w:r w:rsidRPr="00CD7218">
        <w:rPr>
          <w:rFonts w:ascii="Arial Nova Light" w:hAnsi="Arial Nova Light"/>
          <w:sz w:val="24"/>
          <w:szCs w:val="24"/>
        </w:rPr>
        <w:t xml:space="preserve">Быть рядом (общение с детьми в больницах и детских учреждениях) + инфраструктурные команды или «Территория без сирот» </w:t>
      </w:r>
      <w:r w:rsidR="00CD7218" w:rsidRPr="00CD7218">
        <w:rPr>
          <w:rFonts w:ascii="Arial Nova Light" w:hAnsi="Arial Nova Light"/>
          <w:sz w:val="24"/>
          <w:szCs w:val="24"/>
        </w:rPr>
        <w:t>–</w:t>
      </w:r>
      <w:r w:rsidRPr="00CD7218">
        <w:rPr>
          <w:rFonts w:ascii="Arial Nova Light" w:hAnsi="Arial Nova Light"/>
          <w:sz w:val="24"/>
          <w:szCs w:val="24"/>
        </w:rPr>
        <w:t xml:space="preserve"> 8</w:t>
      </w:r>
      <w:r w:rsidR="00CD7218">
        <w:rPr>
          <w:rFonts w:ascii="Arial Nova Light" w:hAnsi="Arial Nova Light"/>
          <w:sz w:val="24"/>
          <w:szCs w:val="24"/>
        </w:rPr>
        <w:t xml:space="preserve"> человек </w:t>
      </w:r>
      <w:proofErr w:type="spellStart"/>
      <w:r w:rsidR="00CD7218">
        <w:rPr>
          <w:rFonts w:ascii="Arial Nova Light" w:hAnsi="Arial Nova Light"/>
          <w:sz w:val="24"/>
          <w:szCs w:val="24"/>
        </w:rPr>
        <w:t>выбради</w:t>
      </w:r>
      <w:proofErr w:type="spellEnd"/>
      <w:r w:rsidR="00CD7218">
        <w:rPr>
          <w:rFonts w:ascii="Arial Nova Light" w:hAnsi="Arial Nova Light"/>
          <w:sz w:val="24"/>
          <w:szCs w:val="24"/>
        </w:rPr>
        <w:t xml:space="preserve"> такую комбинацию</w:t>
      </w:r>
    </w:p>
    <w:p w14:paraId="32C82313" w14:textId="7E291DBA" w:rsidR="0031380B" w:rsidRPr="00CD7218" w:rsidRDefault="0031380B" w:rsidP="00FB0D41">
      <w:pPr>
        <w:pStyle w:val="ae"/>
        <w:numPr>
          <w:ilvl w:val="0"/>
          <w:numId w:val="17"/>
        </w:numPr>
        <w:jc w:val="both"/>
        <w:rPr>
          <w:rFonts w:ascii="Arial Nova Light" w:hAnsi="Arial Nova Light"/>
          <w:sz w:val="24"/>
          <w:szCs w:val="24"/>
        </w:rPr>
      </w:pPr>
      <w:r w:rsidRPr="00CD7218">
        <w:rPr>
          <w:rFonts w:ascii="Arial Nova Light" w:hAnsi="Arial Nova Light"/>
          <w:sz w:val="24"/>
          <w:szCs w:val="24"/>
        </w:rPr>
        <w:t xml:space="preserve">Два проекта, подразумевающие непосредственное общение с детьми или семьями (Быть рядом / Дети в беде / Помощь семьям / Близкие люди), в разных комбинациях </w:t>
      </w:r>
      <w:r w:rsidR="00CD7218" w:rsidRPr="00CD7218">
        <w:rPr>
          <w:rFonts w:ascii="Arial Nova Light" w:hAnsi="Arial Nova Light"/>
          <w:sz w:val="24"/>
          <w:szCs w:val="24"/>
        </w:rPr>
        <w:t>–</w:t>
      </w:r>
      <w:r w:rsidRPr="00CD7218">
        <w:rPr>
          <w:rFonts w:ascii="Arial Nova Light" w:hAnsi="Arial Nova Light"/>
          <w:sz w:val="24"/>
          <w:szCs w:val="24"/>
        </w:rPr>
        <w:t xml:space="preserve"> 6</w:t>
      </w:r>
    </w:p>
    <w:p w14:paraId="42F66D57" w14:textId="12EB86FE" w:rsidR="0031380B" w:rsidRPr="00CD7218" w:rsidRDefault="0031380B" w:rsidP="00FB0D41">
      <w:pPr>
        <w:pStyle w:val="ae"/>
        <w:numPr>
          <w:ilvl w:val="0"/>
          <w:numId w:val="17"/>
        </w:numPr>
        <w:jc w:val="both"/>
        <w:rPr>
          <w:rFonts w:ascii="Arial Nova Light" w:hAnsi="Arial Nova Light"/>
          <w:sz w:val="24"/>
          <w:szCs w:val="24"/>
        </w:rPr>
      </w:pPr>
      <w:r w:rsidRPr="00CD7218">
        <w:rPr>
          <w:rFonts w:ascii="Arial Nova Light" w:hAnsi="Arial Nova Light"/>
          <w:sz w:val="24"/>
          <w:szCs w:val="24"/>
        </w:rPr>
        <w:t xml:space="preserve">Быть рядом (общение с детьми в больницах и детских учреждениях), Близкие люди (сопровождение приемных семей) + Помощь семьям в сложной жизненной ситуации </w:t>
      </w:r>
      <w:r w:rsidR="00CD7218" w:rsidRPr="00CD7218">
        <w:rPr>
          <w:rFonts w:ascii="Arial Nova Light" w:hAnsi="Arial Nova Light"/>
          <w:sz w:val="24"/>
          <w:szCs w:val="24"/>
        </w:rPr>
        <w:t>–</w:t>
      </w:r>
      <w:r w:rsidRPr="00CD7218">
        <w:rPr>
          <w:rFonts w:ascii="Arial Nova Light" w:hAnsi="Arial Nova Light"/>
          <w:sz w:val="24"/>
          <w:szCs w:val="24"/>
        </w:rPr>
        <w:t xml:space="preserve"> 5</w:t>
      </w:r>
    </w:p>
    <w:p w14:paraId="02CD697E" w14:textId="3CF7ECFF" w:rsidR="0031380B" w:rsidRPr="00CD7218" w:rsidRDefault="0031380B" w:rsidP="00FB0D41">
      <w:pPr>
        <w:pStyle w:val="ae"/>
        <w:numPr>
          <w:ilvl w:val="0"/>
          <w:numId w:val="17"/>
        </w:numPr>
        <w:jc w:val="both"/>
        <w:rPr>
          <w:rFonts w:ascii="Arial Nova Light" w:hAnsi="Arial Nova Light"/>
          <w:sz w:val="24"/>
          <w:szCs w:val="24"/>
        </w:rPr>
      </w:pPr>
      <w:r w:rsidRPr="00CD7218">
        <w:rPr>
          <w:rFonts w:ascii="Arial Nova Light" w:hAnsi="Arial Nova Light"/>
          <w:sz w:val="24"/>
          <w:szCs w:val="24"/>
        </w:rPr>
        <w:t xml:space="preserve">Быть рядом (общение с детьми в больницах и детских учреждениях) + Помощь семьям в сложной жизненной ситуации + инфраструктурные </w:t>
      </w:r>
      <w:r w:rsidR="00CD7218" w:rsidRPr="00CD7218">
        <w:rPr>
          <w:rFonts w:ascii="Arial Nova Light" w:hAnsi="Arial Nova Light"/>
          <w:sz w:val="24"/>
          <w:szCs w:val="24"/>
        </w:rPr>
        <w:t>–</w:t>
      </w:r>
      <w:r w:rsidR="00CD7218">
        <w:rPr>
          <w:rFonts w:ascii="Arial Nova Light" w:hAnsi="Arial Nova Light"/>
          <w:sz w:val="24"/>
          <w:szCs w:val="24"/>
        </w:rPr>
        <w:t xml:space="preserve"> </w:t>
      </w:r>
      <w:r w:rsidRPr="00CD7218">
        <w:rPr>
          <w:rFonts w:ascii="Arial Nova Light" w:hAnsi="Arial Nova Light"/>
          <w:sz w:val="24"/>
          <w:szCs w:val="24"/>
        </w:rPr>
        <w:t>3</w:t>
      </w:r>
    </w:p>
    <w:p w14:paraId="1D54B3CF" w14:textId="70F1269C" w:rsidR="0031380B" w:rsidRPr="0031380B" w:rsidRDefault="0031380B" w:rsidP="0031380B">
      <w:pPr>
        <w:jc w:val="both"/>
        <w:rPr>
          <w:rFonts w:ascii="Arial Nova Light" w:hAnsi="Arial Nova Light"/>
        </w:rPr>
      </w:pPr>
      <w:r w:rsidRPr="0031380B">
        <w:rPr>
          <w:rFonts w:ascii="Arial Nova Light" w:hAnsi="Arial Nova Light"/>
        </w:rPr>
        <w:t>Еще не выбрали команду 7 новых волонтеров (10,4%).</w:t>
      </w:r>
    </w:p>
    <w:p w14:paraId="5FA32FAF" w14:textId="77777777" w:rsidR="00CD7218" w:rsidRDefault="00CD7218" w:rsidP="0031380B">
      <w:pPr>
        <w:jc w:val="both"/>
        <w:rPr>
          <w:rFonts w:ascii="Arial Nova Light" w:hAnsi="Arial Nova Light"/>
        </w:rPr>
      </w:pPr>
    </w:p>
    <w:p w14:paraId="5582C60C" w14:textId="6C858F5E" w:rsidR="0031380B" w:rsidRPr="00974BFE" w:rsidRDefault="00974BFE" w:rsidP="00974BFE">
      <w:pPr>
        <w:pStyle w:val="5"/>
        <w:rPr>
          <w:rFonts w:ascii="Arial Nova Light" w:hAnsi="Arial Nova Light"/>
          <w:color w:val="00B050"/>
        </w:rPr>
      </w:pPr>
      <w:r w:rsidRPr="00974BFE">
        <w:rPr>
          <w:rFonts w:ascii="Arial Nova Light" w:hAnsi="Arial Nova Light"/>
          <w:color w:val="00B050"/>
        </w:rPr>
        <w:t>В</w:t>
      </w:r>
      <w:r w:rsidR="0031380B" w:rsidRPr="00974BFE">
        <w:rPr>
          <w:rFonts w:ascii="Arial Nova Light" w:hAnsi="Arial Nova Light"/>
          <w:color w:val="00B050"/>
        </w:rPr>
        <w:t>ключ</w:t>
      </w:r>
      <w:r w:rsidRPr="00974BFE">
        <w:rPr>
          <w:rFonts w:ascii="Arial Nova Light" w:hAnsi="Arial Nova Light"/>
          <w:color w:val="00B050"/>
        </w:rPr>
        <w:t>ение</w:t>
      </w:r>
      <w:r w:rsidR="0031380B" w:rsidRPr="00974BFE">
        <w:rPr>
          <w:rFonts w:ascii="Arial Nova Light" w:hAnsi="Arial Nova Light"/>
          <w:color w:val="00B050"/>
        </w:rPr>
        <w:t xml:space="preserve"> в работу команды</w:t>
      </w:r>
    </w:p>
    <w:p w14:paraId="647709B7" w14:textId="77777777" w:rsidR="00974BFE" w:rsidRPr="0031380B" w:rsidRDefault="00974BFE" w:rsidP="0031380B">
      <w:pPr>
        <w:jc w:val="both"/>
        <w:rPr>
          <w:rFonts w:ascii="Arial Nova Light" w:hAnsi="Arial Nova Light"/>
        </w:rPr>
      </w:pPr>
    </w:p>
    <w:p w14:paraId="14F48D88" w14:textId="453034C0" w:rsidR="0031380B" w:rsidRDefault="0031380B" w:rsidP="0031380B">
      <w:pPr>
        <w:jc w:val="both"/>
        <w:rPr>
          <w:rFonts w:ascii="Arial Nova Light" w:hAnsi="Arial Nova Light"/>
        </w:rPr>
      </w:pPr>
      <w:r w:rsidRPr="0031380B">
        <w:rPr>
          <w:rFonts w:ascii="Arial Nova Light" w:hAnsi="Arial Nova Light"/>
        </w:rPr>
        <w:t>Около 1/3 новых волонтеров уже работает систематически или имеет опыт выполнения разовых задач (16,4% + 16,4%), еще 1/3 представляет, за какие задачи может взяться в ближайшем будущем (31,3%). Чуть более 1/4 волонтеров еще не выбрали, к какой команде присоединиться.</w:t>
      </w:r>
    </w:p>
    <w:p w14:paraId="65648B3B" w14:textId="77777777" w:rsidR="00974BFE" w:rsidRPr="0031380B" w:rsidRDefault="00974BFE" w:rsidP="0031380B">
      <w:pPr>
        <w:jc w:val="both"/>
        <w:rPr>
          <w:rFonts w:ascii="Arial Nova Light" w:hAnsi="Arial Nova Light"/>
        </w:rPr>
      </w:pPr>
    </w:p>
    <w:p w14:paraId="04E665B7" w14:textId="77777777" w:rsidR="0031380B" w:rsidRPr="00974BFE" w:rsidRDefault="0031380B" w:rsidP="0031380B">
      <w:pPr>
        <w:jc w:val="both"/>
        <w:rPr>
          <w:rFonts w:ascii="Arial Nova Light" w:hAnsi="Arial Nova Light"/>
        </w:rPr>
      </w:pPr>
      <w:r w:rsidRPr="0031380B">
        <w:rPr>
          <w:rFonts w:ascii="Arial Nova Light" w:hAnsi="Arial Nova Light"/>
        </w:rPr>
        <w:t xml:space="preserve">Ответы </w:t>
      </w:r>
      <w:r w:rsidRPr="00974BFE">
        <w:rPr>
          <w:rFonts w:ascii="Arial Nova Light" w:hAnsi="Arial Nova Light"/>
        </w:rPr>
        <w:t>распределились следующим образом:</w:t>
      </w:r>
    </w:p>
    <w:p w14:paraId="05082EDB" w14:textId="22896423" w:rsidR="00974BFE" w:rsidRPr="00974BFE" w:rsidRDefault="00974BFE" w:rsidP="00FB0D41">
      <w:pPr>
        <w:pStyle w:val="ae"/>
        <w:numPr>
          <w:ilvl w:val="0"/>
          <w:numId w:val="18"/>
        </w:numPr>
        <w:jc w:val="both"/>
        <w:rPr>
          <w:rFonts w:ascii="Arial Nova Light" w:hAnsi="Arial Nova Light"/>
          <w:sz w:val="24"/>
          <w:szCs w:val="24"/>
        </w:rPr>
      </w:pPr>
      <w:r w:rsidRPr="00974BFE">
        <w:rPr>
          <w:rFonts w:ascii="Arial Nova Light" w:hAnsi="Arial Nova Light"/>
          <w:sz w:val="24"/>
          <w:szCs w:val="24"/>
        </w:rPr>
        <w:t>Я был(а) на командной встрече и представляю, за какие задачи могу взяться –21 (31,3%)</w:t>
      </w:r>
    </w:p>
    <w:p w14:paraId="15D8BFA7" w14:textId="5D3E3C56" w:rsidR="0031380B" w:rsidRPr="00974BFE" w:rsidRDefault="0031380B" w:rsidP="00FB0D41">
      <w:pPr>
        <w:pStyle w:val="ae"/>
        <w:numPr>
          <w:ilvl w:val="0"/>
          <w:numId w:val="18"/>
        </w:numPr>
        <w:jc w:val="both"/>
        <w:rPr>
          <w:rFonts w:ascii="Arial Nova Light" w:hAnsi="Arial Nova Light"/>
          <w:sz w:val="24"/>
          <w:szCs w:val="24"/>
        </w:rPr>
      </w:pPr>
      <w:r w:rsidRPr="00974BFE">
        <w:rPr>
          <w:rFonts w:ascii="Arial Nova Light" w:hAnsi="Arial Nova Light"/>
          <w:sz w:val="24"/>
          <w:szCs w:val="24"/>
        </w:rPr>
        <w:t>Я еще не выбрал(а), куда присоединиться – 18 (26,9%)</w:t>
      </w:r>
    </w:p>
    <w:p w14:paraId="373D168D" w14:textId="379D8A48" w:rsidR="0031380B" w:rsidRPr="00974BFE" w:rsidRDefault="0031380B" w:rsidP="00FB0D41">
      <w:pPr>
        <w:pStyle w:val="ae"/>
        <w:numPr>
          <w:ilvl w:val="0"/>
          <w:numId w:val="18"/>
        </w:numPr>
        <w:jc w:val="both"/>
        <w:rPr>
          <w:rFonts w:ascii="Arial Nova Light" w:hAnsi="Arial Nova Light"/>
          <w:sz w:val="24"/>
          <w:szCs w:val="24"/>
        </w:rPr>
      </w:pPr>
      <w:r w:rsidRPr="00974BFE">
        <w:rPr>
          <w:rFonts w:ascii="Arial Nova Light" w:hAnsi="Arial Nova Light"/>
          <w:sz w:val="24"/>
          <w:szCs w:val="24"/>
        </w:rPr>
        <w:t>Я уже регулярно участвую в жизни команды – 11 (16,4%)</w:t>
      </w:r>
    </w:p>
    <w:p w14:paraId="3D96F17F" w14:textId="298F485A" w:rsidR="0031380B" w:rsidRPr="00974BFE" w:rsidRDefault="0031380B" w:rsidP="00FB0D41">
      <w:pPr>
        <w:pStyle w:val="ae"/>
        <w:numPr>
          <w:ilvl w:val="0"/>
          <w:numId w:val="18"/>
        </w:numPr>
        <w:jc w:val="both"/>
        <w:rPr>
          <w:rFonts w:ascii="Arial Nova Light" w:hAnsi="Arial Nova Light"/>
          <w:sz w:val="24"/>
          <w:szCs w:val="24"/>
        </w:rPr>
      </w:pPr>
      <w:r w:rsidRPr="00974BFE">
        <w:rPr>
          <w:rFonts w:ascii="Arial Nova Light" w:hAnsi="Arial Nova Light"/>
          <w:sz w:val="24"/>
          <w:szCs w:val="24"/>
        </w:rPr>
        <w:t xml:space="preserve">Я пробовал(а) делать разовые задачи – 11 (16,4%) </w:t>
      </w:r>
    </w:p>
    <w:p w14:paraId="06834796" w14:textId="49EFFB6F" w:rsidR="0031380B" w:rsidRPr="00A95F44" w:rsidRDefault="0031380B" w:rsidP="00A95F44">
      <w:pPr>
        <w:jc w:val="both"/>
        <w:rPr>
          <w:rFonts w:ascii="Arial Nova Light" w:hAnsi="Arial Nova Light"/>
        </w:rPr>
      </w:pPr>
      <w:r w:rsidRPr="0031380B">
        <w:rPr>
          <w:rFonts w:ascii="Arial Nova Light" w:hAnsi="Arial Nova Light"/>
        </w:rPr>
        <w:lastRenderedPageBreak/>
        <w:t xml:space="preserve">Среди ответов в свободной форме, в которых волонтеры говорят о задержке в переходе от этапа ориентировки к конкретным </w:t>
      </w:r>
      <w:r w:rsidRPr="00A95F44">
        <w:rPr>
          <w:rFonts w:ascii="Arial Nova Light" w:hAnsi="Arial Nova Light"/>
        </w:rPr>
        <w:t>действиям, есть указания на</w:t>
      </w:r>
      <w:r w:rsidR="0078034A" w:rsidRPr="00A95F44">
        <w:rPr>
          <w:rFonts w:ascii="Arial Nova Light" w:hAnsi="Arial Nova Light"/>
        </w:rPr>
        <w:t xml:space="preserve"> ситуативные</w:t>
      </w:r>
      <w:r w:rsidRPr="00A95F44">
        <w:rPr>
          <w:rFonts w:ascii="Arial Nova Light" w:hAnsi="Arial Nova Light"/>
        </w:rPr>
        <w:t xml:space="preserve"> задержки с включением волонтера в работу</w:t>
      </w:r>
      <w:r w:rsidR="0078034A" w:rsidRPr="00A95F44">
        <w:rPr>
          <w:rFonts w:ascii="Arial Nova Light" w:hAnsi="Arial Nova Light"/>
        </w:rPr>
        <w:t xml:space="preserve"> и на </w:t>
      </w:r>
      <w:r w:rsidRPr="00A95F44">
        <w:rPr>
          <w:rFonts w:ascii="Arial Nova Light" w:hAnsi="Arial Nova Light"/>
        </w:rPr>
        <w:t>незавершенн</w:t>
      </w:r>
      <w:r w:rsidR="0078034A" w:rsidRPr="00A95F44">
        <w:rPr>
          <w:rFonts w:ascii="Arial Nova Light" w:hAnsi="Arial Nova Light"/>
        </w:rPr>
        <w:t>ую</w:t>
      </w:r>
      <w:r w:rsidRPr="00A95F44">
        <w:rPr>
          <w:rFonts w:ascii="Arial Nova Light" w:hAnsi="Arial Nova Light"/>
        </w:rPr>
        <w:t xml:space="preserve"> подготовк</w:t>
      </w:r>
      <w:r w:rsidR="0078034A" w:rsidRPr="00A95F44">
        <w:rPr>
          <w:rFonts w:ascii="Arial Nova Light" w:hAnsi="Arial Nova Light"/>
        </w:rPr>
        <w:t>у</w:t>
      </w:r>
      <w:r w:rsidRPr="00A95F44">
        <w:rPr>
          <w:rFonts w:ascii="Arial Nova Light" w:hAnsi="Arial Nova Light"/>
        </w:rPr>
        <w:t xml:space="preserve"> (пропущенны</w:t>
      </w:r>
      <w:r w:rsidR="0078034A" w:rsidRPr="00A95F44">
        <w:rPr>
          <w:rFonts w:ascii="Arial Nova Light" w:hAnsi="Arial Nova Light"/>
        </w:rPr>
        <w:t>е</w:t>
      </w:r>
      <w:r w:rsidRPr="00A95F44">
        <w:rPr>
          <w:rFonts w:ascii="Arial Nova Light" w:hAnsi="Arial Nova Light"/>
        </w:rPr>
        <w:t xml:space="preserve"> занятия</w:t>
      </w:r>
      <w:r w:rsidR="0078034A" w:rsidRPr="00A95F44">
        <w:rPr>
          <w:rFonts w:ascii="Arial Nova Light" w:hAnsi="Arial Nova Light"/>
        </w:rPr>
        <w:t>).</w:t>
      </w:r>
      <w:r w:rsidR="00A95F44" w:rsidRPr="00A95F44">
        <w:rPr>
          <w:rFonts w:ascii="Arial Nova Light" w:hAnsi="Arial Nova Light"/>
        </w:rPr>
        <w:t xml:space="preserve"> </w:t>
      </w:r>
      <w:r w:rsidRPr="00A95F44">
        <w:rPr>
          <w:rFonts w:ascii="Arial Nova Light" w:hAnsi="Arial Nova Light"/>
        </w:rPr>
        <w:t>Другие</w:t>
      </w:r>
      <w:r w:rsidR="00A95F44" w:rsidRPr="00A95F44">
        <w:rPr>
          <w:rFonts w:ascii="Arial Nova Light" w:hAnsi="Arial Nova Light"/>
        </w:rPr>
        <w:t xml:space="preserve"> причины – нехватка времени, </w:t>
      </w:r>
      <w:r w:rsidRPr="00A95F44">
        <w:rPr>
          <w:rFonts w:ascii="Arial Nova Light" w:hAnsi="Arial Nova Light"/>
        </w:rPr>
        <w:t>оформлени</w:t>
      </w:r>
      <w:r w:rsidR="00A95F44" w:rsidRPr="00A95F44">
        <w:rPr>
          <w:rFonts w:ascii="Arial Nova Light" w:hAnsi="Arial Nova Light"/>
        </w:rPr>
        <w:t>е</w:t>
      </w:r>
      <w:r w:rsidRPr="00A95F44">
        <w:rPr>
          <w:rFonts w:ascii="Arial Nova Light" w:hAnsi="Arial Nova Light"/>
        </w:rPr>
        <w:t xml:space="preserve"> документов для приема в семью ребенка</w:t>
      </w:r>
      <w:r w:rsidR="00A95F44" w:rsidRPr="00A95F44">
        <w:rPr>
          <w:rFonts w:ascii="Arial Nova Light" w:hAnsi="Arial Nova Light"/>
        </w:rPr>
        <w:t xml:space="preserve"> и проживание в отдаленном регионе (и участие в качестве постоянного жертвователя).</w:t>
      </w:r>
    </w:p>
    <w:p w14:paraId="32D4405E" w14:textId="5DD44C4D" w:rsidR="0031380B" w:rsidRPr="0031380B" w:rsidRDefault="0031380B" w:rsidP="0031380B">
      <w:pPr>
        <w:jc w:val="both"/>
        <w:rPr>
          <w:rFonts w:ascii="Arial Nova Light" w:hAnsi="Arial Nova Light"/>
        </w:rPr>
      </w:pPr>
      <w:r w:rsidRPr="0031380B">
        <w:rPr>
          <w:rFonts w:ascii="Arial Nova Light" w:hAnsi="Arial Nova Light"/>
        </w:rPr>
        <w:t>Интересно, что «не выбрали команду» 7 (10,4%) новых волонтеров, а «еще не выбрали, куда присоединиться» – 18 (26,9%). Похоже, что идентификация себя как «определившегося» или «неопределившегося» зависит от вопроса – его формулировки или контекста внутри анкеты.</w:t>
      </w:r>
    </w:p>
    <w:p w14:paraId="13B62B32" w14:textId="77777777" w:rsidR="0031380B" w:rsidRPr="0031380B" w:rsidRDefault="0031380B" w:rsidP="0031380B">
      <w:pPr>
        <w:jc w:val="both"/>
        <w:rPr>
          <w:rFonts w:ascii="Arial Nova Light" w:hAnsi="Arial Nova Light"/>
        </w:rPr>
      </w:pPr>
    </w:p>
    <w:p w14:paraId="7045F514" w14:textId="5CE06B7E" w:rsidR="0031380B" w:rsidRPr="0078034A" w:rsidRDefault="0078034A" w:rsidP="0078034A">
      <w:pPr>
        <w:pStyle w:val="5"/>
        <w:rPr>
          <w:rFonts w:ascii="Arial Nova Light" w:hAnsi="Arial Nova Light"/>
          <w:color w:val="00B050"/>
        </w:rPr>
      </w:pPr>
      <w:r w:rsidRPr="0078034A">
        <w:rPr>
          <w:rFonts w:ascii="Arial Nova Light" w:hAnsi="Arial Nova Light"/>
          <w:color w:val="00B050"/>
        </w:rPr>
        <w:t>Самое полезное в содержании</w:t>
      </w:r>
      <w:r w:rsidR="0031380B" w:rsidRPr="0078034A">
        <w:rPr>
          <w:rFonts w:ascii="Arial Nova Light" w:hAnsi="Arial Nova Light"/>
          <w:color w:val="00B050"/>
        </w:rPr>
        <w:t xml:space="preserve"> вводн</w:t>
      </w:r>
      <w:r w:rsidRPr="0078034A">
        <w:rPr>
          <w:rFonts w:ascii="Arial Nova Light" w:hAnsi="Arial Nova Light"/>
          <w:color w:val="00B050"/>
        </w:rPr>
        <w:t>ых</w:t>
      </w:r>
      <w:r w:rsidR="0031380B" w:rsidRPr="0078034A">
        <w:rPr>
          <w:rFonts w:ascii="Arial Nova Light" w:hAnsi="Arial Nova Light"/>
          <w:color w:val="00B050"/>
        </w:rPr>
        <w:t xml:space="preserve"> семинар</w:t>
      </w:r>
      <w:r w:rsidRPr="0078034A">
        <w:rPr>
          <w:rFonts w:ascii="Arial Nova Light" w:hAnsi="Arial Nova Light"/>
          <w:color w:val="00B050"/>
        </w:rPr>
        <w:t>ов</w:t>
      </w:r>
    </w:p>
    <w:p w14:paraId="6E5CCB64" w14:textId="77777777" w:rsidR="0078034A" w:rsidRDefault="0078034A" w:rsidP="0031380B">
      <w:pPr>
        <w:jc w:val="both"/>
        <w:rPr>
          <w:rFonts w:ascii="Arial Nova Light" w:hAnsi="Arial Nova Light"/>
        </w:rPr>
      </w:pPr>
    </w:p>
    <w:p w14:paraId="6E4EC015" w14:textId="64E6B008" w:rsidR="0031380B" w:rsidRDefault="0031380B" w:rsidP="0031380B">
      <w:pPr>
        <w:jc w:val="both"/>
        <w:rPr>
          <w:rFonts w:ascii="Arial Nova Light" w:hAnsi="Arial Nova Light"/>
        </w:rPr>
      </w:pPr>
      <w:r w:rsidRPr="0031380B">
        <w:rPr>
          <w:rFonts w:ascii="Arial Nova Light" w:hAnsi="Arial Nova Light"/>
        </w:rPr>
        <w:t xml:space="preserve">Неудивительно, что </w:t>
      </w:r>
      <w:r w:rsidR="0078034A">
        <w:rPr>
          <w:rFonts w:ascii="Arial Nova Light" w:hAnsi="Arial Nova Light"/>
        </w:rPr>
        <w:t xml:space="preserve">многим </w:t>
      </w:r>
      <w:r w:rsidRPr="0031380B">
        <w:rPr>
          <w:rFonts w:ascii="Arial Nova Light" w:hAnsi="Arial Nova Light"/>
        </w:rPr>
        <w:t>начинающим волонтерам сложно выделить что-то самое важное в том, что происходило на подготовительных встречах – 19 человек ответили, что вся информация была полезной</w:t>
      </w:r>
      <w:r w:rsidR="0078034A">
        <w:rPr>
          <w:rFonts w:ascii="Arial Nova Light" w:hAnsi="Arial Nova Light"/>
        </w:rPr>
        <w:t xml:space="preserve">, например, </w:t>
      </w:r>
      <w:r w:rsidR="0078034A" w:rsidRPr="0078034A">
        <w:rPr>
          <w:rFonts w:ascii="Arial Nova Light" w:hAnsi="Arial Nova Light"/>
          <w:i/>
          <w:iCs/>
        </w:rPr>
        <w:t>«</w:t>
      </w:r>
      <w:r w:rsidRPr="0078034A">
        <w:rPr>
          <w:rFonts w:ascii="Arial Nova Light" w:hAnsi="Arial Nova Light"/>
          <w:i/>
          <w:iCs/>
        </w:rPr>
        <w:t>Мне очень понравилось на подготовительной учебе, весь необходимый материал очень доступно и профессионально</w:t>
      </w:r>
      <w:r w:rsidRPr="0031380B">
        <w:rPr>
          <w:rFonts w:ascii="Arial Nova Light" w:hAnsi="Arial Nova Light"/>
        </w:rPr>
        <w:t xml:space="preserve"> дают</w:t>
      </w:r>
      <w:r w:rsidR="0078034A">
        <w:rPr>
          <w:rFonts w:ascii="Arial Nova Light" w:hAnsi="Arial Nova Light"/>
        </w:rPr>
        <w:t>»</w:t>
      </w:r>
      <w:r w:rsidRPr="0031380B">
        <w:rPr>
          <w:rFonts w:ascii="Arial Nova Light" w:hAnsi="Arial Nova Light"/>
        </w:rPr>
        <w:t>.</w:t>
      </w:r>
    </w:p>
    <w:p w14:paraId="00FC15ED" w14:textId="77777777" w:rsidR="0078034A" w:rsidRDefault="0078034A" w:rsidP="0031380B">
      <w:pPr>
        <w:jc w:val="both"/>
        <w:rPr>
          <w:rFonts w:ascii="Arial Nova Light" w:hAnsi="Arial Nova Light"/>
        </w:rPr>
      </w:pPr>
    </w:p>
    <w:p w14:paraId="34B9B40D" w14:textId="7F5B194E" w:rsidR="0078034A" w:rsidRPr="0031380B" w:rsidRDefault="0078034A" w:rsidP="0031380B">
      <w:pPr>
        <w:jc w:val="both"/>
        <w:rPr>
          <w:rFonts w:ascii="Arial Nova Light" w:hAnsi="Arial Nova Light"/>
        </w:rPr>
      </w:pPr>
      <w:r>
        <w:rPr>
          <w:rFonts w:ascii="Arial Nova Light" w:hAnsi="Arial Nova Light"/>
        </w:rPr>
        <w:t>Остальные ответы распределились так:</w:t>
      </w:r>
    </w:p>
    <w:p w14:paraId="5E2BCF80" w14:textId="1645D8FE" w:rsidR="0031380B" w:rsidRPr="0078034A" w:rsidRDefault="0031380B" w:rsidP="00FB0D41">
      <w:pPr>
        <w:pStyle w:val="ae"/>
        <w:numPr>
          <w:ilvl w:val="0"/>
          <w:numId w:val="19"/>
        </w:numPr>
        <w:jc w:val="both"/>
        <w:rPr>
          <w:rFonts w:ascii="Arial Nova Light" w:hAnsi="Arial Nova Light"/>
          <w:sz w:val="24"/>
          <w:szCs w:val="24"/>
        </w:rPr>
      </w:pPr>
      <w:r w:rsidRPr="0078034A">
        <w:rPr>
          <w:rFonts w:ascii="Arial Nova Light" w:hAnsi="Arial Nova Light"/>
          <w:sz w:val="24"/>
          <w:szCs w:val="24"/>
        </w:rPr>
        <w:t>Общая ориентировка в направлениях работы фонда и в задачах, которые стоят перед волонтерами</w:t>
      </w:r>
      <w:r w:rsidR="0078034A" w:rsidRPr="0078034A">
        <w:rPr>
          <w:rFonts w:ascii="Arial Nova Light" w:hAnsi="Arial Nova Light"/>
          <w:sz w:val="24"/>
          <w:szCs w:val="24"/>
        </w:rPr>
        <w:t xml:space="preserve"> (</w:t>
      </w:r>
      <w:r w:rsidR="0078034A" w:rsidRPr="0078034A">
        <w:rPr>
          <w:rFonts w:ascii="Arial Nova Light" w:hAnsi="Arial Nova Light"/>
          <w:i/>
          <w:iCs/>
          <w:sz w:val="24"/>
          <w:szCs w:val="24"/>
        </w:rPr>
        <w:t>«Рассказ о проектах и чем конкретно приходится заниматься»</w:t>
      </w:r>
      <w:r w:rsidR="0078034A" w:rsidRPr="0078034A">
        <w:rPr>
          <w:rFonts w:ascii="Arial Nova Light" w:hAnsi="Arial Nova Light"/>
          <w:sz w:val="24"/>
          <w:szCs w:val="24"/>
        </w:rPr>
        <w:t>)</w:t>
      </w:r>
      <w:r w:rsidRPr="0078034A">
        <w:rPr>
          <w:rFonts w:ascii="Arial Nova Light" w:hAnsi="Arial Nova Light"/>
          <w:sz w:val="24"/>
          <w:szCs w:val="24"/>
        </w:rPr>
        <w:t xml:space="preserve"> – 15</w:t>
      </w:r>
    </w:p>
    <w:p w14:paraId="14D540EA" w14:textId="049B38E5" w:rsidR="0031380B" w:rsidRPr="0078034A" w:rsidRDefault="0031380B" w:rsidP="00FB0D41">
      <w:pPr>
        <w:pStyle w:val="ae"/>
        <w:numPr>
          <w:ilvl w:val="0"/>
          <w:numId w:val="19"/>
        </w:numPr>
        <w:jc w:val="both"/>
        <w:rPr>
          <w:rFonts w:ascii="Arial Nova Light" w:hAnsi="Arial Nova Light"/>
          <w:sz w:val="24"/>
          <w:szCs w:val="24"/>
        </w:rPr>
      </w:pPr>
      <w:r w:rsidRPr="0078034A">
        <w:rPr>
          <w:rFonts w:ascii="Arial Nova Light" w:hAnsi="Arial Nova Light"/>
          <w:sz w:val="24"/>
          <w:szCs w:val="24"/>
        </w:rPr>
        <w:t>Особенности детей-сирот и рекомендации по общению с ними</w:t>
      </w:r>
      <w:r w:rsidR="0078034A" w:rsidRPr="0078034A">
        <w:rPr>
          <w:rFonts w:ascii="Arial Nova Light" w:hAnsi="Arial Nova Light"/>
          <w:sz w:val="24"/>
          <w:szCs w:val="24"/>
        </w:rPr>
        <w:t xml:space="preserve"> (</w:t>
      </w:r>
      <w:r w:rsidR="0078034A" w:rsidRPr="0078034A">
        <w:rPr>
          <w:rFonts w:ascii="Arial Nova Light" w:hAnsi="Arial Nova Light"/>
          <w:i/>
          <w:iCs/>
          <w:sz w:val="24"/>
          <w:szCs w:val="24"/>
        </w:rPr>
        <w:t>«Поняла психологию детей</w:t>
      </w:r>
      <w:r w:rsidR="00CE0799">
        <w:rPr>
          <w:rFonts w:ascii="Arial Nova Light" w:hAnsi="Arial Nova Light"/>
          <w:i/>
          <w:iCs/>
          <w:sz w:val="24"/>
          <w:szCs w:val="24"/>
        </w:rPr>
        <w:t>-</w:t>
      </w:r>
      <w:r w:rsidR="0078034A" w:rsidRPr="0078034A">
        <w:rPr>
          <w:rFonts w:ascii="Arial Nova Light" w:hAnsi="Arial Nova Light"/>
          <w:i/>
          <w:iCs/>
          <w:sz w:val="24"/>
          <w:szCs w:val="24"/>
        </w:rPr>
        <w:t>сирот, что нет чувства привязанности к одному взрослому, способ выживания другой»</w:t>
      </w:r>
      <w:r w:rsidR="0078034A" w:rsidRPr="0078034A">
        <w:rPr>
          <w:rFonts w:ascii="Arial Nova Light" w:hAnsi="Arial Nova Light"/>
          <w:sz w:val="24"/>
          <w:szCs w:val="24"/>
        </w:rPr>
        <w:t>)</w:t>
      </w:r>
      <w:r w:rsidRPr="0078034A">
        <w:rPr>
          <w:rFonts w:ascii="Arial Nova Light" w:hAnsi="Arial Nova Light"/>
          <w:sz w:val="24"/>
          <w:szCs w:val="24"/>
        </w:rPr>
        <w:t xml:space="preserve"> – 15</w:t>
      </w:r>
    </w:p>
    <w:p w14:paraId="5C785C1F" w14:textId="350706EF" w:rsidR="0031380B" w:rsidRPr="0078034A" w:rsidRDefault="0031380B" w:rsidP="00FB0D41">
      <w:pPr>
        <w:pStyle w:val="ae"/>
        <w:numPr>
          <w:ilvl w:val="0"/>
          <w:numId w:val="19"/>
        </w:numPr>
        <w:jc w:val="both"/>
        <w:rPr>
          <w:rFonts w:ascii="Arial Nova Light" w:hAnsi="Arial Nova Light"/>
          <w:sz w:val="24"/>
          <w:szCs w:val="24"/>
        </w:rPr>
      </w:pPr>
      <w:r w:rsidRPr="0078034A">
        <w:rPr>
          <w:rFonts w:ascii="Arial Nova Light" w:hAnsi="Arial Nova Light"/>
          <w:sz w:val="24"/>
          <w:szCs w:val="24"/>
        </w:rPr>
        <w:t>Конкретные ситуации и примеры из опыта других волонтеров / личного опыта тех, кто проводит семинар</w:t>
      </w:r>
      <w:r w:rsidR="0078034A" w:rsidRPr="0078034A">
        <w:rPr>
          <w:rFonts w:ascii="Arial Nova Light" w:hAnsi="Arial Nova Light"/>
          <w:sz w:val="24"/>
          <w:szCs w:val="24"/>
        </w:rPr>
        <w:t xml:space="preserve"> (</w:t>
      </w:r>
      <w:r w:rsidR="0078034A" w:rsidRPr="0078034A">
        <w:rPr>
          <w:rFonts w:ascii="Arial Nova Light" w:hAnsi="Arial Nova Light"/>
          <w:i/>
          <w:iCs/>
          <w:sz w:val="24"/>
          <w:szCs w:val="24"/>
        </w:rPr>
        <w:t>«Правила поведения волонтёров и "разборы" ситуаций»</w:t>
      </w:r>
      <w:r w:rsidR="0078034A" w:rsidRPr="0078034A">
        <w:rPr>
          <w:rFonts w:ascii="Arial Nova Light" w:hAnsi="Arial Nova Light"/>
          <w:sz w:val="24"/>
          <w:szCs w:val="24"/>
        </w:rPr>
        <w:t>)</w:t>
      </w:r>
      <w:r w:rsidRPr="0078034A">
        <w:rPr>
          <w:rFonts w:ascii="Arial Nova Light" w:hAnsi="Arial Nova Light"/>
          <w:sz w:val="24"/>
          <w:szCs w:val="24"/>
        </w:rPr>
        <w:t xml:space="preserve"> – 6 ответов</w:t>
      </w:r>
    </w:p>
    <w:p w14:paraId="09FDDBE3" w14:textId="250A37E7" w:rsidR="0031380B" w:rsidRPr="0078034A" w:rsidRDefault="0031380B" w:rsidP="00FB0D41">
      <w:pPr>
        <w:pStyle w:val="ae"/>
        <w:numPr>
          <w:ilvl w:val="0"/>
          <w:numId w:val="19"/>
        </w:numPr>
        <w:jc w:val="both"/>
        <w:rPr>
          <w:rFonts w:ascii="Arial Nova Light" w:hAnsi="Arial Nova Light"/>
          <w:sz w:val="24"/>
          <w:szCs w:val="24"/>
        </w:rPr>
      </w:pPr>
      <w:r w:rsidRPr="0078034A">
        <w:rPr>
          <w:rFonts w:ascii="Arial Nova Light" w:hAnsi="Arial Nova Light"/>
          <w:sz w:val="24"/>
          <w:szCs w:val="24"/>
        </w:rPr>
        <w:t>Изменение установок или пересмотр своих возможностей</w:t>
      </w:r>
      <w:r w:rsidR="0078034A" w:rsidRPr="0078034A">
        <w:rPr>
          <w:rFonts w:ascii="Arial Nova Light" w:hAnsi="Arial Nova Light"/>
          <w:sz w:val="24"/>
          <w:szCs w:val="24"/>
        </w:rPr>
        <w:t xml:space="preserve"> (</w:t>
      </w:r>
      <w:r w:rsidR="0078034A" w:rsidRPr="0078034A">
        <w:rPr>
          <w:rFonts w:ascii="Arial Nova Light" w:hAnsi="Arial Nova Light"/>
          <w:i/>
          <w:iCs/>
          <w:sz w:val="24"/>
          <w:szCs w:val="24"/>
        </w:rPr>
        <w:t>«Семинар избавил от страхов и предубеждений»; «После семинаров появилось понимание какой именно вклад может внести волонтёр, а какой, увы, не может»</w:t>
      </w:r>
      <w:r w:rsidR="0078034A" w:rsidRPr="0078034A">
        <w:rPr>
          <w:rFonts w:ascii="Arial Nova Light" w:hAnsi="Arial Nova Light"/>
          <w:sz w:val="24"/>
          <w:szCs w:val="24"/>
        </w:rPr>
        <w:t>)</w:t>
      </w:r>
      <w:r w:rsidRPr="0078034A">
        <w:rPr>
          <w:rFonts w:ascii="Arial Nova Light" w:hAnsi="Arial Nova Light"/>
          <w:sz w:val="24"/>
          <w:szCs w:val="24"/>
        </w:rPr>
        <w:t xml:space="preserve"> – 5 </w:t>
      </w:r>
    </w:p>
    <w:p w14:paraId="4BCD4ED4" w14:textId="1E41540F" w:rsidR="0031380B" w:rsidRDefault="0031380B" w:rsidP="00FB0D41">
      <w:pPr>
        <w:pStyle w:val="ae"/>
        <w:numPr>
          <w:ilvl w:val="0"/>
          <w:numId w:val="19"/>
        </w:numPr>
        <w:jc w:val="both"/>
        <w:rPr>
          <w:rFonts w:ascii="Arial Nova Light" w:hAnsi="Arial Nova Light"/>
          <w:sz w:val="24"/>
          <w:szCs w:val="24"/>
        </w:rPr>
      </w:pPr>
      <w:r w:rsidRPr="0078034A">
        <w:rPr>
          <w:rFonts w:ascii="Arial Nova Light" w:hAnsi="Arial Nova Light"/>
          <w:sz w:val="24"/>
          <w:szCs w:val="24"/>
        </w:rPr>
        <w:t>Другое</w:t>
      </w:r>
      <w:r w:rsidR="0078034A" w:rsidRPr="0078034A">
        <w:rPr>
          <w:rFonts w:ascii="Arial Nova Light" w:hAnsi="Arial Nova Light"/>
          <w:sz w:val="24"/>
          <w:szCs w:val="24"/>
        </w:rPr>
        <w:t xml:space="preserve"> (э</w:t>
      </w:r>
      <w:r w:rsidRPr="0078034A">
        <w:rPr>
          <w:rFonts w:ascii="Arial Nova Light" w:hAnsi="Arial Nova Light"/>
          <w:sz w:val="24"/>
          <w:szCs w:val="24"/>
        </w:rPr>
        <w:t>моциональная поддержка</w:t>
      </w:r>
      <w:r w:rsidR="0078034A" w:rsidRPr="0078034A">
        <w:rPr>
          <w:rFonts w:ascii="Arial Nova Light" w:hAnsi="Arial Nova Light"/>
          <w:sz w:val="24"/>
          <w:szCs w:val="24"/>
        </w:rPr>
        <w:t>; д</w:t>
      </w:r>
      <w:r w:rsidRPr="0078034A">
        <w:rPr>
          <w:rFonts w:ascii="Arial Nova Light" w:hAnsi="Arial Nova Light"/>
          <w:sz w:val="24"/>
          <w:szCs w:val="24"/>
        </w:rPr>
        <w:t>ополнительная информация</w:t>
      </w:r>
      <w:r w:rsidR="0078034A" w:rsidRPr="0078034A">
        <w:rPr>
          <w:rFonts w:ascii="Arial Nova Light" w:hAnsi="Arial Nova Light"/>
          <w:sz w:val="24"/>
          <w:szCs w:val="24"/>
        </w:rPr>
        <w:t>; п</w:t>
      </w:r>
      <w:r w:rsidRPr="0078034A">
        <w:rPr>
          <w:rFonts w:ascii="Arial Nova Light" w:hAnsi="Arial Nova Light"/>
          <w:sz w:val="24"/>
          <w:szCs w:val="24"/>
        </w:rPr>
        <w:t>одготовка к трудностям и профилактика эмоционального выгорания</w:t>
      </w:r>
      <w:r w:rsidR="0078034A" w:rsidRPr="0078034A">
        <w:rPr>
          <w:rFonts w:ascii="Arial Nova Light" w:hAnsi="Arial Nova Light"/>
          <w:sz w:val="24"/>
          <w:szCs w:val="24"/>
        </w:rPr>
        <w:t xml:space="preserve">) – 7 </w:t>
      </w:r>
    </w:p>
    <w:p w14:paraId="4B428456" w14:textId="65F62ED8" w:rsidR="00962D40" w:rsidRPr="00962D40" w:rsidRDefault="00962D40" w:rsidP="00962D40">
      <w:pPr>
        <w:jc w:val="both"/>
        <w:rPr>
          <w:rFonts w:ascii="Arial Nova Light" w:hAnsi="Arial Nova Light"/>
          <w:b/>
          <w:bCs/>
        </w:rPr>
      </w:pPr>
      <w:r w:rsidRPr="00962D40">
        <w:rPr>
          <w:rFonts w:ascii="Arial Nova Light" w:hAnsi="Arial Nova Light"/>
          <w:b/>
          <w:bCs/>
        </w:rPr>
        <w:t>Самое важное содержание вводных семинаров – не только ориентировка в работе фонда (что ожидаемо), но и информация об особенностях детей-сирот.</w:t>
      </w:r>
      <w:r>
        <w:rPr>
          <w:rFonts w:ascii="Arial Nova Light" w:hAnsi="Arial Nova Light"/>
          <w:b/>
          <w:bCs/>
        </w:rPr>
        <w:t xml:space="preserve"> Не стоит полагаться на то, что начинающие волонтеры уже интересовались этой темой – даже если это так, кроме знаний им нужны конкретные рекомендации по взаимодействию. </w:t>
      </w:r>
    </w:p>
    <w:p w14:paraId="341EC815" w14:textId="264D4B60" w:rsidR="0096732C" w:rsidRDefault="0096732C" w:rsidP="0096732C">
      <w:pPr>
        <w:jc w:val="both"/>
        <w:rPr>
          <w:rFonts w:ascii="Arial Nova Light" w:hAnsi="Arial Nova Light"/>
        </w:rPr>
      </w:pPr>
    </w:p>
    <w:p w14:paraId="7E51726B" w14:textId="335DF4C3" w:rsidR="00283FFA" w:rsidRPr="00283FFA" w:rsidRDefault="00283FFA" w:rsidP="00283FFA">
      <w:pPr>
        <w:pStyle w:val="5"/>
        <w:rPr>
          <w:rFonts w:ascii="Arial Nova Light" w:hAnsi="Arial Nova Light"/>
          <w:color w:val="00B050"/>
        </w:rPr>
      </w:pPr>
      <w:r w:rsidRPr="00283FFA">
        <w:rPr>
          <w:rFonts w:ascii="Arial Nova Light" w:hAnsi="Arial Nova Light"/>
          <w:color w:val="00B050"/>
        </w:rPr>
        <w:t xml:space="preserve">Поддержка </w:t>
      </w:r>
      <w:r w:rsidR="00566A4F">
        <w:rPr>
          <w:rFonts w:ascii="Arial Nova Light" w:hAnsi="Arial Nova Light"/>
          <w:color w:val="00B050"/>
        </w:rPr>
        <w:t>требуемая</w:t>
      </w:r>
      <w:r w:rsidRPr="00283FFA">
        <w:rPr>
          <w:rFonts w:ascii="Arial Nova Light" w:hAnsi="Arial Nova Light"/>
          <w:color w:val="00B050"/>
        </w:rPr>
        <w:t xml:space="preserve"> и </w:t>
      </w:r>
      <w:r w:rsidR="00566A4F">
        <w:rPr>
          <w:rFonts w:ascii="Arial Nova Light" w:hAnsi="Arial Nova Light"/>
          <w:color w:val="00B050"/>
        </w:rPr>
        <w:t>получаемая</w:t>
      </w:r>
    </w:p>
    <w:p w14:paraId="6E5DBF91" w14:textId="1D8B20E1" w:rsidR="00283FFA" w:rsidRPr="00962D40" w:rsidRDefault="00283FFA" w:rsidP="0096732C">
      <w:pPr>
        <w:jc w:val="both"/>
        <w:rPr>
          <w:rFonts w:ascii="Arial Nova Light" w:hAnsi="Arial Nova Light"/>
        </w:rPr>
      </w:pPr>
    </w:p>
    <w:p w14:paraId="2EBC84D9" w14:textId="6DE71037" w:rsidR="0096732C" w:rsidRDefault="00283FFA" w:rsidP="0096732C">
      <w:pPr>
        <w:jc w:val="both"/>
        <w:rPr>
          <w:rFonts w:ascii="Arial Nova Light" w:hAnsi="Arial Nova Light"/>
        </w:rPr>
      </w:pPr>
      <w:r>
        <w:rPr>
          <w:rFonts w:ascii="Arial Nova Light" w:hAnsi="Arial Nova Light"/>
        </w:rPr>
        <w:t xml:space="preserve">Примерно половина </w:t>
      </w:r>
      <w:r w:rsidR="006A73B3">
        <w:rPr>
          <w:rFonts w:ascii="Arial Nova Light" w:hAnsi="Arial Nova Light"/>
        </w:rPr>
        <w:t xml:space="preserve">начинающих </w:t>
      </w:r>
      <w:r>
        <w:rPr>
          <w:rFonts w:ascii="Arial Nova Light" w:hAnsi="Arial Nova Light"/>
        </w:rPr>
        <w:t xml:space="preserve">волонтеров </w:t>
      </w:r>
      <w:r w:rsidR="006A73B3">
        <w:rPr>
          <w:rFonts w:ascii="Arial Nova Light" w:hAnsi="Arial Nova Light"/>
        </w:rPr>
        <w:t>сильно (28,4%) или очень сильно</w:t>
      </w:r>
      <w:r>
        <w:rPr>
          <w:rFonts w:ascii="Arial Nova Light" w:hAnsi="Arial Nova Light"/>
        </w:rPr>
        <w:t xml:space="preserve"> (32,8%) </w:t>
      </w:r>
      <w:r w:rsidR="006A73B3">
        <w:rPr>
          <w:rFonts w:ascii="Arial Nova Light" w:hAnsi="Arial Nova Light"/>
        </w:rPr>
        <w:t xml:space="preserve">нуждаются в поддержке со стороны сотрудников фонда или опытных волонтеров, чтобы уверенно включиться в работу. По оценкам в баллах предлагаемая поддержка даже превышает «спрос» на нее: половина начинающих волонтеров (49,3%) получают очень </w:t>
      </w:r>
      <w:r w:rsidR="006A73B3">
        <w:rPr>
          <w:rFonts w:ascii="Arial Nova Light" w:hAnsi="Arial Nova Light"/>
        </w:rPr>
        <w:lastRenderedPageBreak/>
        <w:t xml:space="preserve">интенсивную поддержку, еще 17,9% </w:t>
      </w:r>
      <w:r w:rsidR="006A73B3" w:rsidRPr="0078034A">
        <w:rPr>
          <w:rFonts w:ascii="Arial Nova Light" w:hAnsi="Arial Nova Light"/>
        </w:rPr>
        <w:t>–</w:t>
      </w:r>
      <w:r w:rsidR="006A73B3">
        <w:rPr>
          <w:rFonts w:ascii="Arial Nova Light" w:hAnsi="Arial Nova Light"/>
        </w:rPr>
        <w:t xml:space="preserve"> просто интенсивную. Однако каждый десятый (13,4%) ощущает, что его поддерживают довольно мало.</w:t>
      </w:r>
    </w:p>
    <w:p w14:paraId="354F28B1" w14:textId="13F06FA9" w:rsidR="0096732C" w:rsidRDefault="0096732C" w:rsidP="0096732C">
      <w:pPr>
        <w:jc w:val="both"/>
        <w:rPr>
          <w:rFonts w:ascii="Arial Nova Light" w:hAnsi="Arial Nova Light"/>
        </w:rPr>
      </w:pPr>
    </w:p>
    <w:p w14:paraId="1E55FCA6" w14:textId="45ECF3AB" w:rsidR="0031380B" w:rsidRPr="00723163" w:rsidRDefault="00723163" w:rsidP="00723163">
      <w:pPr>
        <w:pStyle w:val="5"/>
        <w:rPr>
          <w:rFonts w:ascii="Arial Nova Light" w:hAnsi="Arial Nova Light"/>
          <w:color w:val="00B050"/>
        </w:rPr>
      </w:pPr>
      <w:r w:rsidRPr="00723163">
        <w:rPr>
          <w:rFonts w:ascii="Arial Nova Light" w:hAnsi="Arial Nova Light"/>
          <w:color w:val="00B050"/>
        </w:rPr>
        <w:t xml:space="preserve">Рекомендации по </w:t>
      </w:r>
      <w:r w:rsidR="0031380B" w:rsidRPr="00723163">
        <w:rPr>
          <w:rFonts w:ascii="Arial Nova Light" w:hAnsi="Arial Nova Light"/>
          <w:color w:val="00B050"/>
        </w:rPr>
        <w:t>работ</w:t>
      </w:r>
      <w:r w:rsidR="006A73B3">
        <w:rPr>
          <w:rFonts w:ascii="Arial Nova Light" w:hAnsi="Arial Nova Light"/>
          <w:color w:val="00B050"/>
        </w:rPr>
        <w:t>е</w:t>
      </w:r>
      <w:r w:rsidR="0031380B" w:rsidRPr="00723163">
        <w:rPr>
          <w:rFonts w:ascii="Arial Nova Light" w:hAnsi="Arial Nova Light"/>
          <w:color w:val="00B050"/>
        </w:rPr>
        <w:t xml:space="preserve"> с новыми волонтерами в фонде</w:t>
      </w:r>
    </w:p>
    <w:p w14:paraId="1D801754" w14:textId="77777777" w:rsidR="00723163" w:rsidRPr="0031380B" w:rsidRDefault="00723163" w:rsidP="0031380B">
      <w:pPr>
        <w:jc w:val="both"/>
        <w:rPr>
          <w:rFonts w:ascii="Arial Nova Light" w:hAnsi="Arial Nova Light"/>
        </w:rPr>
      </w:pPr>
    </w:p>
    <w:p w14:paraId="60178073" w14:textId="1971E305" w:rsidR="0031380B" w:rsidRPr="00283FFA" w:rsidRDefault="00283FFA" w:rsidP="00283FFA">
      <w:pPr>
        <w:jc w:val="both"/>
        <w:rPr>
          <w:rFonts w:ascii="Arial Nova Light" w:hAnsi="Arial Nova Light"/>
        </w:rPr>
      </w:pPr>
      <w:r>
        <w:rPr>
          <w:rFonts w:ascii="Arial Nova Light" w:hAnsi="Arial Nova Light"/>
        </w:rPr>
        <w:t xml:space="preserve">22 волонтера пока не готовы предлагать улучшения, еще 10 не видят в этом </w:t>
      </w:r>
      <w:r w:rsidRPr="00283FFA">
        <w:rPr>
          <w:rFonts w:ascii="Arial Nova Light" w:hAnsi="Arial Nova Light"/>
        </w:rPr>
        <w:t xml:space="preserve">необходимости – все и так хорошо. Однако другие начинающие волонтеры предложили много идей: </w:t>
      </w:r>
    </w:p>
    <w:p w14:paraId="16F77706" w14:textId="77777777" w:rsidR="002E4727" w:rsidRPr="00283FFA" w:rsidRDefault="002E4727" w:rsidP="0031380B">
      <w:pPr>
        <w:jc w:val="both"/>
        <w:rPr>
          <w:rFonts w:ascii="Arial Nova Light" w:hAnsi="Arial Nova Light"/>
        </w:rPr>
      </w:pPr>
    </w:p>
    <w:p w14:paraId="29B3A982" w14:textId="77777777" w:rsidR="00283FFA" w:rsidRPr="00283FFA" w:rsidRDefault="00283FFA" w:rsidP="00FB0D41">
      <w:pPr>
        <w:pStyle w:val="ae"/>
        <w:numPr>
          <w:ilvl w:val="0"/>
          <w:numId w:val="24"/>
        </w:numPr>
        <w:jc w:val="both"/>
        <w:rPr>
          <w:rFonts w:ascii="Arial Nova Light" w:hAnsi="Arial Nova Light"/>
          <w:sz w:val="24"/>
          <w:szCs w:val="24"/>
        </w:rPr>
      </w:pPr>
      <w:r w:rsidRPr="00283FFA">
        <w:rPr>
          <w:rFonts w:ascii="Arial Nova Light" w:hAnsi="Arial Nova Light"/>
          <w:sz w:val="24"/>
          <w:szCs w:val="24"/>
        </w:rPr>
        <w:t>Активизировать коммуникацию (проводить именно очные встречи, давать больше обратной связи и спрашивать, что происходит, анонсировать события в фонде, чаще присылать рассылку или лично звонить, четко назначать контактных лиц по разным вопросам – 15</w:t>
      </w:r>
    </w:p>
    <w:p w14:paraId="3C3CD0DE" w14:textId="5D45D4B0" w:rsidR="0031380B" w:rsidRPr="00283FFA" w:rsidRDefault="00283FFA" w:rsidP="00FB0D41">
      <w:pPr>
        <w:pStyle w:val="ae"/>
        <w:numPr>
          <w:ilvl w:val="0"/>
          <w:numId w:val="24"/>
        </w:numPr>
        <w:jc w:val="both"/>
        <w:rPr>
          <w:rFonts w:ascii="Arial Nova Light" w:hAnsi="Arial Nova Light"/>
          <w:sz w:val="24"/>
          <w:szCs w:val="24"/>
        </w:rPr>
      </w:pPr>
      <w:r w:rsidRPr="00283FFA">
        <w:rPr>
          <w:rFonts w:ascii="Arial Nova Light" w:hAnsi="Arial Nova Light"/>
          <w:sz w:val="24"/>
          <w:szCs w:val="24"/>
        </w:rPr>
        <w:t>Усилить м</w:t>
      </w:r>
      <w:r w:rsidR="0031380B" w:rsidRPr="00283FFA">
        <w:rPr>
          <w:rFonts w:ascii="Arial Nova Light" w:hAnsi="Arial Nova Light"/>
          <w:sz w:val="24"/>
          <w:szCs w:val="24"/>
        </w:rPr>
        <w:t xml:space="preserve">етодическое сопровождение </w:t>
      </w:r>
      <w:r w:rsidR="002F34E5" w:rsidRPr="00283FFA">
        <w:rPr>
          <w:rFonts w:ascii="Arial Nova Light" w:hAnsi="Arial Nova Light"/>
          <w:sz w:val="24"/>
          <w:szCs w:val="24"/>
        </w:rPr>
        <w:t>(дополнительные семинары, примеры, советы, пошаговые решения типичных проблем, истории из опыта, доступность вебинаров в записи) –</w:t>
      </w:r>
      <w:r w:rsidR="0031380B" w:rsidRPr="00283FFA">
        <w:rPr>
          <w:rFonts w:ascii="Arial Nova Light" w:hAnsi="Arial Nova Light"/>
          <w:sz w:val="24"/>
          <w:szCs w:val="24"/>
        </w:rPr>
        <w:t xml:space="preserve"> </w:t>
      </w:r>
      <w:r w:rsidR="002F34E5" w:rsidRPr="00283FFA">
        <w:rPr>
          <w:rFonts w:ascii="Arial Nova Light" w:hAnsi="Arial Nova Light"/>
          <w:sz w:val="24"/>
          <w:szCs w:val="24"/>
        </w:rPr>
        <w:t xml:space="preserve">9 </w:t>
      </w:r>
    </w:p>
    <w:p w14:paraId="4C86FC75" w14:textId="48F25747" w:rsidR="0031380B" w:rsidRPr="00283FFA" w:rsidRDefault="0031380B" w:rsidP="00FB0D41">
      <w:pPr>
        <w:pStyle w:val="ae"/>
        <w:numPr>
          <w:ilvl w:val="0"/>
          <w:numId w:val="24"/>
        </w:numPr>
        <w:jc w:val="both"/>
        <w:rPr>
          <w:rFonts w:ascii="Arial Nova Light" w:hAnsi="Arial Nova Light"/>
          <w:sz w:val="24"/>
          <w:szCs w:val="24"/>
        </w:rPr>
      </w:pPr>
      <w:r w:rsidRPr="00283FFA">
        <w:rPr>
          <w:rFonts w:ascii="Arial Nova Light" w:hAnsi="Arial Nova Light"/>
          <w:sz w:val="24"/>
          <w:szCs w:val="24"/>
        </w:rPr>
        <w:t>Логистика и организационные вопросы</w:t>
      </w:r>
      <w:r w:rsidR="0064209F" w:rsidRPr="00283FFA">
        <w:rPr>
          <w:rFonts w:ascii="Arial Nova Light" w:hAnsi="Arial Nova Light"/>
          <w:sz w:val="24"/>
          <w:szCs w:val="24"/>
        </w:rPr>
        <w:t xml:space="preserve"> (чаще всего звучит идея сохранять</w:t>
      </w:r>
      <w:r w:rsidR="002F34E5" w:rsidRPr="00283FFA">
        <w:rPr>
          <w:rFonts w:ascii="Arial Nova Light" w:hAnsi="Arial Nova Light"/>
          <w:sz w:val="24"/>
          <w:szCs w:val="24"/>
        </w:rPr>
        <w:t xml:space="preserve"> </w:t>
      </w:r>
      <w:r w:rsidR="0064209F" w:rsidRPr="00283FFA">
        <w:rPr>
          <w:rFonts w:ascii="Arial Nova Light" w:hAnsi="Arial Nova Light"/>
          <w:sz w:val="24"/>
          <w:szCs w:val="24"/>
        </w:rPr>
        <w:t xml:space="preserve">и распространять </w:t>
      </w:r>
      <w:r w:rsidR="002F34E5" w:rsidRPr="00283FFA">
        <w:rPr>
          <w:rFonts w:ascii="Arial Nova Light" w:hAnsi="Arial Nova Light"/>
          <w:sz w:val="24"/>
          <w:szCs w:val="24"/>
        </w:rPr>
        <w:t>веб</w:t>
      </w:r>
      <w:r w:rsidR="0064209F" w:rsidRPr="00283FFA">
        <w:rPr>
          <w:rFonts w:ascii="Arial Nova Light" w:hAnsi="Arial Nova Light"/>
          <w:sz w:val="24"/>
          <w:szCs w:val="24"/>
        </w:rPr>
        <w:t>и</w:t>
      </w:r>
      <w:r w:rsidR="002F34E5" w:rsidRPr="00283FFA">
        <w:rPr>
          <w:rFonts w:ascii="Arial Nova Light" w:hAnsi="Arial Nova Light"/>
          <w:sz w:val="24"/>
          <w:szCs w:val="24"/>
        </w:rPr>
        <w:t>нары в запи</w:t>
      </w:r>
      <w:r w:rsidR="0064209F" w:rsidRPr="00283FFA">
        <w:rPr>
          <w:rFonts w:ascii="Arial Nova Light" w:hAnsi="Arial Nova Light"/>
          <w:sz w:val="24"/>
          <w:szCs w:val="24"/>
        </w:rPr>
        <w:t xml:space="preserve">си) – 5 </w:t>
      </w:r>
    </w:p>
    <w:p w14:paraId="7DDABC6B" w14:textId="27ED66F6" w:rsidR="00283FFA" w:rsidRPr="00283FFA" w:rsidRDefault="00283FFA" w:rsidP="00FB0D41">
      <w:pPr>
        <w:pStyle w:val="ae"/>
        <w:numPr>
          <w:ilvl w:val="0"/>
          <w:numId w:val="24"/>
        </w:numPr>
        <w:jc w:val="both"/>
        <w:rPr>
          <w:rFonts w:ascii="Arial Nova Light" w:hAnsi="Arial Nova Light"/>
          <w:sz w:val="24"/>
          <w:szCs w:val="24"/>
        </w:rPr>
      </w:pPr>
      <w:r w:rsidRPr="00283FFA">
        <w:rPr>
          <w:rFonts w:ascii="Arial Nova Light" w:hAnsi="Arial Nova Light"/>
          <w:sz w:val="24"/>
          <w:szCs w:val="24"/>
        </w:rPr>
        <w:t>Сразу «погружать» в практику (давать посильные задачи еще в процессе подготовки) – 4</w:t>
      </w:r>
    </w:p>
    <w:p w14:paraId="5C5BD1E5" w14:textId="77777777" w:rsidR="00E705CE" w:rsidRPr="00723163" w:rsidRDefault="00E705CE" w:rsidP="0031380B">
      <w:pPr>
        <w:jc w:val="both"/>
        <w:rPr>
          <w:rFonts w:ascii="Arial Nova Light" w:hAnsi="Arial Nova Light"/>
          <w:color w:val="FF0000"/>
        </w:rPr>
      </w:pPr>
    </w:p>
    <w:p w14:paraId="75202B1F" w14:textId="02ADDBEA" w:rsidR="000A2096" w:rsidRDefault="0096732C" w:rsidP="00566A4F">
      <w:pPr>
        <w:pStyle w:val="2"/>
        <w:jc w:val="both"/>
        <w:rPr>
          <w:color w:val="00B050"/>
        </w:rPr>
      </w:pPr>
      <w:r w:rsidRPr="0096732C">
        <w:rPr>
          <w:color w:val="00B050"/>
        </w:rPr>
        <w:t>ВОЛОНЕТРЫ, ПРЕКРАТИВШИЕ СОТРУДНИЧЕСТВО С ФОНДОМ</w:t>
      </w:r>
    </w:p>
    <w:p w14:paraId="62DA44A5" w14:textId="6A886753" w:rsidR="0096732C" w:rsidRDefault="0096732C" w:rsidP="0096732C"/>
    <w:p w14:paraId="21F24662" w14:textId="6B1AD03C" w:rsidR="008F5D41" w:rsidRPr="00CD75A0" w:rsidRDefault="008F5D41" w:rsidP="00CD75A0">
      <w:pPr>
        <w:pStyle w:val="5"/>
        <w:rPr>
          <w:rFonts w:ascii="Arial Nova Light" w:hAnsi="Arial Nova Light"/>
          <w:color w:val="00B050"/>
        </w:rPr>
      </w:pPr>
      <w:r w:rsidRPr="00CD75A0">
        <w:rPr>
          <w:rFonts w:ascii="Arial Nova Light" w:hAnsi="Arial Nova Light"/>
          <w:color w:val="00B050"/>
        </w:rPr>
        <w:t>Анкета</w:t>
      </w:r>
    </w:p>
    <w:p w14:paraId="7EB37D96" w14:textId="77777777" w:rsidR="008F5D41" w:rsidRPr="008F5D41" w:rsidRDefault="008F5D41" w:rsidP="008F5D41">
      <w:pPr>
        <w:rPr>
          <w:rFonts w:ascii="Arial Nova Light" w:hAnsi="Arial Nova Light"/>
        </w:rPr>
      </w:pPr>
    </w:p>
    <w:p w14:paraId="73D07620" w14:textId="740C9663" w:rsidR="008F5D41" w:rsidRPr="008F5D41" w:rsidRDefault="008F5D41" w:rsidP="008F5D41">
      <w:pPr>
        <w:jc w:val="both"/>
        <w:rPr>
          <w:rFonts w:ascii="Arial Nova Light" w:hAnsi="Arial Nova Light"/>
          <w:i/>
          <w:iCs/>
        </w:rPr>
      </w:pPr>
      <w:r w:rsidRPr="008F5D41">
        <w:rPr>
          <w:rFonts w:ascii="Arial Nova Light" w:hAnsi="Arial Nova Light"/>
          <w:i/>
          <w:iCs/>
        </w:rPr>
        <w:t xml:space="preserve">Вы получили это письмо, потому что некоторое время назад были волонтером в фонде «Волонтеры в помощь детям-сиротам». Сейчас вы не участвуете активно в жизни фонда, и нам будет очень полезно узнать, каким был ваш опыт взаимодействия с нами. Это позволит нам улучшить работу с теми волонтерами, которые приходят к нам сейчас. </w:t>
      </w:r>
    </w:p>
    <w:p w14:paraId="1F50A808" w14:textId="77777777" w:rsidR="008F5D41" w:rsidRPr="008F5D41" w:rsidRDefault="008F5D41" w:rsidP="008F5D41">
      <w:pPr>
        <w:jc w:val="both"/>
        <w:rPr>
          <w:rFonts w:ascii="Arial Nova Light" w:hAnsi="Arial Nova Light"/>
          <w:i/>
          <w:iCs/>
        </w:rPr>
      </w:pPr>
      <w:r w:rsidRPr="008F5D41">
        <w:rPr>
          <w:rFonts w:ascii="Arial Nova Light" w:hAnsi="Arial Nova Light"/>
          <w:i/>
          <w:iCs/>
        </w:rPr>
        <w:t>Если у вас изменились обстоятельства или приоритеты, то ваш ответ станет частью общей картины того, почему волонтеры уходят. Мы сможем лучше планировать привлечение и сопровождение новых волонтеров.</w:t>
      </w:r>
    </w:p>
    <w:p w14:paraId="744AFEDD" w14:textId="4012C88F" w:rsidR="008F5D41" w:rsidRPr="008F5D41" w:rsidRDefault="008F5D41" w:rsidP="008F5D41">
      <w:pPr>
        <w:jc w:val="both"/>
        <w:rPr>
          <w:rFonts w:ascii="Arial Nova Light" w:hAnsi="Arial Nova Light"/>
          <w:i/>
          <w:iCs/>
        </w:rPr>
      </w:pPr>
      <w:r w:rsidRPr="008F5D41">
        <w:rPr>
          <w:rFonts w:ascii="Arial Nova Light" w:hAnsi="Arial Nova Light"/>
          <w:i/>
          <w:iCs/>
        </w:rPr>
        <w:t>Если у вас остался осадок от взаимодействия с нами или не хватило какой-то поддержки – важно услышать, что произошло, и сделать выводы на будущее.</w:t>
      </w:r>
    </w:p>
    <w:p w14:paraId="2BA4EB98" w14:textId="77777777" w:rsidR="008F5D41" w:rsidRPr="008F5D41" w:rsidRDefault="008F5D41" w:rsidP="008F5D41">
      <w:pPr>
        <w:jc w:val="both"/>
        <w:rPr>
          <w:rFonts w:ascii="Arial Nova Light" w:hAnsi="Arial Nova Light"/>
        </w:rPr>
      </w:pPr>
    </w:p>
    <w:p w14:paraId="7C205AD2" w14:textId="77777777" w:rsidR="008F5D41" w:rsidRPr="008F5D41" w:rsidRDefault="008F5D41" w:rsidP="008F5D41">
      <w:pPr>
        <w:jc w:val="both"/>
        <w:rPr>
          <w:rFonts w:ascii="Arial Nova Light" w:hAnsi="Arial Nova Light"/>
        </w:rPr>
      </w:pPr>
      <w:r w:rsidRPr="008F5D41">
        <w:rPr>
          <w:rFonts w:ascii="Arial Nova Light" w:hAnsi="Arial Nova Light"/>
        </w:rPr>
        <w:t>1.</w:t>
      </w:r>
      <w:r w:rsidRPr="008F5D41">
        <w:rPr>
          <w:rFonts w:ascii="Arial Nova Light" w:hAnsi="Arial Nova Light"/>
        </w:rPr>
        <w:tab/>
        <w:t>Как долго вы были волонтером в нашем фонде?</w:t>
      </w:r>
    </w:p>
    <w:p w14:paraId="004911EB"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Менее 3 </w:t>
      </w:r>
      <w:proofErr w:type="spellStart"/>
      <w:r w:rsidRPr="008F5D41">
        <w:rPr>
          <w:rFonts w:ascii="Arial Nova Light" w:hAnsi="Arial Nova Light"/>
        </w:rPr>
        <w:t>мес</w:t>
      </w:r>
      <w:proofErr w:type="spellEnd"/>
    </w:p>
    <w:p w14:paraId="0E411FF1"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От 3 до 6 </w:t>
      </w:r>
      <w:proofErr w:type="spellStart"/>
      <w:r w:rsidRPr="008F5D41">
        <w:rPr>
          <w:rFonts w:ascii="Arial Nova Light" w:hAnsi="Arial Nova Light"/>
        </w:rPr>
        <w:t>мес</w:t>
      </w:r>
      <w:proofErr w:type="spellEnd"/>
    </w:p>
    <w:p w14:paraId="73732389"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От 6 </w:t>
      </w:r>
      <w:proofErr w:type="spellStart"/>
      <w:r w:rsidRPr="008F5D41">
        <w:rPr>
          <w:rFonts w:ascii="Arial Nova Light" w:hAnsi="Arial Nova Light"/>
        </w:rPr>
        <w:t>мес</w:t>
      </w:r>
      <w:proofErr w:type="spellEnd"/>
      <w:r w:rsidRPr="008F5D41">
        <w:rPr>
          <w:rFonts w:ascii="Arial Nova Light" w:hAnsi="Arial Nova Light"/>
        </w:rPr>
        <w:t xml:space="preserve"> до 1 года</w:t>
      </w:r>
    </w:p>
    <w:p w14:paraId="232735D0"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От 1 года до 2 лет</w:t>
      </w:r>
    </w:p>
    <w:p w14:paraId="32483FF5"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От 2 лет до 3 лет</w:t>
      </w:r>
    </w:p>
    <w:p w14:paraId="18CA7A37"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Более 3 лет</w:t>
      </w:r>
    </w:p>
    <w:p w14:paraId="2ABF4C26" w14:textId="77777777" w:rsidR="008F5D41" w:rsidRPr="008F5D41" w:rsidRDefault="008F5D41" w:rsidP="008F5D41">
      <w:pPr>
        <w:jc w:val="both"/>
        <w:rPr>
          <w:rFonts w:ascii="Arial Nova Light" w:hAnsi="Arial Nova Light"/>
        </w:rPr>
      </w:pPr>
    </w:p>
    <w:p w14:paraId="07D9222D" w14:textId="77777777" w:rsidR="008F5D41" w:rsidRPr="008F5D41" w:rsidRDefault="008F5D41" w:rsidP="008F5D41">
      <w:pPr>
        <w:jc w:val="both"/>
        <w:rPr>
          <w:rFonts w:ascii="Arial Nova Light" w:hAnsi="Arial Nova Light"/>
        </w:rPr>
      </w:pPr>
      <w:r w:rsidRPr="008F5D41">
        <w:rPr>
          <w:rFonts w:ascii="Arial Nova Light" w:hAnsi="Arial Nova Light"/>
        </w:rPr>
        <w:t>2.</w:t>
      </w:r>
      <w:r w:rsidRPr="008F5D41">
        <w:rPr>
          <w:rFonts w:ascii="Arial Nova Light" w:hAnsi="Arial Nova Light"/>
        </w:rPr>
        <w:tab/>
        <w:t xml:space="preserve">В какой команде вы были волонтером? </w:t>
      </w:r>
    </w:p>
    <w:p w14:paraId="3000E00E" w14:textId="578849D1" w:rsidR="008F5D41" w:rsidRPr="00CE0799" w:rsidRDefault="00CE0799" w:rsidP="008F5D41">
      <w:pPr>
        <w:jc w:val="both"/>
        <w:rPr>
          <w:rFonts w:ascii="Arial Nova Light" w:hAnsi="Arial Nova Light"/>
        </w:rPr>
      </w:pPr>
      <w:r w:rsidRPr="00CE0799">
        <w:rPr>
          <w:rFonts w:ascii="Arial Nova Light" w:hAnsi="Arial Nova Light"/>
        </w:rPr>
        <w:t>/список команд на выбор/</w:t>
      </w:r>
    </w:p>
    <w:p w14:paraId="19ABCA9A" w14:textId="77777777" w:rsidR="008F5D41" w:rsidRPr="008F5D41" w:rsidRDefault="008F5D41" w:rsidP="008F5D41">
      <w:pPr>
        <w:jc w:val="both"/>
        <w:rPr>
          <w:rFonts w:ascii="Arial Nova Light" w:hAnsi="Arial Nova Light"/>
        </w:rPr>
      </w:pPr>
    </w:p>
    <w:p w14:paraId="2CA04C68" w14:textId="77777777" w:rsidR="008F5D41" w:rsidRPr="008F5D41" w:rsidRDefault="008F5D41" w:rsidP="008F5D41">
      <w:pPr>
        <w:jc w:val="both"/>
        <w:rPr>
          <w:rFonts w:ascii="Arial Nova Light" w:hAnsi="Arial Nova Light"/>
        </w:rPr>
      </w:pPr>
      <w:r w:rsidRPr="008F5D41">
        <w:rPr>
          <w:rFonts w:ascii="Arial Nova Light" w:hAnsi="Arial Nova Light"/>
        </w:rPr>
        <w:t>3.</w:t>
      </w:r>
      <w:r w:rsidRPr="008F5D41">
        <w:rPr>
          <w:rFonts w:ascii="Arial Nova Light" w:hAnsi="Arial Nova Light"/>
        </w:rPr>
        <w:tab/>
        <w:t>Какой вариант лучше всего описывает ситуацию, когда вы перестали быть волонтером фонда? (Можно выбрать несколько вариантов)</w:t>
      </w:r>
    </w:p>
    <w:p w14:paraId="1CA00B06"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Я поставил(а) </w:t>
      </w:r>
      <w:proofErr w:type="spellStart"/>
      <w:r w:rsidRPr="008F5D41">
        <w:rPr>
          <w:rFonts w:ascii="Arial Nova Light" w:hAnsi="Arial Nova Light"/>
        </w:rPr>
        <w:t>волонтерство</w:t>
      </w:r>
      <w:proofErr w:type="spellEnd"/>
      <w:r w:rsidRPr="008F5D41">
        <w:rPr>
          <w:rFonts w:ascii="Arial Nova Light" w:hAnsi="Arial Nova Light"/>
        </w:rPr>
        <w:t xml:space="preserve"> в фонде «на паузу»</w:t>
      </w:r>
    </w:p>
    <w:p w14:paraId="42D3A578"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Я продолжаю быть волонтером, но в другом месте</w:t>
      </w:r>
    </w:p>
    <w:p w14:paraId="4C7FC097"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Семейные, профессиональные или личные обстоятельства ограничили мои возможности для </w:t>
      </w:r>
      <w:proofErr w:type="spellStart"/>
      <w:r w:rsidRPr="008F5D41">
        <w:rPr>
          <w:rFonts w:ascii="Arial Nova Light" w:hAnsi="Arial Nova Light"/>
        </w:rPr>
        <w:t>волонтерства</w:t>
      </w:r>
      <w:proofErr w:type="spellEnd"/>
    </w:p>
    <w:p w14:paraId="5C0C2C15"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Мое состояние (усталость, эмоциональное выгорание) ограничили мои возможности для </w:t>
      </w:r>
      <w:proofErr w:type="spellStart"/>
      <w:r w:rsidRPr="008F5D41">
        <w:rPr>
          <w:rFonts w:ascii="Arial Nova Light" w:hAnsi="Arial Nova Light"/>
        </w:rPr>
        <w:t>волонтерства</w:t>
      </w:r>
      <w:proofErr w:type="spellEnd"/>
    </w:p>
    <w:p w14:paraId="5A04098E"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Я ушел (ушла) из фонда из-за проблем во взаимодействии с сотрудниками или другими волонтерами</w:t>
      </w:r>
    </w:p>
    <w:p w14:paraId="67EF63F3"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 xml:space="preserve">Мое </w:t>
      </w:r>
      <w:proofErr w:type="spellStart"/>
      <w:r w:rsidRPr="008F5D41">
        <w:rPr>
          <w:rFonts w:ascii="Arial Nova Light" w:hAnsi="Arial Nova Light"/>
        </w:rPr>
        <w:t>волонтерство</w:t>
      </w:r>
      <w:proofErr w:type="spellEnd"/>
      <w:r w:rsidRPr="008F5D41">
        <w:rPr>
          <w:rFonts w:ascii="Arial Nova Light" w:hAnsi="Arial Nova Light"/>
        </w:rPr>
        <w:t xml:space="preserve"> постепенно сошло на нет – сложно сказать, почему</w:t>
      </w:r>
    </w:p>
    <w:p w14:paraId="65DA5989" w14:textId="77777777" w:rsidR="008F5D41" w:rsidRPr="008F5D41" w:rsidRDefault="008F5D41" w:rsidP="008F5D41">
      <w:pPr>
        <w:jc w:val="both"/>
        <w:rPr>
          <w:rFonts w:ascii="Arial Nova Light" w:hAnsi="Arial Nova Light"/>
        </w:rPr>
      </w:pPr>
      <w:r w:rsidRPr="008F5D41">
        <w:rPr>
          <w:rFonts w:ascii="Arial Nova Light" w:hAnsi="Arial Nova Light"/>
        </w:rPr>
        <w:t>•</w:t>
      </w:r>
      <w:r w:rsidRPr="008F5D41">
        <w:rPr>
          <w:rFonts w:ascii="Arial Nova Light" w:hAnsi="Arial Nova Light"/>
        </w:rPr>
        <w:tab/>
        <w:t>Свой вариант:</w:t>
      </w:r>
    </w:p>
    <w:p w14:paraId="04A9CB11" w14:textId="77777777" w:rsidR="008F5D41" w:rsidRPr="008F5D41" w:rsidRDefault="008F5D41" w:rsidP="008F5D41">
      <w:pPr>
        <w:jc w:val="both"/>
        <w:rPr>
          <w:rFonts w:ascii="Arial Nova Light" w:hAnsi="Arial Nova Light"/>
        </w:rPr>
      </w:pPr>
    </w:p>
    <w:p w14:paraId="00E00D0B" w14:textId="77777777" w:rsidR="008F5D41" w:rsidRPr="008F5D41" w:rsidRDefault="008F5D41" w:rsidP="008F5D41">
      <w:pPr>
        <w:jc w:val="both"/>
        <w:rPr>
          <w:rFonts w:ascii="Arial Nova Light" w:hAnsi="Arial Nova Light"/>
        </w:rPr>
      </w:pPr>
      <w:r w:rsidRPr="008F5D41">
        <w:rPr>
          <w:rFonts w:ascii="Arial Nova Light" w:hAnsi="Arial Nova Light"/>
        </w:rPr>
        <w:t>4.</w:t>
      </w:r>
      <w:r w:rsidRPr="008F5D41">
        <w:rPr>
          <w:rFonts w:ascii="Arial Nova Light" w:hAnsi="Arial Nova Light"/>
        </w:rPr>
        <w:tab/>
        <w:t xml:space="preserve">Здесь вы можете рассказать подробнее о причине вашего ухода: </w:t>
      </w:r>
    </w:p>
    <w:p w14:paraId="2E610583" w14:textId="3181B00B" w:rsidR="008F5D41" w:rsidRDefault="008F5D41" w:rsidP="008F5D41">
      <w:pPr>
        <w:jc w:val="both"/>
        <w:rPr>
          <w:rFonts w:ascii="Arial Nova Light" w:hAnsi="Arial Nova Light"/>
        </w:rPr>
      </w:pPr>
      <w:r w:rsidRPr="008F5D41">
        <w:rPr>
          <w:rFonts w:ascii="Arial Nova Light" w:hAnsi="Arial Nova Light"/>
        </w:rPr>
        <w:t>(ОТКРЫТЫЙ ВОПРОС)</w:t>
      </w:r>
    </w:p>
    <w:p w14:paraId="574B6EA3" w14:textId="77777777" w:rsidR="008F5D41" w:rsidRPr="008F5D41" w:rsidRDefault="008F5D41" w:rsidP="008F5D41">
      <w:pPr>
        <w:jc w:val="both"/>
        <w:rPr>
          <w:rFonts w:ascii="Arial Nova Light" w:hAnsi="Arial Nova Light"/>
        </w:rPr>
      </w:pPr>
    </w:p>
    <w:p w14:paraId="5B1D3401" w14:textId="77777777" w:rsidR="008F5D41" w:rsidRPr="008F5D41" w:rsidRDefault="008F5D41" w:rsidP="008F5D41">
      <w:pPr>
        <w:jc w:val="both"/>
        <w:rPr>
          <w:rFonts w:ascii="Arial Nova Light" w:hAnsi="Arial Nova Light"/>
        </w:rPr>
      </w:pPr>
      <w:r w:rsidRPr="008F5D41">
        <w:rPr>
          <w:rFonts w:ascii="Arial Nova Light" w:hAnsi="Arial Nova Light"/>
        </w:rPr>
        <w:t>5.</w:t>
      </w:r>
      <w:r w:rsidRPr="008F5D41">
        <w:rPr>
          <w:rFonts w:ascii="Arial Nova Light" w:hAnsi="Arial Nova Light"/>
        </w:rPr>
        <w:tab/>
        <w:t>Как вы думаете, могли бы сотрудники фонда как-то повлиять на то, чтобы вы продолжали быть волонтером?</w:t>
      </w:r>
    </w:p>
    <w:p w14:paraId="0A60DF4C" w14:textId="7AA29788" w:rsidR="008F5D41" w:rsidRDefault="008F5D41" w:rsidP="008F5D41">
      <w:pPr>
        <w:jc w:val="both"/>
        <w:rPr>
          <w:rFonts w:ascii="Arial Nova Light" w:hAnsi="Arial Nova Light"/>
        </w:rPr>
      </w:pPr>
      <w:r w:rsidRPr="008F5D41">
        <w:rPr>
          <w:rFonts w:ascii="Arial Nova Light" w:hAnsi="Arial Nova Light"/>
        </w:rPr>
        <w:t>(4-БАЛЛЬНАЯ ШКАЛА, ГДЕ 1 – НИКАК НЕ МОГЛИ, 2 – СКОРЕЕ, НЕ МОГЛИ, 3 – СКОРЕЕ, МОГЛИ, 4 – ТОЧНО МОГЛИ)</w:t>
      </w:r>
    </w:p>
    <w:p w14:paraId="4BE3BBA5" w14:textId="77777777" w:rsidR="008F5D41" w:rsidRPr="008F5D41" w:rsidRDefault="008F5D41" w:rsidP="008F5D41">
      <w:pPr>
        <w:jc w:val="both"/>
        <w:rPr>
          <w:rFonts w:ascii="Arial Nova Light" w:hAnsi="Arial Nova Light"/>
        </w:rPr>
      </w:pPr>
    </w:p>
    <w:p w14:paraId="416328FF" w14:textId="77777777" w:rsidR="008F5D41" w:rsidRPr="008F5D41" w:rsidRDefault="008F5D41" w:rsidP="008F5D41">
      <w:pPr>
        <w:jc w:val="both"/>
        <w:rPr>
          <w:rFonts w:ascii="Arial Nova Light" w:hAnsi="Arial Nova Light"/>
        </w:rPr>
      </w:pPr>
      <w:r w:rsidRPr="008F5D41">
        <w:rPr>
          <w:rFonts w:ascii="Arial Nova Light" w:hAnsi="Arial Nova Light"/>
        </w:rPr>
        <w:t>6.</w:t>
      </w:r>
      <w:r w:rsidRPr="008F5D41">
        <w:rPr>
          <w:rFonts w:ascii="Arial Nova Light" w:hAnsi="Arial Nova Light"/>
        </w:rPr>
        <w:tab/>
        <w:t xml:space="preserve">Что именно можно изменить или улучшить в работе с волонтерами в фонде? </w:t>
      </w:r>
    </w:p>
    <w:p w14:paraId="142895EE" w14:textId="77777777" w:rsidR="008F5D41" w:rsidRPr="008F5D41" w:rsidRDefault="008F5D41" w:rsidP="008F5D41">
      <w:pPr>
        <w:jc w:val="both"/>
        <w:rPr>
          <w:rFonts w:ascii="Arial Nova Light" w:hAnsi="Arial Nova Light"/>
        </w:rPr>
      </w:pPr>
    </w:p>
    <w:p w14:paraId="0DF0D5E3" w14:textId="6A193E22" w:rsidR="0096732C" w:rsidRPr="009722AC" w:rsidRDefault="00790314" w:rsidP="009722AC">
      <w:pPr>
        <w:pStyle w:val="2"/>
        <w:rPr>
          <w:color w:val="00B050"/>
        </w:rPr>
      </w:pPr>
      <w:r>
        <w:rPr>
          <w:color w:val="00B050"/>
        </w:rPr>
        <w:t>Основные р</w:t>
      </w:r>
      <w:r w:rsidR="009722AC" w:rsidRPr="009722AC">
        <w:rPr>
          <w:color w:val="00B050"/>
        </w:rPr>
        <w:t>езультаты</w:t>
      </w:r>
    </w:p>
    <w:p w14:paraId="45F7CE91" w14:textId="1D56C0ED" w:rsidR="009722AC" w:rsidRDefault="009722AC" w:rsidP="008F5D41">
      <w:pPr>
        <w:jc w:val="both"/>
        <w:rPr>
          <w:rFonts w:ascii="Arial Nova Light" w:hAnsi="Arial Nova Light"/>
        </w:rPr>
      </w:pPr>
    </w:p>
    <w:p w14:paraId="06ECE083" w14:textId="5295D199" w:rsidR="009722AC" w:rsidRDefault="009722AC" w:rsidP="009722AC">
      <w:pPr>
        <w:jc w:val="both"/>
        <w:rPr>
          <w:rFonts w:ascii="Arial Nova Light" w:hAnsi="Arial Nova Light"/>
        </w:rPr>
      </w:pPr>
      <w:r w:rsidRPr="009722AC">
        <w:rPr>
          <w:rFonts w:ascii="Arial Nova Light" w:hAnsi="Arial Nova Light"/>
        </w:rPr>
        <w:t>В анкетировании приняли участие 62 бывших волонтера из 450 (13,8%), которые вошли в выборку и получили ссылку на анкету.</w:t>
      </w:r>
    </w:p>
    <w:p w14:paraId="5896C009" w14:textId="77777777" w:rsidR="009722AC" w:rsidRPr="009722AC" w:rsidRDefault="009722AC" w:rsidP="009722AC">
      <w:pPr>
        <w:jc w:val="both"/>
        <w:rPr>
          <w:rFonts w:ascii="Arial Nova Light" w:hAnsi="Arial Nova Light"/>
        </w:rPr>
      </w:pPr>
    </w:p>
    <w:p w14:paraId="486DC6AC" w14:textId="3FBF2BFD" w:rsidR="009722AC" w:rsidRPr="009722AC" w:rsidRDefault="009722AC" w:rsidP="009722AC">
      <w:pPr>
        <w:jc w:val="both"/>
        <w:rPr>
          <w:rFonts w:ascii="Arial Nova Light" w:hAnsi="Arial Nova Light"/>
        </w:rPr>
      </w:pPr>
      <w:r w:rsidRPr="009722AC">
        <w:rPr>
          <w:rFonts w:ascii="Arial Nova Light" w:hAnsi="Arial Nova Light"/>
        </w:rPr>
        <w:t xml:space="preserve">Примерно </w:t>
      </w:r>
      <w:r>
        <w:rPr>
          <w:rFonts w:ascii="Arial Nova Light" w:hAnsi="Arial Nova Light"/>
        </w:rPr>
        <w:t>3/4</w:t>
      </w:r>
      <w:r w:rsidRPr="009722AC">
        <w:rPr>
          <w:rFonts w:ascii="Arial Nova Light" w:hAnsi="Arial Nova Light"/>
        </w:rPr>
        <w:t xml:space="preserve"> из них имели опыт сотрудничества с фондом более 1 года; только четверо (6,5%) сотрудничали с фондом краткосрочно, менее 3 месяцев. Скорее всего, эпизодического или разового опыта </w:t>
      </w:r>
      <w:proofErr w:type="spellStart"/>
      <w:r w:rsidRPr="009722AC">
        <w:rPr>
          <w:rFonts w:ascii="Arial Nova Light" w:hAnsi="Arial Nova Light"/>
        </w:rPr>
        <w:t>волонтерства</w:t>
      </w:r>
      <w:proofErr w:type="spellEnd"/>
      <w:r w:rsidRPr="009722AC">
        <w:rPr>
          <w:rFonts w:ascii="Arial Nova Light" w:hAnsi="Arial Nova Light"/>
        </w:rPr>
        <w:t xml:space="preserve"> недостаточно, чтобы человек начал идентифицировать себя как «бывшего волонтера фонда», соответственно, </w:t>
      </w:r>
      <w:r>
        <w:rPr>
          <w:rFonts w:ascii="Arial Nova Light" w:hAnsi="Arial Nova Light"/>
        </w:rPr>
        <w:t>они не относили просьбу заполнить такую анкету на свой счет</w:t>
      </w:r>
      <w:r w:rsidRPr="009722AC">
        <w:rPr>
          <w:rFonts w:ascii="Arial Nova Light" w:hAnsi="Arial Nova Light"/>
        </w:rPr>
        <w:t>.</w:t>
      </w:r>
    </w:p>
    <w:p w14:paraId="3A895B87" w14:textId="77777777" w:rsidR="009722AC" w:rsidRDefault="009722AC" w:rsidP="009722AC">
      <w:pPr>
        <w:jc w:val="both"/>
        <w:rPr>
          <w:rFonts w:ascii="Arial Nova Light" w:hAnsi="Arial Nova Light"/>
        </w:rPr>
      </w:pPr>
    </w:p>
    <w:p w14:paraId="1FDD3A09" w14:textId="77777777" w:rsidR="009722AC" w:rsidRPr="009722AC" w:rsidRDefault="009722AC" w:rsidP="009722AC">
      <w:pPr>
        <w:pStyle w:val="5"/>
        <w:rPr>
          <w:rFonts w:ascii="Arial Nova Light" w:hAnsi="Arial Nova Light"/>
          <w:color w:val="00B050"/>
        </w:rPr>
      </w:pPr>
      <w:r w:rsidRPr="009722AC">
        <w:rPr>
          <w:rFonts w:ascii="Arial Nova Light" w:hAnsi="Arial Nova Light"/>
          <w:color w:val="00B050"/>
        </w:rPr>
        <w:t>Команды, в которых участвовали волонтеры</w:t>
      </w:r>
    </w:p>
    <w:p w14:paraId="366BA075" w14:textId="55A7C27E" w:rsidR="009722AC" w:rsidRPr="009722AC" w:rsidRDefault="009722AC" w:rsidP="009722AC">
      <w:pPr>
        <w:jc w:val="both"/>
        <w:rPr>
          <w:rFonts w:ascii="Arial Nova Light" w:hAnsi="Arial Nova Light"/>
        </w:rPr>
      </w:pPr>
      <w:r w:rsidRPr="009722AC">
        <w:rPr>
          <w:rFonts w:ascii="Arial Nova Light" w:hAnsi="Arial Nova Light"/>
        </w:rPr>
        <w:t xml:space="preserve"> </w:t>
      </w:r>
    </w:p>
    <w:p w14:paraId="59F77887" w14:textId="673FB2E3" w:rsidR="009722AC" w:rsidRDefault="009722AC" w:rsidP="009722AC">
      <w:pPr>
        <w:jc w:val="both"/>
        <w:rPr>
          <w:rFonts w:ascii="Arial Nova Light" w:hAnsi="Arial Nova Light"/>
        </w:rPr>
      </w:pPr>
      <w:r w:rsidRPr="009722AC">
        <w:rPr>
          <w:rFonts w:ascii="Arial Nova Light" w:hAnsi="Arial Nova Light"/>
        </w:rPr>
        <w:t>Распределение респондентов по командам следующее:</w:t>
      </w:r>
    </w:p>
    <w:p w14:paraId="11BE9FD6" w14:textId="77777777" w:rsidR="004C47AC" w:rsidRPr="009722AC" w:rsidRDefault="004C47AC" w:rsidP="009722AC">
      <w:pPr>
        <w:jc w:val="both"/>
        <w:rPr>
          <w:rFonts w:ascii="Arial Nova Light" w:hAnsi="Arial Nova Light"/>
        </w:rPr>
      </w:pPr>
    </w:p>
    <w:p w14:paraId="05D7AC96" w14:textId="2DBD561E"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Команда «Быть рядом» – 42 бывших волонтера</w:t>
      </w:r>
    </w:p>
    <w:p w14:paraId="3E04AC4B" w14:textId="13E96CC2"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Команда по сбору средств – 10</w:t>
      </w:r>
    </w:p>
    <w:p w14:paraId="54527CC1" w14:textId="7CDA18AE"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Команда «Помощь семьям в сложной жизненной ситуации» – 8</w:t>
      </w:r>
    </w:p>
    <w:p w14:paraId="7B88EB33" w14:textId="31D031CD"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Транспортная помощь – 7</w:t>
      </w:r>
    </w:p>
    <w:p w14:paraId="4EB403BB" w14:textId="211EA6A7"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Команда «Близкие люди» – 4</w:t>
      </w:r>
    </w:p>
    <w:p w14:paraId="6AFFEEAE" w14:textId="265323E2"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Команда «Содействие семейному устройству» – 3</w:t>
      </w:r>
    </w:p>
    <w:p w14:paraId="77746991" w14:textId="75175871"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t>Команды «Дети в беде» и «Волонтерский центр» – по 2</w:t>
      </w:r>
    </w:p>
    <w:p w14:paraId="4802D04B" w14:textId="668690C8" w:rsidR="009722AC" w:rsidRPr="009722AC" w:rsidRDefault="009722AC" w:rsidP="00FB0D41">
      <w:pPr>
        <w:pStyle w:val="ae"/>
        <w:numPr>
          <w:ilvl w:val="0"/>
          <w:numId w:val="20"/>
        </w:numPr>
        <w:jc w:val="both"/>
        <w:rPr>
          <w:rFonts w:ascii="Arial Nova Light" w:hAnsi="Arial Nova Light"/>
          <w:sz w:val="24"/>
          <w:szCs w:val="24"/>
        </w:rPr>
      </w:pPr>
      <w:r w:rsidRPr="009722AC">
        <w:rPr>
          <w:rFonts w:ascii="Arial Nova Light" w:hAnsi="Arial Nova Light"/>
          <w:sz w:val="24"/>
          <w:szCs w:val="24"/>
        </w:rPr>
        <w:lastRenderedPageBreak/>
        <w:t>Команды «Территория без сирот», PR-команда, «Наставничество 1+1», «Дистанционное обучение» – по 1</w:t>
      </w:r>
    </w:p>
    <w:p w14:paraId="2EFDA763" w14:textId="6DBC4484" w:rsidR="009722AC" w:rsidRDefault="009722AC" w:rsidP="009722AC">
      <w:pPr>
        <w:jc w:val="both"/>
        <w:rPr>
          <w:rFonts w:ascii="Arial Nova Light" w:hAnsi="Arial Nova Light"/>
        </w:rPr>
      </w:pPr>
      <w:r w:rsidRPr="009722AC">
        <w:rPr>
          <w:rFonts w:ascii="Arial Nova Light" w:hAnsi="Arial Nova Light"/>
        </w:rPr>
        <w:t xml:space="preserve">При этом </w:t>
      </w:r>
      <w:r>
        <w:rPr>
          <w:rFonts w:ascii="Arial Nova Light" w:hAnsi="Arial Nova Light"/>
        </w:rPr>
        <w:t>7</w:t>
      </w:r>
      <w:r w:rsidRPr="009722AC">
        <w:rPr>
          <w:rFonts w:ascii="Arial Nova Light" w:hAnsi="Arial Nova Light"/>
        </w:rPr>
        <w:t xml:space="preserve"> волонтеров, переставших сотрудничать с фондом, относили себя сразу к </w:t>
      </w:r>
      <w:r>
        <w:rPr>
          <w:rFonts w:ascii="Arial Nova Light" w:hAnsi="Arial Nova Light"/>
        </w:rPr>
        <w:t>двум</w:t>
      </w:r>
      <w:r w:rsidRPr="009722AC">
        <w:rPr>
          <w:rFonts w:ascii="Arial Nova Light" w:hAnsi="Arial Nova Light"/>
        </w:rPr>
        <w:t xml:space="preserve"> командам, а 6 – к 3 командам и более. Никто из них не выбрал вариант ответа «Мое состояние (усталость, эмоциональное выгорание) ограничили мои возможности для </w:t>
      </w:r>
      <w:proofErr w:type="spellStart"/>
      <w:r w:rsidRPr="009722AC">
        <w:rPr>
          <w:rFonts w:ascii="Arial Nova Light" w:hAnsi="Arial Nova Light"/>
        </w:rPr>
        <w:t>волонтерства</w:t>
      </w:r>
      <w:proofErr w:type="spellEnd"/>
      <w:r w:rsidRPr="009722AC">
        <w:rPr>
          <w:rFonts w:ascii="Arial Nova Light" w:hAnsi="Arial Nova Light"/>
        </w:rPr>
        <w:t xml:space="preserve">», то есть объем задач, который они брали на себя в нескольких командах сразу, не </w:t>
      </w:r>
      <w:r>
        <w:rPr>
          <w:rFonts w:ascii="Arial Nova Light" w:hAnsi="Arial Nova Light"/>
        </w:rPr>
        <w:t>казался</w:t>
      </w:r>
      <w:r w:rsidRPr="009722AC">
        <w:rPr>
          <w:rFonts w:ascii="Arial Nova Light" w:hAnsi="Arial Nova Light"/>
        </w:rPr>
        <w:t xml:space="preserve"> для них чрезмерным</w:t>
      </w:r>
      <w:r>
        <w:rPr>
          <w:rFonts w:ascii="Arial Nova Light" w:hAnsi="Arial Nova Light"/>
        </w:rPr>
        <w:t xml:space="preserve"> и истощающим</w:t>
      </w:r>
      <w:r w:rsidRPr="009722AC">
        <w:rPr>
          <w:rFonts w:ascii="Arial Nova Light" w:hAnsi="Arial Nova Light"/>
        </w:rPr>
        <w:t xml:space="preserve">. </w:t>
      </w:r>
    </w:p>
    <w:p w14:paraId="578A9C56" w14:textId="77777777" w:rsidR="009722AC" w:rsidRPr="009722AC" w:rsidRDefault="009722AC" w:rsidP="009722AC">
      <w:pPr>
        <w:jc w:val="both"/>
        <w:rPr>
          <w:rFonts w:ascii="Arial Nova Light" w:hAnsi="Arial Nova Light"/>
        </w:rPr>
      </w:pPr>
    </w:p>
    <w:p w14:paraId="1131B16F" w14:textId="77777777" w:rsidR="004C47AC" w:rsidRPr="004C47AC" w:rsidRDefault="004C47AC" w:rsidP="004C47AC">
      <w:pPr>
        <w:pStyle w:val="5"/>
        <w:rPr>
          <w:rFonts w:ascii="Arial Nova Light" w:hAnsi="Arial Nova Light"/>
          <w:color w:val="00B050"/>
        </w:rPr>
      </w:pPr>
      <w:r w:rsidRPr="004C47AC">
        <w:rPr>
          <w:rFonts w:ascii="Arial Nova Light" w:hAnsi="Arial Nova Light"/>
          <w:color w:val="00B050"/>
        </w:rPr>
        <w:t>С</w:t>
      </w:r>
      <w:r w:rsidR="009722AC" w:rsidRPr="004C47AC">
        <w:rPr>
          <w:rFonts w:ascii="Arial Nova Light" w:hAnsi="Arial Nova Light"/>
          <w:color w:val="00B050"/>
        </w:rPr>
        <w:t>итуаци</w:t>
      </w:r>
      <w:r w:rsidRPr="004C47AC">
        <w:rPr>
          <w:rFonts w:ascii="Arial Nova Light" w:hAnsi="Arial Nova Light"/>
          <w:color w:val="00B050"/>
        </w:rPr>
        <w:t xml:space="preserve">я прекращения </w:t>
      </w:r>
      <w:proofErr w:type="spellStart"/>
      <w:r w:rsidRPr="004C47AC">
        <w:rPr>
          <w:rFonts w:ascii="Arial Nova Light" w:hAnsi="Arial Nova Light"/>
          <w:color w:val="00B050"/>
        </w:rPr>
        <w:t>волонтерства</w:t>
      </w:r>
      <w:proofErr w:type="spellEnd"/>
    </w:p>
    <w:p w14:paraId="10196D84" w14:textId="77777777" w:rsidR="004C47AC" w:rsidRDefault="004C47AC" w:rsidP="009722AC">
      <w:pPr>
        <w:jc w:val="both"/>
        <w:rPr>
          <w:rFonts w:ascii="Arial Nova Light" w:hAnsi="Arial Nova Light"/>
        </w:rPr>
      </w:pPr>
    </w:p>
    <w:p w14:paraId="4FDBA2B6" w14:textId="4C04360B" w:rsidR="009722AC" w:rsidRPr="004C47AC" w:rsidRDefault="009722AC" w:rsidP="00FB0D41">
      <w:pPr>
        <w:pStyle w:val="ae"/>
        <w:numPr>
          <w:ilvl w:val="0"/>
          <w:numId w:val="21"/>
        </w:numPr>
        <w:jc w:val="both"/>
        <w:rPr>
          <w:rFonts w:ascii="Arial Nova Light" w:hAnsi="Arial Nova Light"/>
          <w:sz w:val="24"/>
          <w:szCs w:val="24"/>
        </w:rPr>
      </w:pPr>
      <w:r w:rsidRPr="004C47AC">
        <w:rPr>
          <w:rFonts w:ascii="Arial Nova Light" w:hAnsi="Arial Nova Light"/>
          <w:sz w:val="24"/>
          <w:szCs w:val="24"/>
        </w:rPr>
        <w:t xml:space="preserve">Семейные, профессиональные или личные обстоятельства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 45 (из них 41 – выбор заданного варианта ответа; 4 ответа в свободной форме, которые укладываются в тот же паттерн – 2 о переезде в другой город / страну и 2 о приеме в семью ребенка)  </w:t>
      </w:r>
    </w:p>
    <w:p w14:paraId="37FDEFD7" w14:textId="589A31EA" w:rsidR="009722AC" w:rsidRPr="004C47AC" w:rsidRDefault="009722AC" w:rsidP="00FB0D41">
      <w:pPr>
        <w:pStyle w:val="ae"/>
        <w:numPr>
          <w:ilvl w:val="0"/>
          <w:numId w:val="21"/>
        </w:numPr>
        <w:jc w:val="both"/>
        <w:rPr>
          <w:rFonts w:ascii="Arial Nova Light" w:hAnsi="Arial Nova Light"/>
          <w:sz w:val="24"/>
          <w:szCs w:val="24"/>
        </w:rPr>
      </w:pPr>
      <w:r w:rsidRPr="004C47AC">
        <w:rPr>
          <w:rFonts w:ascii="Arial Nova Light" w:hAnsi="Arial Nova Light"/>
          <w:sz w:val="24"/>
          <w:szCs w:val="24"/>
        </w:rPr>
        <w:t xml:space="preserve">Я поставил(а) </w:t>
      </w:r>
      <w:proofErr w:type="spellStart"/>
      <w:r w:rsidRPr="004C47AC">
        <w:rPr>
          <w:rFonts w:ascii="Arial Nova Light" w:hAnsi="Arial Nova Light"/>
          <w:sz w:val="24"/>
          <w:szCs w:val="24"/>
        </w:rPr>
        <w:t>волонтерство</w:t>
      </w:r>
      <w:proofErr w:type="spellEnd"/>
      <w:r w:rsidRPr="004C47AC">
        <w:rPr>
          <w:rFonts w:ascii="Arial Nova Light" w:hAnsi="Arial Nova Light"/>
          <w:sz w:val="24"/>
          <w:szCs w:val="24"/>
        </w:rPr>
        <w:t xml:space="preserve"> в фонде «на паузу» – 17 (из них 16 – выбор заданного варианта ответа; 1 ответ в свободной форме). При этом 8 волонтеров связали «паузу» с мерами самоизоляции из-за пандемии – с приостановкой допуска в детские учреждения или с личными ограничениями (противопоказания к вакцинации, возраст 65+, рост нагрузки на работе из-за пандемии и даже уменьшение дохода, которое создало препятствия для разъездов).</w:t>
      </w:r>
    </w:p>
    <w:p w14:paraId="23E6EF23" w14:textId="2E79C9C2" w:rsidR="009722AC" w:rsidRPr="004C47AC" w:rsidRDefault="009722AC" w:rsidP="00FB0D41">
      <w:pPr>
        <w:pStyle w:val="ae"/>
        <w:numPr>
          <w:ilvl w:val="0"/>
          <w:numId w:val="21"/>
        </w:numPr>
        <w:jc w:val="both"/>
        <w:rPr>
          <w:rFonts w:ascii="Arial Nova Light" w:hAnsi="Arial Nova Light"/>
          <w:sz w:val="24"/>
          <w:szCs w:val="24"/>
        </w:rPr>
      </w:pPr>
      <w:r w:rsidRPr="004C47AC">
        <w:rPr>
          <w:rFonts w:ascii="Arial Nova Light" w:hAnsi="Arial Nova Light"/>
          <w:sz w:val="24"/>
          <w:szCs w:val="24"/>
        </w:rPr>
        <w:t xml:space="preserve">Мое состояние (усталость, эмоциональное выгорание)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 12 </w:t>
      </w:r>
    </w:p>
    <w:p w14:paraId="6D70D7FF" w14:textId="113DD299" w:rsidR="009722AC" w:rsidRPr="004C47AC" w:rsidRDefault="009722AC" w:rsidP="00FB0D41">
      <w:pPr>
        <w:pStyle w:val="ae"/>
        <w:numPr>
          <w:ilvl w:val="0"/>
          <w:numId w:val="21"/>
        </w:numPr>
        <w:jc w:val="both"/>
        <w:rPr>
          <w:rFonts w:ascii="Arial Nova Light" w:hAnsi="Arial Nova Light"/>
          <w:sz w:val="24"/>
          <w:szCs w:val="24"/>
        </w:rPr>
      </w:pPr>
      <w:r w:rsidRPr="004C47AC">
        <w:rPr>
          <w:rFonts w:ascii="Arial Nova Light" w:hAnsi="Arial Nova Light"/>
          <w:sz w:val="24"/>
          <w:szCs w:val="24"/>
        </w:rPr>
        <w:t>Я продолжаю быть волонтером, но в другом месте – 6 (например, «Я донор и решила сосредоточиться на этом»)</w:t>
      </w:r>
    </w:p>
    <w:p w14:paraId="1D1B3A04" w14:textId="0BC4F720" w:rsidR="009722AC" w:rsidRPr="004C47AC" w:rsidRDefault="009722AC" w:rsidP="00FB0D41">
      <w:pPr>
        <w:pStyle w:val="ae"/>
        <w:numPr>
          <w:ilvl w:val="0"/>
          <w:numId w:val="21"/>
        </w:numPr>
        <w:jc w:val="both"/>
        <w:rPr>
          <w:rFonts w:ascii="Arial Nova Light" w:hAnsi="Arial Nova Light"/>
          <w:sz w:val="24"/>
          <w:szCs w:val="24"/>
        </w:rPr>
      </w:pPr>
      <w:r w:rsidRPr="004C47AC">
        <w:rPr>
          <w:rFonts w:ascii="Arial Nova Light" w:hAnsi="Arial Nova Light"/>
          <w:sz w:val="24"/>
          <w:szCs w:val="24"/>
        </w:rPr>
        <w:t xml:space="preserve">Я ушел (ушла) из фонда из-за проблем во взаимодействии с сотрудниками или другими волонтерами – 3 (из них 2 выбора заданного варианта ответа; 1 ответ в свободной форме о сбоях во взаимодействии из-за собственных сложностей в постановке приоритетов). </w:t>
      </w:r>
    </w:p>
    <w:p w14:paraId="388D5FFB" w14:textId="1E493B4D" w:rsidR="009722AC" w:rsidRPr="004C47AC" w:rsidRDefault="009722AC" w:rsidP="00FB0D41">
      <w:pPr>
        <w:pStyle w:val="ae"/>
        <w:numPr>
          <w:ilvl w:val="0"/>
          <w:numId w:val="21"/>
        </w:numPr>
        <w:jc w:val="both"/>
        <w:rPr>
          <w:rFonts w:ascii="Arial Nova Light" w:hAnsi="Arial Nova Light"/>
          <w:sz w:val="24"/>
          <w:szCs w:val="24"/>
        </w:rPr>
      </w:pPr>
      <w:r w:rsidRPr="004C47AC">
        <w:rPr>
          <w:rFonts w:ascii="Arial Nova Light" w:hAnsi="Arial Nova Light"/>
          <w:sz w:val="24"/>
          <w:szCs w:val="24"/>
        </w:rPr>
        <w:t xml:space="preserve">Мое </w:t>
      </w:r>
      <w:proofErr w:type="spellStart"/>
      <w:r w:rsidRPr="004C47AC">
        <w:rPr>
          <w:rFonts w:ascii="Arial Nova Light" w:hAnsi="Arial Nova Light"/>
          <w:sz w:val="24"/>
          <w:szCs w:val="24"/>
        </w:rPr>
        <w:t>волонтерство</w:t>
      </w:r>
      <w:proofErr w:type="spellEnd"/>
      <w:r w:rsidRPr="004C47AC">
        <w:rPr>
          <w:rFonts w:ascii="Arial Nova Light" w:hAnsi="Arial Nova Light"/>
          <w:sz w:val="24"/>
          <w:szCs w:val="24"/>
        </w:rPr>
        <w:t xml:space="preserve"> постепенно сошло на нет – сложно сказать, почему – 2 </w:t>
      </w:r>
    </w:p>
    <w:p w14:paraId="1D559636" w14:textId="0C288DD6" w:rsidR="009722AC" w:rsidRPr="004C47AC" w:rsidRDefault="009722AC" w:rsidP="009722AC">
      <w:pPr>
        <w:jc w:val="both"/>
        <w:rPr>
          <w:rFonts w:ascii="Arial Nova Light" w:hAnsi="Arial Nova Light"/>
        </w:rPr>
      </w:pPr>
      <w:r w:rsidRPr="009722AC">
        <w:rPr>
          <w:rFonts w:ascii="Arial Nova Light" w:hAnsi="Arial Nova Light"/>
        </w:rPr>
        <w:t xml:space="preserve">Почти 3/4 ситуаций, в которых люди поставили </w:t>
      </w:r>
      <w:proofErr w:type="spellStart"/>
      <w:r w:rsidRPr="009722AC">
        <w:rPr>
          <w:rFonts w:ascii="Arial Nova Light" w:hAnsi="Arial Nova Light"/>
        </w:rPr>
        <w:t>волонтерство</w:t>
      </w:r>
      <w:proofErr w:type="spellEnd"/>
      <w:r w:rsidRPr="009722AC">
        <w:rPr>
          <w:rFonts w:ascii="Arial Nova Light" w:hAnsi="Arial Nova Light"/>
        </w:rPr>
        <w:t xml:space="preserve"> «на паузу» (11 из 16) </w:t>
      </w:r>
      <w:r w:rsidRPr="004C47AC">
        <w:rPr>
          <w:rFonts w:ascii="Arial Nova Light" w:hAnsi="Arial Nova Light"/>
        </w:rPr>
        <w:t>обусловлены семейными обстоятельствами, иногда – в сочетании с симптомами выгорания</w:t>
      </w:r>
      <w:r w:rsidR="004C47AC" w:rsidRPr="004C47AC">
        <w:rPr>
          <w:rFonts w:ascii="Arial Nova Light" w:hAnsi="Arial Nova Light"/>
        </w:rPr>
        <w:t>:</w:t>
      </w:r>
    </w:p>
    <w:p w14:paraId="77706916" w14:textId="55EC41BB" w:rsidR="009722AC" w:rsidRPr="004C47AC" w:rsidRDefault="009722AC" w:rsidP="00FB0D41">
      <w:pPr>
        <w:pStyle w:val="ae"/>
        <w:numPr>
          <w:ilvl w:val="0"/>
          <w:numId w:val="22"/>
        </w:numPr>
        <w:jc w:val="both"/>
        <w:rPr>
          <w:rFonts w:ascii="Arial Nova Light" w:hAnsi="Arial Nova Light"/>
          <w:sz w:val="24"/>
          <w:szCs w:val="24"/>
        </w:rPr>
      </w:pPr>
      <w:r w:rsidRPr="004C47AC">
        <w:rPr>
          <w:rFonts w:ascii="Arial Nova Light" w:hAnsi="Arial Nova Light"/>
          <w:sz w:val="24"/>
          <w:szCs w:val="24"/>
        </w:rPr>
        <w:t xml:space="preserve">Я поставил(а) </w:t>
      </w:r>
      <w:proofErr w:type="spellStart"/>
      <w:r w:rsidRPr="004C47AC">
        <w:rPr>
          <w:rFonts w:ascii="Arial Nova Light" w:hAnsi="Arial Nova Light"/>
          <w:sz w:val="24"/>
          <w:szCs w:val="24"/>
        </w:rPr>
        <w:t>волонтерство</w:t>
      </w:r>
      <w:proofErr w:type="spellEnd"/>
      <w:r w:rsidRPr="004C47AC">
        <w:rPr>
          <w:rFonts w:ascii="Arial Nova Light" w:hAnsi="Arial Nova Light"/>
          <w:sz w:val="24"/>
          <w:szCs w:val="24"/>
        </w:rPr>
        <w:t xml:space="preserve"> в фонде «на паузу» + Семейные, профессиональные или личные обстоятельства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w:t>
      </w:r>
      <w:r w:rsidR="004C47AC" w:rsidRPr="004C47AC">
        <w:rPr>
          <w:rFonts w:ascii="Arial Nova Light" w:hAnsi="Arial Nova Light"/>
          <w:sz w:val="24"/>
          <w:szCs w:val="24"/>
        </w:rPr>
        <w:t>–</w:t>
      </w:r>
      <w:r w:rsidRPr="004C47AC">
        <w:rPr>
          <w:rFonts w:ascii="Arial Nova Light" w:hAnsi="Arial Nova Light"/>
          <w:sz w:val="24"/>
          <w:szCs w:val="24"/>
        </w:rPr>
        <w:t xml:space="preserve"> 9</w:t>
      </w:r>
      <w:r w:rsidR="004C47AC" w:rsidRPr="004C47AC">
        <w:rPr>
          <w:rFonts w:ascii="Arial Nova Light" w:hAnsi="Arial Nova Light"/>
          <w:sz w:val="24"/>
          <w:szCs w:val="24"/>
        </w:rPr>
        <w:t xml:space="preserve"> респондентов выбрали такое сочетание</w:t>
      </w:r>
      <w:r w:rsidRPr="004C47AC">
        <w:rPr>
          <w:rFonts w:ascii="Arial Nova Light" w:hAnsi="Arial Nova Light"/>
          <w:sz w:val="24"/>
          <w:szCs w:val="24"/>
        </w:rPr>
        <w:t xml:space="preserve"> </w:t>
      </w:r>
    </w:p>
    <w:p w14:paraId="67102632" w14:textId="77777777" w:rsidR="004C47AC" w:rsidRPr="004C47AC" w:rsidRDefault="004C47AC" w:rsidP="00FB0D41">
      <w:pPr>
        <w:pStyle w:val="ae"/>
        <w:numPr>
          <w:ilvl w:val="0"/>
          <w:numId w:val="22"/>
        </w:numPr>
        <w:jc w:val="both"/>
        <w:rPr>
          <w:rFonts w:ascii="Arial Nova Light" w:hAnsi="Arial Nova Light"/>
          <w:sz w:val="24"/>
          <w:szCs w:val="24"/>
        </w:rPr>
      </w:pPr>
      <w:r w:rsidRPr="004C47AC">
        <w:rPr>
          <w:rFonts w:ascii="Arial Nova Light" w:hAnsi="Arial Nova Light"/>
          <w:sz w:val="24"/>
          <w:szCs w:val="24"/>
        </w:rPr>
        <w:t xml:space="preserve">Семейные, профессиональные или личные обстоятельства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 Мое состояние (усталость, эмоциональное выгорание)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 3</w:t>
      </w:r>
    </w:p>
    <w:p w14:paraId="2E7C582B" w14:textId="144762FA" w:rsidR="009722AC" w:rsidRPr="004C47AC" w:rsidRDefault="009722AC" w:rsidP="00FB0D41">
      <w:pPr>
        <w:pStyle w:val="ae"/>
        <w:numPr>
          <w:ilvl w:val="0"/>
          <w:numId w:val="22"/>
        </w:numPr>
        <w:jc w:val="both"/>
        <w:rPr>
          <w:rFonts w:ascii="Arial Nova Light" w:hAnsi="Arial Nova Light"/>
          <w:sz w:val="24"/>
          <w:szCs w:val="24"/>
        </w:rPr>
      </w:pPr>
      <w:r w:rsidRPr="004C47AC">
        <w:rPr>
          <w:rFonts w:ascii="Arial Nova Light" w:hAnsi="Arial Nova Light"/>
          <w:sz w:val="24"/>
          <w:szCs w:val="24"/>
        </w:rPr>
        <w:t xml:space="preserve">Я поставил(а) </w:t>
      </w:r>
      <w:proofErr w:type="spellStart"/>
      <w:r w:rsidRPr="004C47AC">
        <w:rPr>
          <w:rFonts w:ascii="Arial Nova Light" w:hAnsi="Arial Nova Light"/>
          <w:sz w:val="24"/>
          <w:szCs w:val="24"/>
        </w:rPr>
        <w:t>волонтерство</w:t>
      </w:r>
      <w:proofErr w:type="spellEnd"/>
      <w:r w:rsidRPr="004C47AC">
        <w:rPr>
          <w:rFonts w:ascii="Arial Nova Light" w:hAnsi="Arial Nova Light"/>
          <w:sz w:val="24"/>
          <w:szCs w:val="24"/>
        </w:rPr>
        <w:t xml:space="preserve"> в фонде «на паузу» + Семейные, профессиональные или личные обстоятельства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 Мое состояние (усталость, эмоциональное выгорание)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w:t>
      </w:r>
      <w:r w:rsidR="004C47AC" w:rsidRPr="004C47AC">
        <w:rPr>
          <w:rFonts w:ascii="Arial Nova Light" w:hAnsi="Arial Nova Light"/>
          <w:sz w:val="24"/>
          <w:szCs w:val="24"/>
        </w:rPr>
        <w:t xml:space="preserve">– </w:t>
      </w:r>
      <w:r w:rsidRPr="004C47AC">
        <w:rPr>
          <w:rFonts w:ascii="Arial Nova Light" w:hAnsi="Arial Nova Light"/>
          <w:sz w:val="24"/>
          <w:szCs w:val="24"/>
        </w:rPr>
        <w:t>2</w:t>
      </w:r>
    </w:p>
    <w:p w14:paraId="734F481A" w14:textId="0BE967FF" w:rsidR="009722AC" w:rsidRPr="004C47AC" w:rsidRDefault="009722AC" w:rsidP="00FB0D41">
      <w:pPr>
        <w:pStyle w:val="ae"/>
        <w:numPr>
          <w:ilvl w:val="0"/>
          <w:numId w:val="22"/>
        </w:numPr>
        <w:jc w:val="both"/>
        <w:rPr>
          <w:rFonts w:ascii="Arial Nova Light" w:hAnsi="Arial Nova Light"/>
          <w:sz w:val="24"/>
          <w:szCs w:val="24"/>
        </w:rPr>
      </w:pPr>
      <w:r w:rsidRPr="004C47AC">
        <w:rPr>
          <w:rFonts w:ascii="Arial Nova Light" w:hAnsi="Arial Nova Light"/>
          <w:sz w:val="24"/>
          <w:szCs w:val="24"/>
        </w:rPr>
        <w:lastRenderedPageBreak/>
        <w:t xml:space="preserve">Семейные, профессиональные или личные обстоятельства ограничили мои возможности для </w:t>
      </w:r>
      <w:proofErr w:type="spellStart"/>
      <w:r w:rsidRPr="004C47AC">
        <w:rPr>
          <w:rFonts w:ascii="Arial Nova Light" w:hAnsi="Arial Nova Light"/>
          <w:sz w:val="24"/>
          <w:szCs w:val="24"/>
        </w:rPr>
        <w:t>волонтерства</w:t>
      </w:r>
      <w:proofErr w:type="spellEnd"/>
      <w:r w:rsidRPr="004C47AC">
        <w:rPr>
          <w:rFonts w:ascii="Arial Nova Light" w:hAnsi="Arial Nova Light"/>
          <w:sz w:val="24"/>
          <w:szCs w:val="24"/>
        </w:rPr>
        <w:t xml:space="preserve"> + Я продолжаю быть волонтером, но в другом месте </w:t>
      </w:r>
      <w:r w:rsidR="004C47AC" w:rsidRPr="004C47AC">
        <w:rPr>
          <w:rFonts w:ascii="Arial Nova Light" w:hAnsi="Arial Nova Light"/>
          <w:sz w:val="24"/>
          <w:szCs w:val="24"/>
        </w:rPr>
        <w:t xml:space="preserve">– </w:t>
      </w:r>
      <w:r w:rsidRPr="004C47AC">
        <w:rPr>
          <w:rFonts w:ascii="Arial Nova Light" w:hAnsi="Arial Nova Light"/>
          <w:sz w:val="24"/>
          <w:szCs w:val="24"/>
        </w:rPr>
        <w:t xml:space="preserve">2 </w:t>
      </w:r>
    </w:p>
    <w:p w14:paraId="3BF647BE" w14:textId="11ACD349" w:rsidR="009722AC" w:rsidRPr="004C47AC" w:rsidRDefault="009722AC" w:rsidP="009722AC">
      <w:pPr>
        <w:jc w:val="both"/>
        <w:rPr>
          <w:rFonts w:ascii="Arial Nova Light" w:hAnsi="Arial Nova Light"/>
          <w:b/>
          <w:bCs/>
        </w:rPr>
      </w:pPr>
      <w:r w:rsidRPr="004C47AC">
        <w:rPr>
          <w:rFonts w:ascii="Arial Nova Light" w:hAnsi="Arial Nova Light"/>
          <w:b/>
          <w:bCs/>
        </w:rPr>
        <w:t xml:space="preserve">Волонтеры вполне отдают себе отчет в том, почему прекращается их волонтерская деятельность. Сталкиваясь с препятствиями – будь они проблемными (болезнь), радостными (рождение детей) или нейтральными (переезд) – люди соглашаются, что им стоит отойти от </w:t>
      </w:r>
      <w:proofErr w:type="spellStart"/>
      <w:r w:rsidRPr="004C47AC">
        <w:rPr>
          <w:rFonts w:ascii="Arial Nova Light" w:hAnsi="Arial Nova Light"/>
          <w:b/>
          <w:bCs/>
        </w:rPr>
        <w:t>волонтерства</w:t>
      </w:r>
      <w:proofErr w:type="spellEnd"/>
      <w:r w:rsidRPr="004C47AC">
        <w:rPr>
          <w:rFonts w:ascii="Arial Nova Light" w:hAnsi="Arial Nova Light"/>
          <w:b/>
          <w:bCs/>
        </w:rPr>
        <w:t xml:space="preserve">, но, скорее, временно, чем навсегда («поставить на паузу»). В реальности для кого-то эта временная пауза может превратиться в окончательный уход от </w:t>
      </w:r>
      <w:proofErr w:type="spellStart"/>
      <w:r w:rsidRPr="004C47AC">
        <w:rPr>
          <w:rFonts w:ascii="Arial Nova Light" w:hAnsi="Arial Nova Light"/>
          <w:b/>
          <w:bCs/>
        </w:rPr>
        <w:t>волонтерства</w:t>
      </w:r>
      <w:proofErr w:type="spellEnd"/>
      <w:r w:rsidRPr="004C47AC">
        <w:rPr>
          <w:rFonts w:ascii="Arial Nova Light" w:hAnsi="Arial Nova Light"/>
          <w:b/>
          <w:bCs/>
        </w:rPr>
        <w:t>, но многие вернутся или начнут помогать другими способами. Популярность «постановки на паузу» в 2020 г., скорее всего, связана с пандемией.</w:t>
      </w:r>
    </w:p>
    <w:p w14:paraId="2E324F6B" w14:textId="77777777" w:rsidR="004C47AC" w:rsidRPr="009722AC" w:rsidRDefault="004C47AC" w:rsidP="009722AC">
      <w:pPr>
        <w:jc w:val="both"/>
        <w:rPr>
          <w:rFonts w:ascii="Arial Nova Light" w:hAnsi="Arial Nova Light"/>
        </w:rPr>
      </w:pPr>
    </w:p>
    <w:p w14:paraId="38B7E84B" w14:textId="22EBE455" w:rsidR="009722AC" w:rsidRDefault="009722AC" w:rsidP="009722AC">
      <w:pPr>
        <w:jc w:val="both"/>
        <w:rPr>
          <w:rFonts w:ascii="Arial Nova Light" w:hAnsi="Arial Nova Light"/>
        </w:rPr>
      </w:pPr>
      <w:r w:rsidRPr="009722AC">
        <w:rPr>
          <w:rFonts w:ascii="Arial Nova Light" w:hAnsi="Arial Nova Light"/>
        </w:rPr>
        <w:t>Другие варианты ответов можно рассматривать, как траектории изменения волонтерского пути – переход в статус постоянного жертвователя</w:t>
      </w:r>
      <w:r w:rsidR="001E2FA3">
        <w:rPr>
          <w:rFonts w:ascii="Arial Nova Light" w:hAnsi="Arial Nova Light"/>
        </w:rPr>
        <w:t xml:space="preserve"> (2 человека), с</w:t>
      </w:r>
      <w:r w:rsidRPr="009722AC">
        <w:rPr>
          <w:rFonts w:ascii="Arial Nova Light" w:hAnsi="Arial Nova Light"/>
        </w:rPr>
        <w:t>пециалиста (1) или приемного родителя (2)</w:t>
      </w:r>
      <w:r w:rsidR="001E2FA3">
        <w:rPr>
          <w:rFonts w:ascii="Arial Nova Light" w:hAnsi="Arial Nova Light"/>
        </w:rPr>
        <w:t>.</w:t>
      </w:r>
    </w:p>
    <w:p w14:paraId="162B19A4" w14:textId="77777777" w:rsidR="004C47AC" w:rsidRDefault="004C47AC" w:rsidP="009722AC">
      <w:pPr>
        <w:jc w:val="both"/>
        <w:rPr>
          <w:rFonts w:ascii="Arial Nova Light" w:hAnsi="Arial Nova Light"/>
        </w:rPr>
      </w:pPr>
    </w:p>
    <w:p w14:paraId="3BFBB006" w14:textId="4D1906B9" w:rsidR="009722AC" w:rsidRPr="009722AC" w:rsidRDefault="009722AC" w:rsidP="009722AC">
      <w:pPr>
        <w:jc w:val="both"/>
        <w:rPr>
          <w:rFonts w:ascii="Arial Nova Light" w:hAnsi="Arial Nova Light"/>
        </w:rPr>
      </w:pPr>
      <w:r w:rsidRPr="009722AC">
        <w:rPr>
          <w:rFonts w:ascii="Arial Nova Light" w:hAnsi="Arial Nova Light"/>
        </w:rPr>
        <w:t>Описания проблемных ситуаций работы в фонде связаны с темами смысла / бессмысленности деятельности</w:t>
      </w:r>
      <w:r w:rsidR="00790314">
        <w:rPr>
          <w:rFonts w:ascii="Arial Nova Light" w:hAnsi="Arial Nova Light"/>
        </w:rPr>
        <w:t xml:space="preserve"> (например, </w:t>
      </w:r>
      <w:r w:rsidR="00790314" w:rsidRPr="00790314">
        <w:rPr>
          <w:rFonts w:ascii="Arial Nova Light" w:hAnsi="Arial Nova Light"/>
          <w:i/>
          <w:iCs/>
        </w:rPr>
        <w:t>«П</w:t>
      </w:r>
      <w:r w:rsidRPr="00790314">
        <w:rPr>
          <w:rFonts w:ascii="Arial Nova Light" w:hAnsi="Arial Nova Light"/>
          <w:i/>
          <w:iCs/>
        </w:rPr>
        <w:t>риезд раз или два в месяц слишком мало, нужно быть всё время рядом, хотелось работать в этих заведениях, но у меня нет такой возможности</w:t>
      </w:r>
      <w:r w:rsidR="00790314" w:rsidRPr="00790314">
        <w:rPr>
          <w:rFonts w:ascii="Arial Nova Light" w:hAnsi="Arial Nova Light"/>
          <w:i/>
          <w:iCs/>
        </w:rPr>
        <w:t>»</w:t>
      </w:r>
      <w:r w:rsidR="00790314">
        <w:rPr>
          <w:rFonts w:ascii="Arial Nova Light" w:hAnsi="Arial Nova Light"/>
        </w:rPr>
        <w:t>)</w:t>
      </w:r>
      <w:r w:rsidR="007D282A">
        <w:rPr>
          <w:rFonts w:ascii="Arial Nova Light" w:hAnsi="Arial Nova Light"/>
        </w:rPr>
        <w:t xml:space="preserve"> и </w:t>
      </w:r>
      <w:r w:rsidRPr="009722AC">
        <w:rPr>
          <w:rFonts w:ascii="Arial Nova Light" w:hAnsi="Arial Nova Light"/>
        </w:rPr>
        <w:t>в коммуникации с сотрудниками фонда или другими волонтерами – членами команд</w:t>
      </w:r>
      <w:r w:rsidR="007D282A">
        <w:rPr>
          <w:rFonts w:ascii="Arial Nova Light" w:hAnsi="Arial Nova Light"/>
        </w:rPr>
        <w:t xml:space="preserve"> (например, </w:t>
      </w:r>
      <w:r w:rsidR="007D282A" w:rsidRPr="007D282A">
        <w:rPr>
          <w:rFonts w:ascii="Arial Nova Light" w:hAnsi="Arial Nova Light"/>
          <w:i/>
          <w:iCs/>
        </w:rPr>
        <w:t>«</w:t>
      </w:r>
      <w:r w:rsidRPr="007D282A">
        <w:rPr>
          <w:rFonts w:ascii="Arial Nova Light" w:hAnsi="Arial Nova Light"/>
          <w:i/>
          <w:iCs/>
        </w:rPr>
        <w:t>Не было никакой поддержки, когда возникли проблемы в общении с ребенком</w:t>
      </w:r>
      <w:r w:rsidR="007D282A" w:rsidRPr="007D282A">
        <w:rPr>
          <w:rFonts w:ascii="Arial Nova Light" w:hAnsi="Arial Nova Light"/>
          <w:i/>
          <w:iCs/>
        </w:rPr>
        <w:t>»</w:t>
      </w:r>
      <w:r w:rsidR="007D282A">
        <w:rPr>
          <w:rFonts w:ascii="Arial Nova Light" w:hAnsi="Arial Nova Light"/>
        </w:rPr>
        <w:t>)</w:t>
      </w:r>
      <w:r w:rsidRPr="009722AC">
        <w:rPr>
          <w:rFonts w:ascii="Arial Nova Light" w:hAnsi="Arial Nova Light"/>
        </w:rPr>
        <w:t xml:space="preserve">. </w:t>
      </w:r>
    </w:p>
    <w:p w14:paraId="7BC6855C" w14:textId="77777777" w:rsidR="001E2FA3" w:rsidRDefault="001E2FA3" w:rsidP="009722AC">
      <w:pPr>
        <w:jc w:val="both"/>
        <w:rPr>
          <w:rFonts w:ascii="Arial Nova Light" w:hAnsi="Arial Nova Light"/>
        </w:rPr>
      </w:pPr>
    </w:p>
    <w:p w14:paraId="47A2B769" w14:textId="2A3146B1" w:rsidR="00CD5A01" w:rsidRPr="009722AC" w:rsidRDefault="00CD5A01" w:rsidP="00CD5A01">
      <w:pPr>
        <w:jc w:val="both"/>
        <w:rPr>
          <w:rFonts w:ascii="Arial Nova Light" w:hAnsi="Arial Nova Light"/>
        </w:rPr>
      </w:pPr>
      <w:r>
        <w:rPr>
          <w:rFonts w:ascii="Arial Nova Light" w:hAnsi="Arial Nova Light"/>
        </w:rPr>
        <w:t xml:space="preserve">При этом </w:t>
      </w:r>
      <w:r w:rsidR="009722AC" w:rsidRPr="009722AC">
        <w:rPr>
          <w:rFonts w:ascii="Arial Nova Light" w:hAnsi="Arial Nova Light"/>
        </w:rPr>
        <w:t>2/3 бывших волонтеров считают, что сотрудники фонда никак не могли (41,9%) или только в малой степени могли (19,4%) повлиять на их решение продолжать волонтерскую деятельность.</w:t>
      </w:r>
      <w:r w:rsidRPr="00CD5A01">
        <w:rPr>
          <w:rFonts w:ascii="Arial Nova Light" w:hAnsi="Arial Nova Light"/>
        </w:rPr>
        <w:t xml:space="preserve"> </w:t>
      </w:r>
      <w:r>
        <w:rPr>
          <w:rFonts w:ascii="Arial Nova Light" w:hAnsi="Arial Nova Light"/>
        </w:rPr>
        <w:t>О</w:t>
      </w:r>
      <w:r w:rsidRPr="009722AC">
        <w:rPr>
          <w:rFonts w:ascii="Arial Nova Light" w:hAnsi="Arial Nova Light"/>
        </w:rPr>
        <w:t xml:space="preserve">дин </w:t>
      </w:r>
      <w:r>
        <w:rPr>
          <w:rFonts w:ascii="Arial Nova Light" w:hAnsi="Arial Nova Light"/>
        </w:rPr>
        <w:t xml:space="preserve">волонтер </w:t>
      </w:r>
      <w:r w:rsidRPr="009722AC">
        <w:rPr>
          <w:rFonts w:ascii="Arial Nova Light" w:hAnsi="Arial Nova Light"/>
        </w:rPr>
        <w:t>отме</w:t>
      </w:r>
      <w:r>
        <w:rPr>
          <w:rFonts w:ascii="Arial Nova Light" w:hAnsi="Arial Nova Light"/>
        </w:rPr>
        <w:t>тил</w:t>
      </w:r>
      <w:r w:rsidRPr="009722AC">
        <w:rPr>
          <w:rFonts w:ascii="Arial Nova Light" w:hAnsi="Arial Nova Light"/>
        </w:rPr>
        <w:t xml:space="preserve">, что </w:t>
      </w:r>
      <w:r>
        <w:rPr>
          <w:rFonts w:ascii="Arial Nova Light" w:hAnsi="Arial Nova Light"/>
        </w:rPr>
        <w:t>отсутствие попыток как-то влиять на его выбор тоже является ценным</w:t>
      </w:r>
      <w:r w:rsidRPr="009722AC">
        <w:rPr>
          <w:rFonts w:ascii="Arial Nova Light" w:hAnsi="Arial Nova Light"/>
        </w:rPr>
        <w:t>:</w:t>
      </w:r>
      <w:r>
        <w:rPr>
          <w:rFonts w:ascii="Arial Nova Light" w:hAnsi="Arial Nova Light"/>
        </w:rPr>
        <w:t xml:space="preserve"> </w:t>
      </w:r>
      <w:r w:rsidRPr="007D282A">
        <w:rPr>
          <w:rFonts w:ascii="Arial Nova Light" w:hAnsi="Arial Nova Light"/>
          <w:i/>
          <w:iCs/>
        </w:rPr>
        <w:t>«Спасибо за легкий уход! Для меня было ценно, что я могу перестать ходить в больницы, как только пойму, что мне так лучше»</w:t>
      </w:r>
      <w:r w:rsidRPr="009722AC">
        <w:rPr>
          <w:rFonts w:ascii="Arial Nova Light" w:hAnsi="Arial Nova Light"/>
        </w:rPr>
        <w:t>.</w:t>
      </w:r>
    </w:p>
    <w:p w14:paraId="26F73003" w14:textId="77777777" w:rsidR="009722AC" w:rsidRPr="009722AC" w:rsidRDefault="009722AC" w:rsidP="009722AC">
      <w:pPr>
        <w:jc w:val="both"/>
        <w:rPr>
          <w:rFonts w:ascii="Arial Nova Light" w:hAnsi="Arial Nova Light"/>
        </w:rPr>
      </w:pPr>
      <w:r w:rsidRPr="009722AC">
        <w:rPr>
          <w:rFonts w:ascii="Arial Nova Light" w:hAnsi="Arial Nova Light"/>
        </w:rPr>
        <w:t xml:space="preserve"> </w:t>
      </w:r>
    </w:p>
    <w:p w14:paraId="4C7EC2E7" w14:textId="3537D5A8" w:rsidR="009722AC" w:rsidRPr="0085566C" w:rsidRDefault="00C44BD4" w:rsidP="0085566C">
      <w:pPr>
        <w:pStyle w:val="5"/>
        <w:rPr>
          <w:rFonts w:ascii="Arial Nova Light" w:hAnsi="Arial Nova Light"/>
          <w:color w:val="00B050"/>
        </w:rPr>
      </w:pPr>
      <w:r w:rsidRPr="0085566C">
        <w:rPr>
          <w:rFonts w:ascii="Arial Nova Light" w:hAnsi="Arial Nova Light"/>
          <w:color w:val="00B050"/>
        </w:rPr>
        <w:t>Рекомендации по</w:t>
      </w:r>
      <w:r w:rsidR="009722AC" w:rsidRPr="0085566C">
        <w:rPr>
          <w:rFonts w:ascii="Arial Nova Light" w:hAnsi="Arial Nova Light"/>
          <w:color w:val="00B050"/>
        </w:rPr>
        <w:t xml:space="preserve"> улучш</w:t>
      </w:r>
      <w:r w:rsidRPr="0085566C">
        <w:rPr>
          <w:rFonts w:ascii="Arial Nova Light" w:hAnsi="Arial Nova Light"/>
          <w:color w:val="00B050"/>
        </w:rPr>
        <w:t>ению</w:t>
      </w:r>
      <w:r w:rsidR="009722AC" w:rsidRPr="0085566C">
        <w:rPr>
          <w:rFonts w:ascii="Arial Nova Light" w:hAnsi="Arial Nova Light"/>
          <w:color w:val="00B050"/>
        </w:rPr>
        <w:t xml:space="preserve"> работ</w:t>
      </w:r>
      <w:r w:rsidRPr="0085566C">
        <w:rPr>
          <w:rFonts w:ascii="Arial Nova Light" w:hAnsi="Arial Nova Light"/>
          <w:color w:val="00B050"/>
        </w:rPr>
        <w:t>ы</w:t>
      </w:r>
      <w:r w:rsidR="009722AC" w:rsidRPr="0085566C">
        <w:rPr>
          <w:rFonts w:ascii="Arial Nova Light" w:hAnsi="Arial Nova Light"/>
          <w:color w:val="00B050"/>
        </w:rPr>
        <w:t xml:space="preserve"> с волонтерами в фонде</w:t>
      </w:r>
    </w:p>
    <w:p w14:paraId="0616E8ED" w14:textId="77777777" w:rsidR="00C44BD4" w:rsidRDefault="00C44BD4" w:rsidP="009722AC">
      <w:pPr>
        <w:jc w:val="both"/>
        <w:rPr>
          <w:rFonts w:ascii="Arial Nova Light" w:hAnsi="Arial Nova Light"/>
        </w:rPr>
      </w:pPr>
    </w:p>
    <w:p w14:paraId="41339383" w14:textId="2FF4C08D" w:rsidR="009722AC" w:rsidRDefault="009722AC" w:rsidP="009722AC">
      <w:pPr>
        <w:jc w:val="both"/>
        <w:rPr>
          <w:rFonts w:ascii="Arial Nova Light" w:hAnsi="Arial Nova Light"/>
          <w:i/>
          <w:iCs/>
        </w:rPr>
      </w:pPr>
      <w:r w:rsidRPr="009722AC">
        <w:rPr>
          <w:rFonts w:ascii="Arial Nova Light" w:hAnsi="Arial Nova Light"/>
        </w:rPr>
        <w:t xml:space="preserve">32 </w:t>
      </w:r>
      <w:r w:rsidR="0085566C">
        <w:rPr>
          <w:rFonts w:ascii="Arial Nova Light" w:hAnsi="Arial Nova Light"/>
        </w:rPr>
        <w:t xml:space="preserve">респондента </w:t>
      </w:r>
      <w:r w:rsidRPr="009722AC">
        <w:rPr>
          <w:rFonts w:ascii="Arial Nova Light" w:hAnsi="Arial Nova Light"/>
        </w:rPr>
        <w:t xml:space="preserve">позитивно (в диапазоне от «нормально» до «отлично») оценивают работу с волонтерами и не предлагают никаких изменений, например: </w:t>
      </w:r>
      <w:r w:rsidR="00C44BD4" w:rsidRPr="00C44BD4">
        <w:rPr>
          <w:rFonts w:ascii="Arial Nova Light" w:hAnsi="Arial Nova Light"/>
          <w:i/>
          <w:iCs/>
        </w:rPr>
        <w:t>«</w:t>
      </w:r>
      <w:r w:rsidRPr="00C44BD4">
        <w:rPr>
          <w:rFonts w:ascii="Arial Nova Light" w:hAnsi="Arial Nova Light"/>
          <w:i/>
          <w:iCs/>
        </w:rPr>
        <w:t>Предоставлялась всевозможная поддержка: юридическая, психологическая, информационная, материальная. Всегда была дружеская, тёплая атмосфера. Только хочу пожелать вам процветания и успехов в ваших добрых делах!</w:t>
      </w:r>
      <w:r w:rsidR="00C44BD4" w:rsidRPr="00C44BD4">
        <w:rPr>
          <w:rFonts w:ascii="Arial Nova Light" w:hAnsi="Arial Nova Light"/>
          <w:i/>
          <w:iCs/>
        </w:rPr>
        <w:t>»</w:t>
      </w:r>
    </w:p>
    <w:p w14:paraId="5B8BA0B0" w14:textId="16A05403" w:rsidR="0085566C" w:rsidRDefault="0085566C" w:rsidP="009722AC">
      <w:pPr>
        <w:jc w:val="both"/>
        <w:rPr>
          <w:rFonts w:ascii="Arial Nova Light" w:hAnsi="Arial Nova Light"/>
          <w:i/>
          <w:iCs/>
        </w:rPr>
      </w:pPr>
    </w:p>
    <w:p w14:paraId="1FC3A2ED" w14:textId="0D8A437F" w:rsidR="0085566C" w:rsidRPr="0085566C" w:rsidRDefault="0085566C" w:rsidP="009722AC">
      <w:pPr>
        <w:jc w:val="both"/>
        <w:rPr>
          <w:rFonts w:ascii="Arial Nova Light" w:hAnsi="Arial Nova Light"/>
        </w:rPr>
      </w:pPr>
      <w:r>
        <w:rPr>
          <w:rFonts w:ascii="Arial Nova Light" w:hAnsi="Arial Nova Light"/>
        </w:rPr>
        <w:t>Предложения изменений включают в себя:</w:t>
      </w:r>
    </w:p>
    <w:p w14:paraId="72AEDBFB" w14:textId="2085DE26" w:rsidR="009722AC" w:rsidRPr="003D1DED" w:rsidRDefault="003D1DED" w:rsidP="00FB0D41">
      <w:pPr>
        <w:pStyle w:val="ae"/>
        <w:numPr>
          <w:ilvl w:val="0"/>
          <w:numId w:val="23"/>
        </w:numPr>
        <w:jc w:val="both"/>
        <w:rPr>
          <w:rFonts w:ascii="Arial Nova Light" w:hAnsi="Arial Nova Light"/>
          <w:sz w:val="24"/>
          <w:szCs w:val="24"/>
        </w:rPr>
      </w:pPr>
      <w:r>
        <w:rPr>
          <w:rFonts w:ascii="Arial Nova Light" w:hAnsi="Arial Nova Light"/>
          <w:sz w:val="24"/>
          <w:szCs w:val="24"/>
        </w:rPr>
        <w:t>Активнее с</w:t>
      </w:r>
      <w:r w:rsidR="009722AC" w:rsidRPr="003D1DED">
        <w:rPr>
          <w:rFonts w:ascii="Arial Nova Light" w:hAnsi="Arial Nova Light"/>
          <w:sz w:val="24"/>
          <w:szCs w:val="24"/>
        </w:rPr>
        <w:t>опровожд</w:t>
      </w:r>
      <w:r>
        <w:rPr>
          <w:rFonts w:ascii="Arial Nova Light" w:hAnsi="Arial Nova Light"/>
          <w:sz w:val="24"/>
          <w:szCs w:val="24"/>
        </w:rPr>
        <w:t>ать</w:t>
      </w:r>
      <w:r w:rsidR="009722AC" w:rsidRPr="003D1DED">
        <w:rPr>
          <w:rFonts w:ascii="Arial Nova Light" w:hAnsi="Arial Nova Light"/>
          <w:sz w:val="24"/>
          <w:szCs w:val="24"/>
        </w:rPr>
        <w:t xml:space="preserve"> в работе / включ</w:t>
      </w:r>
      <w:r>
        <w:rPr>
          <w:rFonts w:ascii="Arial Nova Light" w:hAnsi="Arial Nova Light"/>
          <w:sz w:val="24"/>
          <w:szCs w:val="24"/>
        </w:rPr>
        <w:t>ать</w:t>
      </w:r>
      <w:r w:rsidR="009722AC" w:rsidRPr="003D1DED">
        <w:rPr>
          <w:rFonts w:ascii="Arial Nova Light" w:hAnsi="Arial Nova Light"/>
          <w:sz w:val="24"/>
          <w:szCs w:val="24"/>
        </w:rPr>
        <w:t xml:space="preserve"> в работу и </w:t>
      </w:r>
      <w:r>
        <w:rPr>
          <w:rFonts w:ascii="Arial Nova Light" w:hAnsi="Arial Nova Light"/>
          <w:sz w:val="24"/>
          <w:szCs w:val="24"/>
        </w:rPr>
        <w:t>ставить</w:t>
      </w:r>
      <w:r w:rsidR="009722AC" w:rsidRPr="003D1DED">
        <w:rPr>
          <w:rFonts w:ascii="Arial Nova Light" w:hAnsi="Arial Nova Light"/>
          <w:sz w:val="24"/>
          <w:szCs w:val="24"/>
        </w:rPr>
        <w:t xml:space="preserve"> задач</w:t>
      </w:r>
      <w:r>
        <w:rPr>
          <w:rFonts w:ascii="Arial Nova Light" w:hAnsi="Arial Nova Light"/>
          <w:sz w:val="24"/>
          <w:szCs w:val="24"/>
        </w:rPr>
        <w:t>и</w:t>
      </w:r>
      <w:r w:rsidR="009722AC" w:rsidRPr="003D1DED">
        <w:rPr>
          <w:rFonts w:ascii="Arial Nova Light" w:hAnsi="Arial Nova Light"/>
          <w:sz w:val="24"/>
          <w:szCs w:val="24"/>
        </w:rPr>
        <w:t xml:space="preserve"> </w:t>
      </w:r>
      <w:r w:rsidR="0085566C" w:rsidRPr="003D1DED">
        <w:rPr>
          <w:rFonts w:ascii="Arial Nova Light" w:hAnsi="Arial Nova Light"/>
          <w:sz w:val="24"/>
          <w:szCs w:val="24"/>
        </w:rPr>
        <w:t xml:space="preserve">(например, «Возможно, мне не хватило поддержки и наставничества, меня перебрасывали от одного человека к другому», «Давать им задание по силам, постоянно делать рассылку что они в команде и на них надеются») </w:t>
      </w:r>
      <w:r w:rsidR="009722AC" w:rsidRPr="003D1DED">
        <w:rPr>
          <w:rFonts w:ascii="Arial Nova Light" w:hAnsi="Arial Nova Light"/>
          <w:sz w:val="24"/>
          <w:szCs w:val="24"/>
        </w:rPr>
        <w:t>– 8</w:t>
      </w:r>
    </w:p>
    <w:p w14:paraId="719DED64" w14:textId="50CCB138" w:rsidR="009722AC" w:rsidRPr="003D1DED" w:rsidRDefault="003D1DED" w:rsidP="00FB0D41">
      <w:pPr>
        <w:pStyle w:val="ae"/>
        <w:numPr>
          <w:ilvl w:val="0"/>
          <w:numId w:val="23"/>
        </w:numPr>
        <w:jc w:val="both"/>
        <w:rPr>
          <w:rFonts w:ascii="Arial Nova Light" w:hAnsi="Arial Nova Light"/>
          <w:sz w:val="24"/>
          <w:szCs w:val="24"/>
        </w:rPr>
      </w:pPr>
      <w:r>
        <w:rPr>
          <w:rFonts w:ascii="Arial Nova Light" w:hAnsi="Arial Nova Light"/>
          <w:sz w:val="24"/>
          <w:szCs w:val="24"/>
        </w:rPr>
        <w:t>Давать в</w:t>
      </w:r>
      <w:r w:rsidRPr="003D1DED">
        <w:rPr>
          <w:rFonts w:ascii="Arial Nova Light" w:hAnsi="Arial Nova Light"/>
          <w:sz w:val="24"/>
          <w:szCs w:val="24"/>
        </w:rPr>
        <w:t>озможность</w:t>
      </w:r>
      <w:r w:rsidR="009722AC" w:rsidRPr="003D1DED">
        <w:rPr>
          <w:rFonts w:ascii="Arial Nova Light" w:hAnsi="Arial Nova Light"/>
          <w:sz w:val="24"/>
          <w:szCs w:val="24"/>
        </w:rPr>
        <w:t xml:space="preserve"> «найти себя» или проявить собственную инициативу</w:t>
      </w:r>
      <w:r w:rsidRPr="003D1DED">
        <w:rPr>
          <w:rFonts w:ascii="Arial Nova Light" w:hAnsi="Arial Nova Light"/>
          <w:sz w:val="24"/>
          <w:szCs w:val="24"/>
        </w:rPr>
        <w:t xml:space="preserve"> (например, </w:t>
      </w:r>
      <w:r w:rsidRPr="003D1DED">
        <w:rPr>
          <w:rFonts w:ascii="Arial Nova Light" w:hAnsi="Arial Nova Light"/>
          <w:i/>
          <w:iCs/>
          <w:sz w:val="24"/>
          <w:szCs w:val="24"/>
        </w:rPr>
        <w:t>«Лично мне интересна волонтёрская работа, которая может быть мне полезна для развития в моей профессиональной сфере – это всё, что связано с психологией…»</w:t>
      </w:r>
      <w:r w:rsidRPr="003D1DED">
        <w:rPr>
          <w:rFonts w:ascii="Arial Nova Light" w:hAnsi="Arial Nova Light"/>
          <w:sz w:val="24"/>
          <w:szCs w:val="24"/>
        </w:rPr>
        <w:t xml:space="preserve">) – 7 </w:t>
      </w:r>
    </w:p>
    <w:p w14:paraId="2FB55674" w14:textId="7172A91E" w:rsidR="009722AC" w:rsidRPr="003D1DED" w:rsidRDefault="003D1DED" w:rsidP="00FB0D41">
      <w:pPr>
        <w:pStyle w:val="ae"/>
        <w:numPr>
          <w:ilvl w:val="0"/>
          <w:numId w:val="23"/>
        </w:numPr>
        <w:jc w:val="both"/>
        <w:rPr>
          <w:rFonts w:ascii="Arial Nova Light" w:hAnsi="Arial Nova Light"/>
          <w:sz w:val="24"/>
          <w:szCs w:val="24"/>
        </w:rPr>
      </w:pPr>
      <w:r w:rsidRPr="003D1DED">
        <w:rPr>
          <w:rFonts w:ascii="Arial Nova Light" w:hAnsi="Arial Nova Light"/>
          <w:sz w:val="24"/>
          <w:szCs w:val="24"/>
        </w:rPr>
        <w:lastRenderedPageBreak/>
        <w:t>С</w:t>
      </w:r>
      <w:r w:rsidR="009722AC" w:rsidRPr="003D1DED">
        <w:rPr>
          <w:rFonts w:ascii="Arial Nova Light" w:hAnsi="Arial Nova Light"/>
          <w:sz w:val="24"/>
          <w:szCs w:val="24"/>
        </w:rPr>
        <w:t>делать коммуникацию более интенсивной и/или адресной</w:t>
      </w:r>
      <w:r w:rsidRPr="003D1DED">
        <w:rPr>
          <w:rFonts w:ascii="Arial Nova Light" w:hAnsi="Arial Nova Light"/>
          <w:sz w:val="24"/>
          <w:szCs w:val="24"/>
        </w:rPr>
        <w:t xml:space="preserve"> (например, </w:t>
      </w:r>
      <w:r w:rsidRPr="003D1DED">
        <w:rPr>
          <w:rFonts w:ascii="Arial Nova Light" w:hAnsi="Arial Nova Light"/>
          <w:i/>
          <w:iCs/>
          <w:sz w:val="24"/>
          <w:szCs w:val="24"/>
        </w:rPr>
        <w:t>«Формулировка и донесение потребностей по проектам вне постоянных групп уже работающих в них волонтеров; удобная среда общения волонтеров»</w:t>
      </w:r>
      <w:r w:rsidRPr="003D1DED">
        <w:rPr>
          <w:rFonts w:ascii="Arial Nova Light" w:hAnsi="Arial Nova Light"/>
          <w:sz w:val="24"/>
          <w:szCs w:val="24"/>
        </w:rPr>
        <w:t xml:space="preserve">) – 6 </w:t>
      </w:r>
      <w:r w:rsidR="009722AC" w:rsidRPr="003D1DED">
        <w:rPr>
          <w:rFonts w:ascii="Arial Nova Light" w:hAnsi="Arial Nova Light"/>
          <w:sz w:val="24"/>
          <w:szCs w:val="24"/>
        </w:rPr>
        <w:t xml:space="preserve"> </w:t>
      </w:r>
    </w:p>
    <w:p w14:paraId="74E760BD" w14:textId="77777777" w:rsidR="003D1DED" w:rsidRPr="003D1DED" w:rsidRDefault="003D1DED" w:rsidP="00FB0D41">
      <w:pPr>
        <w:pStyle w:val="ae"/>
        <w:numPr>
          <w:ilvl w:val="0"/>
          <w:numId w:val="23"/>
        </w:numPr>
        <w:jc w:val="both"/>
        <w:rPr>
          <w:rFonts w:ascii="Arial Nova Light" w:hAnsi="Arial Nova Light"/>
          <w:sz w:val="24"/>
          <w:szCs w:val="24"/>
        </w:rPr>
      </w:pPr>
      <w:r w:rsidRPr="003D1DED">
        <w:rPr>
          <w:rFonts w:ascii="Arial Nova Light" w:hAnsi="Arial Nova Light"/>
          <w:sz w:val="24"/>
          <w:szCs w:val="24"/>
        </w:rPr>
        <w:t>Тщательнее относиться к</w:t>
      </w:r>
      <w:r w:rsidR="009722AC" w:rsidRPr="003D1DED">
        <w:rPr>
          <w:rFonts w:ascii="Arial Nova Light" w:hAnsi="Arial Nova Light"/>
          <w:sz w:val="24"/>
          <w:szCs w:val="24"/>
        </w:rPr>
        <w:t xml:space="preserve"> иерархии</w:t>
      </w:r>
      <w:r w:rsidRPr="003D1DED">
        <w:rPr>
          <w:rFonts w:ascii="Arial Nova Light" w:hAnsi="Arial Nova Light"/>
          <w:sz w:val="24"/>
          <w:szCs w:val="24"/>
        </w:rPr>
        <w:t xml:space="preserve"> (не помещать волонтеров «вниз»)</w:t>
      </w:r>
      <w:r w:rsidR="009722AC" w:rsidRPr="003D1DED">
        <w:rPr>
          <w:rFonts w:ascii="Arial Nova Light" w:hAnsi="Arial Nova Light"/>
          <w:sz w:val="24"/>
          <w:szCs w:val="24"/>
        </w:rPr>
        <w:t xml:space="preserve"> и границ</w:t>
      </w:r>
      <w:r w:rsidRPr="003D1DED">
        <w:rPr>
          <w:rFonts w:ascii="Arial Nova Light" w:hAnsi="Arial Nova Light"/>
          <w:sz w:val="24"/>
          <w:szCs w:val="24"/>
        </w:rPr>
        <w:t xml:space="preserve">ам (соблюдать их) – 3 </w:t>
      </w:r>
    </w:p>
    <w:p w14:paraId="2433FB8C" w14:textId="2185677F" w:rsidR="009722AC" w:rsidRDefault="003D1DED" w:rsidP="00FB0D41">
      <w:pPr>
        <w:pStyle w:val="ae"/>
        <w:numPr>
          <w:ilvl w:val="0"/>
          <w:numId w:val="23"/>
        </w:numPr>
        <w:jc w:val="both"/>
        <w:rPr>
          <w:rFonts w:ascii="Arial Nova Light" w:hAnsi="Arial Nova Light"/>
          <w:sz w:val="24"/>
          <w:szCs w:val="24"/>
        </w:rPr>
      </w:pPr>
      <w:r w:rsidRPr="003D1DED">
        <w:rPr>
          <w:rFonts w:ascii="Arial Nova Light" w:hAnsi="Arial Nova Light"/>
          <w:sz w:val="24"/>
          <w:szCs w:val="24"/>
        </w:rPr>
        <w:t>Оптимизировать л</w:t>
      </w:r>
      <w:r w:rsidR="009722AC" w:rsidRPr="003D1DED">
        <w:rPr>
          <w:rFonts w:ascii="Arial Nova Light" w:hAnsi="Arial Nova Light"/>
          <w:sz w:val="24"/>
          <w:szCs w:val="24"/>
        </w:rPr>
        <w:t>огистик</w:t>
      </w:r>
      <w:r w:rsidRPr="003D1DED">
        <w:rPr>
          <w:rFonts w:ascii="Arial Nova Light" w:hAnsi="Arial Nova Light"/>
          <w:sz w:val="24"/>
          <w:szCs w:val="24"/>
        </w:rPr>
        <w:t>у</w:t>
      </w:r>
      <w:r w:rsidR="009722AC" w:rsidRPr="003D1DED">
        <w:rPr>
          <w:rFonts w:ascii="Arial Nova Light" w:hAnsi="Arial Nova Light"/>
          <w:sz w:val="24"/>
          <w:szCs w:val="24"/>
        </w:rPr>
        <w:t xml:space="preserve"> и организационные моменты</w:t>
      </w:r>
      <w:r w:rsidRPr="003D1DED">
        <w:rPr>
          <w:rFonts w:ascii="Arial Nova Light" w:hAnsi="Arial Nova Light"/>
          <w:sz w:val="24"/>
          <w:szCs w:val="24"/>
        </w:rPr>
        <w:t xml:space="preserve"> (например, «Создавать филиалы в подмосковных городах, чтобы не тратить времени на дорогу и чаще встречаться с детьми»)</w:t>
      </w:r>
      <w:r w:rsidR="009722AC" w:rsidRPr="003D1DED">
        <w:rPr>
          <w:rFonts w:ascii="Arial Nova Light" w:hAnsi="Arial Nova Light"/>
          <w:sz w:val="24"/>
          <w:szCs w:val="24"/>
        </w:rPr>
        <w:t xml:space="preserve"> – 2 </w:t>
      </w:r>
    </w:p>
    <w:p w14:paraId="15E039A6" w14:textId="6CE9088A" w:rsidR="003944E7" w:rsidRDefault="003944E7" w:rsidP="003944E7">
      <w:pPr>
        <w:jc w:val="both"/>
        <w:rPr>
          <w:rFonts w:ascii="Arial Nova Light" w:hAnsi="Arial Nova Light"/>
        </w:rPr>
      </w:pPr>
    </w:p>
    <w:p w14:paraId="5EE652AC" w14:textId="77777777" w:rsidR="003944E7" w:rsidRPr="003944E7" w:rsidRDefault="003944E7" w:rsidP="003944E7">
      <w:pPr>
        <w:jc w:val="both"/>
        <w:rPr>
          <w:rFonts w:ascii="Arial Nova Light" w:hAnsi="Arial Nova Light"/>
          <w:b/>
          <w:bCs/>
        </w:rPr>
      </w:pPr>
      <w:r w:rsidRPr="003944E7">
        <w:rPr>
          <w:rFonts w:ascii="Arial Nova Light" w:hAnsi="Arial Nova Light"/>
          <w:b/>
          <w:bCs/>
        </w:rPr>
        <w:t>Коммуникация с волонтерами налажена, в целом, эффективно, но если возникают какие-то проблемы, то чаще всего это проблемы с оперативностью или объемом коммуникации (хочется быстрее и чаще).</w:t>
      </w:r>
    </w:p>
    <w:p w14:paraId="44FE6FF1" w14:textId="77777777" w:rsidR="003944E7" w:rsidRPr="003944E7" w:rsidRDefault="003944E7" w:rsidP="003944E7">
      <w:pPr>
        <w:jc w:val="both"/>
        <w:rPr>
          <w:rFonts w:ascii="Arial Nova Light" w:hAnsi="Arial Nova Light"/>
          <w:b/>
          <w:bCs/>
        </w:rPr>
      </w:pPr>
      <w:r w:rsidRPr="003944E7">
        <w:rPr>
          <w:rFonts w:ascii="Arial Nova Light" w:hAnsi="Arial Nova Light"/>
          <w:b/>
          <w:bCs/>
        </w:rPr>
        <w:t>Работа с волонтерами «на входе» бывает более тщательной, чем в процессе сопровождения их повседневной деятельности. Особенно сильна потребность в интенсивном сопровождении в больницах и детских учреждениях, где сотрудники настроены негативно или безразлично к волонтерам.</w:t>
      </w:r>
    </w:p>
    <w:p w14:paraId="70195A1F" w14:textId="77777777" w:rsidR="003944E7" w:rsidRPr="003944E7" w:rsidRDefault="003944E7" w:rsidP="003944E7">
      <w:pPr>
        <w:jc w:val="both"/>
        <w:rPr>
          <w:rFonts w:ascii="Arial Nova Light" w:hAnsi="Arial Nova Light"/>
          <w:b/>
          <w:bCs/>
        </w:rPr>
      </w:pPr>
      <w:r w:rsidRPr="003944E7">
        <w:rPr>
          <w:rFonts w:ascii="Arial Nova Light" w:hAnsi="Arial Nova Light"/>
          <w:b/>
          <w:bCs/>
        </w:rPr>
        <w:t xml:space="preserve">Даже при формировании выборки бывает трудно определить, кто из волонтеров уже стал «бывшим» или взял временную паузу. Нужно более тщательно определить границы: оформить процесс расставания с волонтерами или договоренностей о «паузе». </w:t>
      </w:r>
    </w:p>
    <w:p w14:paraId="17A354D8" w14:textId="77777777" w:rsidR="003944E7" w:rsidRPr="003944E7" w:rsidRDefault="003944E7" w:rsidP="003944E7">
      <w:pPr>
        <w:jc w:val="both"/>
        <w:rPr>
          <w:rFonts w:ascii="Arial Nova Light" w:hAnsi="Arial Nova Light"/>
          <w:b/>
          <w:bCs/>
        </w:rPr>
      </w:pPr>
      <w:r w:rsidRPr="003944E7">
        <w:rPr>
          <w:rFonts w:ascii="Arial Nova Light" w:hAnsi="Arial Nova Light"/>
          <w:b/>
          <w:bCs/>
        </w:rPr>
        <w:t>Волонтеры могут становиться постоянными жертвователями, подписываясь на рекуррентные платежи и агитируя на это своих знакомых. Иногда они сами приходят к такому варианту. При этом им можно предлагать онлайн-мероприятия, которые помогут чувствовать им принадлежность к команде фонда.</w:t>
      </w:r>
    </w:p>
    <w:p w14:paraId="6FFAA66D" w14:textId="77777777" w:rsidR="003944E7" w:rsidRPr="003944E7" w:rsidRDefault="003944E7" w:rsidP="003944E7">
      <w:pPr>
        <w:jc w:val="both"/>
        <w:rPr>
          <w:rFonts w:ascii="Arial Nova Light" w:hAnsi="Arial Nova Light"/>
          <w:b/>
          <w:bCs/>
        </w:rPr>
      </w:pPr>
      <w:r w:rsidRPr="003944E7">
        <w:rPr>
          <w:rFonts w:ascii="Arial Nova Light" w:hAnsi="Arial Nova Light"/>
          <w:b/>
          <w:bCs/>
        </w:rPr>
        <w:t>Фонд успешно переориентировался на работу в онлайн в период пандемии. Сейчас пора пересмотреть полученный опыт и выстроить целенаправленную стратегию работы в онлайн- и оффлайн-форматах, чтобы задействовать максимум положительных сторон обоих форматов, например, планировать командные встречи двух типов; выкладывать записи обучающих вебинаров в открытый доступ, чтобы волонтеры приходили на семинары, уже посмотрев лекционную часть, и участвовали в ее живом обсуждении и др.</w:t>
      </w:r>
    </w:p>
    <w:p w14:paraId="42F98FD1" w14:textId="7DCF9A21" w:rsidR="003944E7" w:rsidRPr="003944E7" w:rsidRDefault="003944E7" w:rsidP="003944E7">
      <w:pPr>
        <w:jc w:val="both"/>
        <w:rPr>
          <w:rFonts w:ascii="Arial Nova Light" w:hAnsi="Arial Nova Light"/>
        </w:rPr>
      </w:pPr>
      <w:r w:rsidRPr="003944E7">
        <w:rPr>
          <w:rFonts w:ascii="Arial Nova Light" w:hAnsi="Arial Nova Light"/>
        </w:rPr>
        <w:t> </w:t>
      </w:r>
    </w:p>
    <w:sectPr w:rsidR="003944E7" w:rsidRPr="003944E7" w:rsidSect="00CE7F24">
      <w:headerReference w:type="default" r:id="rId22"/>
      <w:footerReference w:type="even" r:id="rId23"/>
      <w:footerReference w:type="default" r:id="rId24"/>
      <w:pgSz w:w="11906" w:h="16838" w:code="9"/>
      <w:pgMar w:top="1210" w:right="1267" w:bottom="1210" w:left="1267" w:header="1181"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F3E1B" w14:textId="77777777" w:rsidR="00FB0D41" w:rsidRDefault="00FB0D41" w:rsidP="009B2968">
      <w:r>
        <w:separator/>
      </w:r>
    </w:p>
  </w:endnote>
  <w:endnote w:type="continuationSeparator" w:id="0">
    <w:p w14:paraId="610203DF" w14:textId="77777777" w:rsidR="00FB0D41" w:rsidRDefault="00FB0D41"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Arial Nova Light">
    <w:charset w:val="00"/>
    <w:family w:val="swiss"/>
    <w:pitch w:val="variable"/>
    <w:sig w:usb0="2000028F" w:usb1="00000002" w:usb2="00000000" w:usb3="00000000" w:csb0="0000019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413218877"/>
      <w:docPartObj>
        <w:docPartGallery w:val="Page Numbers (Bottom of Page)"/>
        <w:docPartUnique/>
      </w:docPartObj>
    </w:sdtPr>
    <w:sdtContent>
      <w:p w14:paraId="72D68EF5" w14:textId="77777777" w:rsidR="00D256CF" w:rsidRDefault="00D256CF" w:rsidP="00E832AC">
        <w:pPr>
          <w:pStyle w:val="a9"/>
          <w:rPr>
            <w:rStyle w:val="ab"/>
          </w:rPr>
        </w:pPr>
        <w:r>
          <w:rPr>
            <w:rStyle w:val="ab"/>
            <w:lang w:bidi="ru-RU"/>
          </w:rPr>
          <w:fldChar w:fldCharType="begin"/>
        </w:r>
        <w:r>
          <w:rPr>
            <w:rStyle w:val="ab"/>
            <w:lang w:bidi="ru-RU"/>
          </w:rPr>
          <w:instrText xml:space="preserve"> PAGE </w:instrText>
        </w:r>
        <w:r>
          <w:rPr>
            <w:rStyle w:val="ab"/>
            <w:lang w:bidi="ru-RU"/>
          </w:rPr>
          <w:fldChar w:fldCharType="end"/>
        </w:r>
      </w:p>
    </w:sdtContent>
  </w:sdt>
  <w:p w14:paraId="2C37384E" w14:textId="77777777" w:rsidR="00D256CF" w:rsidRDefault="00D256CF" w:rsidP="00E832A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E4FE" w14:textId="08B6CBB4" w:rsidR="00D256CF" w:rsidRDefault="00D256CF" w:rsidP="00E832AC">
    <w:pPr>
      <w:pStyle w:val="a9"/>
      <w:rPr>
        <w:rStyle w:val="ab"/>
      </w:rPr>
    </w:pPr>
    <w:r w:rsidRPr="00E832AC">
      <w:rPr>
        <w:lang w:bidi="ru-RU"/>
      </w:rPr>
      <w:t xml:space="preserve"> </w:t>
    </w:r>
    <w:sdt>
      <w:sdtPr>
        <w:rPr>
          <w:rStyle w:val="ab"/>
        </w:rPr>
        <w:id w:val="-601500411"/>
        <w:docPartObj>
          <w:docPartGallery w:val="Page Numbers (Bottom of Page)"/>
          <w:docPartUnique/>
        </w:docPartObj>
      </w:sdtPr>
      <w:sdtContent>
        <w:r>
          <w:rPr>
            <w:rStyle w:val="ab"/>
            <w:lang w:bidi="ru-RU"/>
          </w:rPr>
          <w:fldChar w:fldCharType="begin"/>
        </w:r>
        <w:r>
          <w:rPr>
            <w:rStyle w:val="ab"/>
            <w:lang w:bidi="ru-RU"/>
          </w:rPr>
          <w:instrText xml:space="preserve"> PAGE </w:instrText>
        </w:r>
        <w:r>
          <w:rPr>
            <w:rStyle w:val="ab"/>
            <w:lang w:bidi="ru-RU"/>
          </w:rPr>
          <w:fldChar w:fldCharType="separate"/>
        </w:r>
        <w:r>
          <w:rPr>
            <w:rStyle w:val="ab"/>
            <w:noProof/>
            <w:lang w:bidi="ru-RU"/>
          </w:rPr>
          <w:t>2</w:t>
        </w:r>
        <w:r>
          <w:rPr>
            <w:rStyle w:val="ab"/>
            <w:lang w:bidi="ru-RU"/>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AA5B6" w14:textId="77777777" w:rsidR="00FB0D41" w:rsidRDefault="00FB0D41" w:rsidP="009B2968">
      <w:r>
        <w:separator/>
      </w:r>
    </w:p>
  </w:footnote>
  <w:footnote w:type="continuationSeparator" w:id="0">
    <w:p w14:paraId="6E25A97C" w14:textId="77777777" w:rsidR="00FB0D41" w:rsidRDefault="00FB0D41" w:rsidP="009B2968">
      <w:r>
        <w:continuationSeparator/>
      </w:r>
    </w:p>
  </w:footnote>
  <w:footnote w:id="1">
    <w:p w14:paraId="20F79792" w14:textId="03394EE2" w:rsidR="00173F74" w:rsidRPr="00173F74" w:rsidRDefault="00173F74">
      <w:pPr>
        <w:pStyle w:val="af3"/>
        <w:rPr>
          <w:rFonts w:ascii="Arial Nova Light" w:hAnsi="Arial Nova Light"/>
        </w:rPr>
      </w:pPr>
      <w:r w:rsidRPr="00173F74">
        <w:rPr>
          <w:rStyle w:val="af5"/>
          <w:rFonts w:ascii="Arial Nova Light" w:hAnsi="Arial Nova Light"/>
        </w:rPr>
        <w:footnoteRef/>
      </w:r>
      <w:r w:rsidRPr="00173F74">
        <w:rPr>
          <w:rFonts w:ascii="Arial Nova Light" w:hAnsi="Arial Nova Light"/>
        </w:rPr>
        <w:t xml:space="preserve"> Курсивом в этой анкете выделены вопросы, добавленные в ее вторую версию.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2BF21" w14:textId="3DFBA593" w:rsidR="00D256CF" w:rsidRPr="00F45504" w:rsidRDefault="00D256CF" w:rsidP="00E832AC">
    <w:pPr>
      <w:pStyle w:val="a7"/>
      <w:rPr>
        <w:color w:val="00B050"/>
      </w:rPr>
    </w:pPr>
    <w:r w:rsidRPr="00F45504">
      <w:rPr>
        <w:noProof/>
        <w:color w:val="00B050"/>
        <w:lang w:bidi="ru-RU"/>
      </w:rPr>
      <mc:AlternateContent>
        <mc:Choice Requires="wps">
          <w:drawing>
            <wp:inline distT="0" distB="0" distL="0" distR="0" wp14:anchorId="70D4702C" wp14:editId="72E9748A">
              <wp:extent cx="4629150" cy="45719"/>
              <wp:effectExtent l="0" t="0" r="0" b="0"/>
              <wp:docPr id="5" name="Прямоугольник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629150" cy="45719"/>
                      </a:xfrm>
                      <a:prstGeom prst="rect">
                        <a:avLst/>
                      </a:prstGeom>
                      <a:solidFill>
                        <a:srgbClr val="00B05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0115C72" id="Прямоугольник 5" o:spid="_x0000_s1026" alt="&quot;&quot;" style="width:364.5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" fillcolor="#00b050" stroked="f" strokeweight="2pt">
              <v:stroke miterlimit="4"/>
              <v:textbox inset="3pt,3pt,3pt,3pt"/>
              <w10:anchorlock/>
            </v:rect>
          </w:pict>
        </mc:Fallback>
      </mc:AlternateContent>
    </w:r>
    <w:r w:rsidRPr="00F45504">
      <w:rPr>
        <w:color w:val="00B050"/>
        <w:lang w:bidi="ru-RU"/>
      </w:rPr>
      <w:t xml:space="preserve">      </w:t>
    </w:r>
    <w:r w:rsidRPr="00F45504">
      <w:rPr>
        <w:color w:val="00B050"/>
      </w:rPr>
      <w:t>ОБРАТНАЯ СВЯЗЬ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F39A3"/>
    <w:multiLevelType w:val="hybridMultilevel"/>
    <w:tmpl w:val="BA027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112A4D"/>
    <w:multiLevelType w:val="hybridMultilevel"/>
    <w:tmpl w:val="32BCD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63B67"/>
    <w:multiLevelType w:val="hybridMultilevel"/>
    <w:tmpl w:val="45B6D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0103D1"/>
    <w:multiLevelType w:val="hybridMultilevel"/>
    <w:tmpl w:val="19D2E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6F7DDF"/>
    <w:multiLevelType w:val="hybridMultilevel"/>
    <w:tmpl w:val="2B360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D54F6B"/>
    <w:multiLevelType w:val="hybridMultilevel"/>
    <w:tmpl w:val="1CA2D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D85F7F"/>
    <w:multiLevelType w:val="hybridMultilevel"/>
    <w:tmpl w:val="8D242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DF0C98"/>
    <w:multiLevelType w:val="hybridMultilevel"/>
    <w:tmpl w:val="AFA4B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FE408F"/>
    <w:multiLevelType w:val="hybridMultilevel"/>
    <w:tmpl w:val="E22A1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696C1C"/>
    <w:multiLevelType w:val="hybridMultilevel"/>
    <w:tmpl w:val="9AB6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0F2AB5"/>
    <w:multiLevelType w:val="hybridMultilevel"/>
    <w:tmpl w:val="48988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D65ABB"/>
    <w:multiLevelType w:val="hybridMultilevel"/>
    <w:tmpl w:val="E9840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984AE7"/>
    <w:multiLevelType w:val="hybridMultilevel"/>
    <w:tmpl w:val="97E6C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B644FF"/>
    <w:multiLevelType w:val="hybridMultilevel"/>
    <w:tmpl w:val="3B547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313C56"/>
    <w:multiLevelType w:val="hybridMultilevel"/>
    <w:tmpl w:val="DC7C4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F32643"/>
    <w:multiLevelType w:val="hybridMultilevel"/>
    <w:tmpl w:val="3300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B567E2"/>
    <w:multiLevelType w:val="hybridMultilevel"/>
    <w:tmpl w:val="4C62C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F90967"/>
    <w:multiLevelType w:val="hybridMultilevel"/>
    <w:tmpl w:val="C1DEF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A508FB"/>
    <w:multiLevelType w:val="hybridMultilevel"/>
    <w:tmpl w:val="8ED06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8B5223"/>
    <w:multiLevelType w:val="hybridMultilevel"/>
    <w:tmpl w:val="B0CC2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AC5517"/>
    <w:multiLevelType w:val="hybridMultilevel"/>
    <w:tmpl w:val="1206D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EA02C3"/>
    <w:multiLevelType w:val="hybridMultilevel"/>
    <w:tmpl w:val="35766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6431C5"/>
    <w:multiLevelType w:val="hybridMultilevel"/>
    <w:tmpl w:val="3F18E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D136E7B"/>
    <w:multiLevelType w:val="hybridMultilevel"/>
    <w:tmpl w:val="6F00E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4B0161"/>
    <w:multiLevelType w:val="hybridMultilevel"/>
    <w:tmpl w:val="17C0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0C22EB"/>
    <w:multiLevelType w:val="hybridMultilevel"/>
    <w:tmpl w:val="7C8A4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1C1073"/>
    <w:multiLevelType w:val="hybridMultilevel"/>
    <w:tmpl w:val="61C8D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393B23"/>
    <w:multiLevelType w:val="hybridMultilevel"/>
    <w:tmpl w:val="EA3C7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541DF5"/>
    <w:multiLevelType w:val="hybridMultilevel"/>
    <w:tmpl w:val="ED5A2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5C322F"/>
    <w:multiLevelType w:val="hybridMultilevel"/>
    <w:tmpl w:val="F328F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1743A94"/>
    <w:multiLevelType w:val="hybridMultilevel"/>
    <w:tmpl w:val="0CF2F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C10C01"/>
    <w:multiLevelType w:val="hybridMultilevel"/>
    <w:tmpl w:val="44A60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53C4688"/>
    <w:multiLevelType w:val="hybridMultilevel"/>
    <w:tmpl w:val="36221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70715CC"/>
    <w:multiLevelType w:val="hybridMultilevel"/>
    <w:tmpl w:val="C564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1043E1"/>
    <w:multiLevelType w:val="hybridMultilevel"/>
    <w:tmpl w:val="98F4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C9B2686"/>
    <w:multiLevelType w:val="hybridMultilevel"/>
    <w:tmpl w:val="36C44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D650B3"/>
    <w:multiLevelType w:val="multilevel"/>
    <w:tmpl w:val="2FBE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E909BD"/>
    <w:multiLevelType w:val="hybridMultilevel"/>
    <w:tmpl w:val="74320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36C221A"/>
    <w:multiLevelType w:val="hybridMultilevel"/>
    <w:tmpl w:val="08945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C526DCE"/>
    <w:multiLevelType w:val="hybridMultilevel"/>
    <w:tmpl w:val="7100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FC85576"/>
    <w:multiLevelType w:val="hybridMultilevel"/>
    <w:tmpl w:val="AC50F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0306020"/>
    <w:multiLevelType w:val="hybridMultilevel"/>
    <w:tmpl w:val="E9A28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3754528"/>
    <w:multiLevelType w:val="hybridMultilevel"/>
    <w:tmpl w:val="582A9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38530ED"/>
    <w:multiLevelType w:val="hybridMultilevel"/>
    <w:tmpl w:val="6590C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3BA1F29"/>
    <w:multiLevelType w:val="hybridMultilevel"/>
    <w:tmpl w:val="2BBE8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652020"/>
    <w:multiLevelType w:val="hybridMultilevel"/>
    <w:tmpl w:val="3678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8500FA3"/>
    <w:multiLevelType w:val="hybridMultilevel"/>
    <w:tmpl w:val="1EA28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92E6A92"/>
    <w:multiLevelType w:val="hybridMultilevel"/>
    <w:tmpl w:val="5D68E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A267BC7"/>
    <w:multiLevelType w:val="hybridMultilevel"/>
    <w:tmpl w:val="954E6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793A6B"/>
    <w:multiLevelType w:val="hybridMultilevel"/>
    <w:tmpl w:val="C9C4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122050C"/>
    <w:multiLevelType w:val="hybridMultilevel"/>
    <w:tmpl w:val="9EAA6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3317ACC"/>
    <w:multiLevelType w:val="hybridMultilevel"/>
    <w:tmpl w:val="74545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602698E"/>
    <w:multiLevelType w:val="hybridMultilevel"/>
    <w:tmpl w:val="E5B25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77E6FA5"/>
    <w:multiLevelType w:val="hybridMultilevel"/>
    <w:tmpl w:val="D0A6F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27134D"/>
    <w:multiLevelType w:val="hybridMultilevel"/>
    <w:tmpl w:val="6BF052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B484E68"/>
    <w:multiLevelType w:val="hybridMultilevel"/>
    <w:tmpl w:val="482AC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6"/>
  </w:num>
  <w:num w:numId="3">
    <w:abstractNumId w:val="45"/>
  </w:num>
  <w:num w:numId="4">
    <w:abstractNumId w:val="35"/>
  </w:num>
  <w:num w:numId="5">
    <w:abstractNumId w:val="50"/>
  </w:num>
  <w:num w:numId="6">
    <w:abstractNumId w:val="25"/>
  </w:num>
  <w:num w:numId="7">
    <w:abstractNumId w:val="2"/>
  </w:num>
  <w:num w:numId="8">
    <w:abstractNumId w:val="32"/>
  </w:num>
  <w:num w:numId="9">
    <w:abstractNumId w:val="41"/>
  </w:num>
  <w:num w:numId="10">
    <w:abstractNumId w:val="19"/>
  </w:num>
  <w:num w:numId="11">
    <w:abstractNumId w:val="1"/>
  </w:num>
  <w:num w:numId="12">
    <w:abstractNumId w:val="37"/>
  </w:num>
  <w:num w:numId="13">
    <w:abstractNumId w:val="4"/>
  </w:num>
  <w:num w:numId="14">
    <w:abstractNumId w:val="0"/>
  </w:num>
  <w:num w:numId="15">
    <w:abstractNumId w:val="44"/>
  </w:num>
  <w:num w:numId="16">
    <w:abstractNumId w:val="54"/>
  </w:num>
  <w:num w:numId="17">
    <w:abstractNumId w:val="9"/>
  </w:num>
  <w:num w:numId="18">
    <w:abstractNumId w:val="17"/>
  </w:num>
  <w:num w:numId="19">
    <w:abstractNumId w:val="10"/>
  </w:num>
  <w:num w:numId="20">
    <w:abstractNumId w:val="38"/>
  </w:num>
  <w:num w:numId="21">
    <w:abstractNumId w:val="51"/>
  </w:num>
  <w:num w:numId="22">
    <w:abstractNumId w:val="5"/>
  </w:num>
  <w:num w:numId="23">
    <w:abstractNumId w:val="39"/>
  </w:num>
  <w:num w:numId="24">
    <w:abstractNumId w:val="49"/>
  </w:num>
  <w:num w:numId="25">
    <w:abstractNumId w:val="12"/>
  </w:num>
  <w:num w:numId="26">
    <w:abstractNumId w:val="53"/>
  </w:num>
  <w:num w:numId="27">
    <w:abstractNumId w:val="21"/>
  </w:num>
  <w:num w:numId="28">
    <w:abstractNumId w:val="48"/>
  </w:num>
  <w:num w:numId="29">
    <w:abstractNumId w:val="23"/>
  </w:num>
  <w:num w:numId="30">
    <w:abstractNumId w:val="15"/>
  </w:num>
  <w:num w:numId="31">
    <w:abstractNumId w:val="11"/>
  </w:num>
  <w:num w:numId="32">
    <w:abstractNumId w:val="40"/>
  </w:num>
  <w:num w:numId="33">
    <w:abstractNumId w:val="34"/>
  </w:num>
  <w:num w:numId="34">
    <w:abstractNumId w:val="18"/>
  </w:num>
  <w:num w:numId="35">
    <w:abstractNumId w:val="55"/>
  </w:num>
  <w:num w:numId="36">
    <w:abstractNumId w:val="28"/>
  </w:num>
  <w:num w:numId="37">
    <w:abstractNumId w:val="42"/>
  </w:num>
  <w:num w:numId="38">
    <w:abstractNumId w:val="16"/>
  </w:num>
  <w:num w:numId="39">
    <w:abstractNumId w:val="27"/>
  </w:num>
  <w:num w:numId="40">
    <w:abstractNumId w:val="46"/>
  </w:num>
  <w:num w:numId="41">
    <w:abstractNumId w:val="6"/>
  </w:num>
  <w:num w:numId="42">
    <w:abstractNumId w:val="47"/>
  </w:num>
  <w:num w:numId="43">
    <w:abstractNumId w:val="22"/>
  </w:num>
  <w:num w:numId="44">
    <w:abstractNumId w:val="14"/>
  </w:num>
  <w:num w:numId="45">
    <w:abstractNumId w:val="7"/>
  </w:num>
  <w:num w:numId="46">
    <w:abstractNumId w:val="29"/>
  </w:num>
  <w:num w:numId="47">
    <w:abstractNumId w:val="30"/>
  </w:num>
  <w:num w:numId="48">
    <w:abstractNumId w:val="8"/>
  </w:num>
  <w:num w:numId="49">
    <w:abstractNumId w:val="33"/>
  </w:num>
  <w:num w:numId="50">
    <w:abstractNumId w:val="3"/>
  </w:num>
  <w:num w:numId="51">
    <w:abstractNumId w:val="20"/>
  </w:num>
  <w:num w:numId="52">
    <w:abstractNumId w:val="26"/>
  </w:num>
  <w:num w:numId="53">
    <w:abstractNumId w:val="43"/>
  </w:num>
  <w:num w:numId="54">
    <w:abstractNumId w:val="31"/>
  </w:num>
  <w:num w:numId="55">
    <w:abstractNumId w:val="13"/>
  </w:num>
  <w:num w:numId="5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3E8"/>
    <w:rsid w:val="0000401D"/>
    <w:rsid w:val="000064EF"/>
    <w:rsid w:val="000114EB"/>
    <w:rsid w:val="00016443"/>
    <w:rsid w:val="00016B93"/>
    <w:rsid w:val="000359D1"/>
    <w:rsid w:val="000361AB"/>
    <w:rsid w:val="0003652F"/>
    <w:rsid w:val="00041BF1"/>
    <w:rsid w:val="000448CC"/>
    <w:rsid w:val="00056220"/>
    <w:rsid w:val="0007490D"/>
    <w:rsid w:val="00075273"/>
    <w:rsid w:val="0008566F"/>
    <w:rsid w:val="00086AFE"/>
    <w:rsid w:val="000A0C87"/>
    <w:rsid w:val="000A2096"/>
    <w:rsid w:val="000D0330"/>
    <w:rsid w:val="000D0D04"/>
    <w:rsid w:val="00127184"/>
    <w:rsid w:val="0014246D"/>
    <w:rsid w:val="00151F3B"/>
    <w:rsid w:val="00170E74"/>
    <w:rsid w:val="00173D2A"/>
    <w:rsid w:val="00173F74"/>
    <w:rsid w:val="0018127B"/>
    <w:rsid w:val="00187632"/>
    <w:rsid w:val="001A5198"/>
    <w:rsid w:val="001A6DC7"/>
    <w:rsid w:val="001D390E"/>
    <w:rsid w:val="001E0A3A"/>
    <w:rsid w:val="001E2FA3"/>
    <w:rsid w:val="001F0BBB"/>
    <w:rsid w:val="00211CE6"/>
    <w:rsid w:val="00215F7E"/>
    <w:rsid w:val="002218B0"/>
    <w:rsid w:val="002316F3"/>
    <w:rsid w:val="002366C9"/>
    <w:rsid w:val="00236AD3"/>
    <w:rsid w:val="00266273"/>
    <w:rsid w:val="00283FFA"/>
    <w:rsid w:val="002B76C4"/>
    <w:rsid w:val="002C31FD"/>
    <w:rsid w:val="002E3838"/>
    <w:rsid w:val="002E4727"/>
    <w:rsid w:val="002F23E8"/>
    <w:rsid w:val="002F34E5"/>
    <w:rsid w:val="0030252A"/>
    <w:rsid w:val="00306CA0"/>
    <w:rsid w:val="0031380B"/>
    <w:rsid w:val="003540C1"/>
    <w:rsid w:val="0036095E"/>
    <w:rsid w:val="003618F1"/>
    <w:rsid w:val="00361FFB"/>
    <w:rsid w:val="00363EB9"/>
    <w:rsid w:val="003944E7"/>
    <w:rsid w:val="003946BD"/>
    <w:rsid w:val="003A7DA5"/>
    <w:rsid w:val="003D1DED"/>
    <w:rsid w:val="003E3E97"/>
    <w:rsid w:val="003E6AB7"/>
    <w:rsid w:val="003F5DDA"/>
    <w:rsid w:val="00420BA7"/>
    <w:rsid w:val="0048090B"/>
    <w:rsid w:val="00481114"/>
    <w:rsid w:val="004952FD"/>
    <w:rsid w:val="00496B19"/>
    <w:rsid w:val="004A283E"/>
    <w:rsid w:val="004A5F7B"/>
    <w:rsid w:val="004B50D9"/>
    <w:rsid w:val="004C47AC"/>
    <w:rsid w:val="004C73A7"/>
    <w:rsid w:val="004D40D6"/>
    <w:rsid w:val="00501D17"/>
    <w:rsid w:val="00507D3D"/>
    <w:rsid w:val="00516979"/>
    <w:rsid w:val="00533E2D"/>
    <w:rsid w:val="00542B06"/>
    <w:rsid w:val="00546853"/>
    <w:rsid w:val="005526B1"/>
    <w:rsid w:val="0055621B"/>
    <w:rsid w:val="00564A02"/>
    <w:rsid w:val="00566A4F"/>
    <w:rsid w:val="0059159F"/>
    <w:rsid w:val="005A54C5"/>
    <w:rsid w:val="006169E0"/>
    <w:rsid w:val="00622F81"/>
    <w:rsid w:val="00630728"/>
    <w:rsid w:val="0063313F"/>
    <w:rsid w:val="0064209F"/>
    <w:rsid w:val="00657C76"/>
    <w:rsid w:val="00665C9B"/>
    <w:rsid w:val="00673158"/>
    <w:rsid w:val="006A73B3"/>
    <w:rsid w:val="006B5F84"/>
    <w:rsid w:val="006B60CA"/>
    <w:rsid w:val="006C60E6"/>
    <w:rsid w:val="00706827"/>
    <w:rsid w:val="007129C2"/>
    <w:rsid w:val="00712CB3"/>
    <w:rsid w:val="00723163"/>
    <w:rsid w:val="00731D21"/>
    <w:rsid w:val="00732FA3"/>
    <w:rsid w:val="007742FD"/>
    <w:rsid w:val="0077744E"/>
    <w:rsid w:val="0078034A"/>
    <w:rsid w:val="00790314"/>
    <w:rsid w:val="007D282A"/>
    <w:rsid w:val="007D4115"/>
    <w:rsid w:val="008018C1"/>
    <w:rsid w:val="00804F77"/>
    <w:rsid w:val="00806C3C"/>
    <w:rsid w:val="00806DC8"/>
    <w:rsid w:val="00825B73"/>
    <w:rsid w:val="00842917"/>
    <w:rsid w:val="0085566C"/>
    <w:rsid w:val="00870E19"/>
    <w:rsid w:val="00875346"/>
    <w:rsid w:val="008823CC"/>
    <w:rsid w:val="00882DE9"/>
    <w:rsid w:val="00886933"/>
    <w:rsid w:val="008A0C3E"/>
    <w:rsid w:val="008B06E2"/>
    <w:rsid w:val="008B2946"/>
    <w:rsid w:val="008C2454"/>
    <w:rsid w:val="008C2DBA"/>
    <w:rsid w:val="008C5D89"/>
    <w:rsid w:val="008E2C61"/>
    <w:rsid w:val="008F5D41"/>
    <w:rsid w:val="00952F7D"/>
    <w:rsid w:val="00962D40"/>
    <w:rsid w:val="0096732C"/>
    <w:rsid w:val="009722AC"/>
    <w:rsid w:val="00974BFE"/>
    <w:rsid w:val="00975B22"/>
    <w:rsid w:val="00985E0D"/>
    <w:rsid w:val="009963B3"/>
    <w:rsid w:val="009A16E2"/>
    <w:rsid w:val="009A380C"/>
    <w:rsid w:val="009A7587"/>
    <w:rsid w:val="009B2968"/>
    <w:rsid w:val="009B3FBD"/>
    <w:rsid w:val="009B72D4"/>
    <w:rsid w:val="009D4923"/>
    <w:rsid w:val="009E7812"/>
    <w:rsid w:val="009F11B8"/>
    <w:rsid w:val="009F79CE"/>
    <w:rsid w:val="00A07CF5"/>
    <w:rsid w:val="00A07DCE"/>
    <w:rsid w:val="00A123DD"/>
    <w:rsid w:val="00A20074"/>
    <w:rsid w:val="00A224FD"/>
    <w:rsid w:val="00A37F9C"/>
    <w:rsid w:val="00A42897"/>
    <w:rsid w:val="00A52F8E"/>
    <w:rsid w:val="00A602AF"/>
    <w:rsid w:val="00A64F96"/>
    <w:rsid w:val="00A95F44"/>
    <w:rsid w:val="00AB5EEA"/>
    <w:rsid w:val="00AB70F3"/>
    <w:rsid w:val="00AE03EE"/>
    <w:rsid w:val="00AE2317"/>
    <w:rsid w:val="00B13AD8"/>
    <w:rsid w:val="00B20A55"/>
    <w:rsid w:val="00B43022"/>
    <w:rsid w:val="00B5183A"/>
    <w:rsid w:val="00B52421"/>
    <w:rsid w:val="00B675C7"/>
    <w:rsid w:val="00B67AC0"/>
    <w:rsid w:val="00B940E0"/>
    <w:rsid w:val="00B959ED"/>
    <w:rsid w:val="00BB2903"/>
    <w:rsid w:val="00BD41CE"/>
    <w:rsid w:val="00C01EDE"/>
    <w:rsid w:val="00C12FA0"/>
    <w:rsid w:val="00C164BC"/>
    <w:rsid w:val="00C3007A"/>
    <w:rsid w:val="00C3177A"/>
    <w:rsid w:val="00C42637"/>
    <w:rsid w:val="00C44BD4"/>
    <w:rsid w:val="00C55400"/>
    <w:rsid w:val="00C63FD4"/>
    <w:rsid w:val="00C71AF3"/>
    <w:rsid w:val="00C95220"/>
    <w:rsid w:val="00CA0D9D"/>
    <w:rsid w:val="00CA4CB4"/>
    <w:rsid w:val="00CC44F2"/>
    <w:rsid w:val="00CD5A01"/>
    <w:rsid w:val="00CD7218"/>
    <w:rsid w:val="00CD75A0"/>
    <w:rsid w:val="00CD7914"/>
    <w:rsid w:val="00CE0799"/>
    <w:rsid w:val="00CE7F24"/>
    <w:rsid w:val="00D0419C"/>
    <w:rsid w:val="00D07BF2"/>
    <w:rsid w:val="00D256CF"/>
    <w:rsid w:val="00D337B5"/>
    <w:rsid w:val="00D46523"/>
    <w:rsid w:val="00D46FCF"/>
    <w:rsid w:val="00D55E52"/>
    <w:rsid w:val="00DA1851"/>
    <w:rsid w:val="00DA3985"/>
    <w:rsid w:val="00DE207A"/>
    <w:rsid w:val="00DE429E"/>
    <w:rsid w:val="00DF4CBC"/>
    <w:rsid w:val="00E13304"/>
    <w:rsid w:val="00E44B70"/>
    <w:rsid w:val="00E549B3"/>
    <w:rsid w:val="00E61BB3"/>
    <w:rsid w:val="00E705CE"/>
    <w:rsid w:val="00E71425"/>
    <w:rsid w:val="00E832AC"/>
    <w:rsid w:val="00EA4A50"/>
    <w:rsid w:val="00EB43E6"/>
    <w:rsid w:val="00EB5BEF"/>
    <w:rsid w:val="00EC159B"/>
    <w:rsid w:val="00EE0EB3"/>
    <w:rsid w:val="00EE6280"/>
    <w:rsid w:val="00EF2B87"/>
    <w:rsid w:val="00F02F19"/>
    <w:rsid w:val="00F11B95"/>
    <w:rsid w:val="00F15544"/>
    <w:rsid w:val="00F166CB"/>
    <w:rsid w:val="00F4393B"/>
    <w:rsid w:val="00F43FB7"/>
    <w:rsid w:val="00F45504"/>
    <w:rsid w:val="00F4761F"/>
    <w:rsid w:val="00F81954"/>
    <w:rsid w:val="00F9784A"/>
    <w:rsid w:val="00FB0D41"/>
    <w:rsid w:val="00FB4DD9"/>
    <w:rsid w:val="00FB75AE"/>
    <w:rsid w:val="00FD2B74"/>
    <w:rsid w:val="00FD4067"/>
    <w:rsid w:val="00FD5244"/>
    <w:rsid w:val="00FE52CA"/>
    <w:rsid w:val="00FF3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EE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7"/>
    <w:qFormat/>
    <w:rsid w:val="00E832AC"/>
  </w:style>
  <w:style w:type="paragraph" w:styleId="1">
    <w:name w:val="heading 1"/>
    <w:basedOn w:val="a"/>
    <w:next w:val="a"/>
    <w:link w:val="10"/>
    <w:qFormat/>
    <w:rsid w:val="009B72D4"/>
    <w:pPr>
      <w:outlineLvl w:val="0"/>
    </w:pPr>
    <w:rPr>
      <w:rFonts w:asciiTheme="majorHAnsi" w:hAnsiTheme="majorHAnsi"/>
      <w:b/>
      <w:sz w:val="80"/>
      <w:szCs w:val="80"/>
    </w:rPr>
  </w:style>
  <w:style w:type="paragraph" w:styleId="2">
    <w:name w:val="heading 2"/>
    <w:basedOn w:val="a"/>
    <w:next w:val="a"/>
    <w:link w:val="20"/>
    <w:uiPriority w:val="1"/>
    <w:qFormat/>
    <w:rsid w:val="009B72D4"/>
    <w:pPr>
      <w:outlineLvl w:val="1"/>
    </w:pPr>
    <w:rPr>
      <w:rFonts w:asciiTheme="majorHAnsi" w:hAnsiTheme="majorHAnsi"/>
      <w:sz w:val="36"/>
      <w:szCs w:val="36"/>
    </w:rPr>
  </w:style>
  <w:style w:type="paragraph" w:styleId="3">
    <w:name w:val="heading 3"/>
    <w:basedOn w:val="a"/>
    <w:next w:val="a"/>
    <w:link w:val="30"/>
    <w:uiPriority w:val="2"/>
    <w:qFormat/>
    <w:rsid w:val="009B72D4"/>
    <w:pPr>
      <w:jc w:val="center"/>
      <w:outlineLvl w:val="2"/>
    </w:pPr>
    <w:rPr>
      <w:rFonts w:asciiTheme="majorHAnsi" w:hAnsiTheme="majorHAnsi"/>
      <w:b/>
      <w:color w:val="000000" w:themeColor="text1"/>
      <w:sz w:val="44"/>
      <w:szCs w:val="36"/>
    </w:rPr>
  </w:style>
  <w:style w:type="paragraph" w:styleId="4">
    <w:name w:val="heading 4"/>
    <w:basedOn w:val="a"/>
    <w:next w:val="a"/>
    <w:link w:val="40"/>
    <w:uiPriority w:val="3"/>
    <w:qFormat/>
    <w:rsid w:val="009B72D4"/>
    <w:pPr>
      <w:ind w:left="567" w:right="567"/>
      <w:jc w:val="center"/>
      <w:outlineLvl w:val="3"/>
    </w:pPr>
    <w:rPr>
      <w:b/>
      <w:sz w:val="80"/>
    </w:rPr>
  </w:style>
  <w:style w:type="paragraph" w:styleId="5">
    <w:name w:val="heading 5"/>
    <w:basedOn w:val="11"/>
    <w:next w:val="a"/>
    <w:link w:val="50"/>
    <w:uiPriority w:val="4"/>
    <w:qFormat/>
    <w:rsid w:val="00E832AC"/>
    <w:pPr>
      <w:outlineLvl w:val="4"/>
    </w:pPr>
    <w:rPr>
      <w:b/>
      <w:color w:val="E2B80F"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ивязка графического объекта"/>
    <w:basedOn w:val="a"/>
    <w:uiPriority w:val="8"/>
    <w:qFormat/>
    <w:rsid w:val="00A602AF"/>
    <w:rPr>
      <w:sz w:val="10"/>
    </w:rPr>
  </w:style>
  <w:style w:type="table" w:styleId="a4">
    <w:name w:val="Table Grid"/>
    <w:basedOn w:val="a1"/>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A602AF"/>
    <w:rPr>
      <w:rFonts w:ascii="Times New Roman" w:hAnsi="Times New Roman" w:cs="Times New Roman"/>
      <w:sz w:val="18"/>
      <w:szCs w:val="18"/>
    </w:rPr>
  </w:style>
  <w:style w:type="character" w:customStyle="1" w:styleId="a6">
    <w:name w:val="Текст выноски Знак"/>
    <w:basedOn w:val="a0"/>
    <w:link w:val="a5"/>
    <w:uiPriority w:val="99"/>
    <w:semiHidden/>
    <w:rsid w:val="009B72D4"/>
    <w:rPr>
      <w:rFonts w:ascii="Times New Roman" w:hAnsi="Times New Roman" w:cs="Times New Roman"/>
      <w:sz w:val="18"/>
      <w:szCs w:val="18"/>
    </w:rPr>
  </w:style>
  <w:style w:type="character" w:customStyle="1" w:styleId="10">
    <w:name w:val="Заголовок 1 Знак"/>
    <w:basedOn w:val="a0"/>
    <w:link w:val="1"/>
    <w:rsid w:val="009B72D4"/>
    <w:rPr>
      <w:rFonts w:asciiTheme="majorHAnsi" w:hAnsiTheme="majorHAnsi"/>
      <w:b/>
      <w:sz w:val="80"/>
      <w:szCs w:val="80"/>
    </w:rPr>
  </w:style>
  <w:style w:type="character" w:customStyle="1" w:styleId="20">
    <w:name w:val="Заголовок 2 Знак"/>
    <w:basedOn w:val="a0"/>
    <w:link w:val="2"/>
    <w:uiPriority w:val="1"/>
    <w:rsid w:val="009B72D4"/>
    <w:rPr>
      <w:rFonts w:asciiTheme="majorHAnsi" w:hAnsiTheme="majorHAnsi"/>
      <w:sz w:val="36"/>
      <w:szCs w:val="36"/>
    </w:rPr>
  </w:style>
  <w:style w:type="paragraph" w:styleId="a7">
    <w:name w:val="header"/>
    <w:basedOn w:val="a"/>
    <w:link w:val="a8"/>
    <w:uiPriority w:val="99"/>
    <w:rsid w:val="00E832AC"/>
    <w:pPr>
      <w:tabs>
        <w:tab w:val="center" w:pos="4680"/>
        <w:tab w:val="right" w:pos="9360"/>
      </w:tabs>
      <w:jc w:val="right"/>
    </w:pPr>
    <w:rPr>
      <w:rFonts w:asciiTheme="majorHAnsi" w:hAnsiTheme="majorHAnsi"/>
      <w:sz w:val="20"/>
    </w:rPr>
  </w:style>
  <w:style w:type="character" w:customStyle="1" w:styleId="a8">
    <w:name w:val="Верхний колонтитул Знак"/>
    <w:basedOn w:val="a0"/>
    <w:link w:val="a7"/>
    <w:uiPriority w:val="99"/>
    <w:rsid w:val="00E832AC"/>
    <w:rPr>
      <w:rFonts w:asciiTheme="majorHAnsi" w:hAnsiTheme="majorHAnsi"/>
      <w:sz w:val="20"/>
    </w:rPr>
  </w:style>
  <w:style w:type="paragraph" w:styleId="a9">
    <w:name w:val="footer"/>
    <w:basedOn w:val="a"/>
    <w:link w:val="aa"/>
    <w:uiPriority w:val="99"/>
    <w:rsid w:val="00E832AC"/>
    <w:pPr>
      <w:tabs>
        <w:tab w:val="center" w:pos="4680"/>
        <w:tab w:val="right" w:pos="9360"/>
      </w:tabs>
      <w:ind w:right="360"/>
      <w:jc w:val="right"/>
    </w:pPr>
    <w:rPr>
      <w:rFonts w:asciiTheme="majorHAnsi" w:hAnsiTheme="majorHAnsi"/>
      <w:sz w:val="20"/>
    </w:rPr>
  </w:style>
  <w:style w:type="character" w:customStyle="1" w:styleId="aa">
    <w:name w:val="Нижний колонтитул Знак"/>
    <w:basedOn w:val="a0"/>
    <w:link w:val="a9"/>
    <w:uiPriority w:val="99"/>
    <w:rsid w:val="00E832AC"/>
    <w:rPr>
      <w:rFonts w:asciiTheme="majorHAnsi" w:hAnsiTheme="majorHAnsi"/>
      <w:sz w:val="20"/>
    </w:rPr>
  </w:style>
  <w:style w:type="character" w:styleId="ab">
    <w:name w:val="page number"/>
    <w:basedOn w:val="a0"/>
    <w:uiPriority w:val="99"/>
    <w:semiHidden/>
    <w:rsid w:val="009B2968"/>
  </w:style>
  <w:style w:type="character" w:customStyle="1" w:styleId="30">
    <w:name w:val="Заголовок 3 Знак"/>
    <w:basedOn w:val="a0"/>
    <w:link w:val="3"/>
    <w:uiPriority w:val="2"/>
    <w:rsid w:val="009B72D4"/>
    <w:rPr>
      <w:rFonts w:asciiTheme="majorHAnsi" w:hAnsiTheme="majorHAnsi"/>
      <w:b/>
      <w:color w:val="000000" w:themeColor="text1"/>
      <w:sz w:val="44"/>
      <w:szCs w:val="36"/>
    </w:rPr>
  </w:style>
  <w:style w:type="character" w:customStyle="1" w:styleId="40">
    <w:name w:val="Заголовок 4 Знак"/>
    <w:basedOn w:val="a0"/>
    <w:link w:val="4"/>
    <w:uiPriority w:val="3"/>
    <w:rsid w:val="009B72D4"/>
    <w:rPr>
      <w:b/>
      <w:sz w:val="80"/>
    </w:rPr>
  </w:style>
  <w:style w:type="paragraph" w:customStyle="1" w:styleId="11">
    <w:name w:val="Текст1"/>
    <w:basedOn w:val="a"/>
    <w:uiPriority w:val="5"/>
    <w:qFormat/>
    <w:rsid w:val="009B72D4"/>
    <w:rPr>
      <w:sz w:val="28"/>
      <w:szCs w:val="28"/>
    </w:rPr>
  </w:style>
  <w:style w:type="paragraph" w:customStyle="1" w:styleId="ac">
    <w:name w:val="Подпись изображения"/>
    <w:basedOn w:val="a"/>
    <w:uiPriority w:val="6"/>
    <w:qFormat/>
    <w:rsid w:val="009B72D4"/>
    <w:pPr>
      <w:ind w:left="113"/>
    </w:pPr>
    <w:rPr>
      <w:i/>
      <w:color w:val="000000" w:themeColor="text1"/>
    </w:rPr>
  </w:style>
  <w:style w:type="character" w:customStyle="1" w:styleId="50">
    <w:name w:val="Заголовок 5 Знак"/>
    <w:basedOn w:val="a0"/>
    <w:link w:val="5"/>
    <w:uiPriority w:val="4"/>
    <w:rsid w:val="00E832AC"/>
    <w:rPr>
      <w:b/>
      <w:color w:val="E2B80F" w:themeColor="accent1"/>
      <w:sz w:val="28"/>
      <w:szCs w:val="28"/>
    </w:rPr>
  </w:style>
  <w:style w:type="character" w:styleId="ad">
    <w:name w:val="Placeholder Text"/>
    <w:basedOn w:val="a0"/>
    <w:uiPriority w:val="99"/>
    <w:semiHidden/>
    <w:rsid w:val="00A123DD"/>
    <w:rPr>
      <w:color w:val="808080"/>
    </w:rPr>
  </w:style>
  <w:style w:type="paragraph" w:styleId="ae">
    <w:name w:val="List Paragraph"/>
    <w:basedOn w:val="a"/>
    <w:uiPriority w:val="34"/>
    <w:qFormat/>
    <w:rsid w:val="00016443"/>
    <w:pPr>
      <w:spacing w:after="160" w:line="259" w:lineRule="auto"/>
      <w:ind w:left="720"/>
      <w:contextualSpacing/>
    </w:pPr>
    <w:rPr>
      <w:rFonts w:ascii="Calibri" w:eastAsia="Calibri" w:hAnsi="Calibri" w:cs="Calibri"/>
      <w:sz w:val="22"/>
      <w:szCs w:val="22"/>
      <w:lang w:eastAsia="ru-RU"/>
    </w:rPr>
  </w:style>
  <w:style w:type="paragraph" w:styleId="af">
    <w:name w:val="Intense Quote"/>
    <w:basedOn w:val="a"/>
    <w:next w:val="a"/>
    <w:link w:val="af0"/>
    <w:uiPriority w:val="30"/>
    <w:qFormat/>
    <w:rsid w:val="00985E0D"/>
    <w:pPr>
      <w:pBdr>
        <w:top w:val="single" w:sz="4" w:space="10" w:color="E2B80F" w:themeColor="accent1"/>
        <w:bottom w:val="single" w:sz="4" w:space="10" w:color="E2B80F" w:themeColor="accent1"/>
      </w:pBdr>
      <w:spacing w:before="360" w:after="360" w:line="259" w:lineRule="auto"/>
      <w:ind w:left="864" w:right="864"/>
      <w:jc w:val="center"/>
    </w:pPr>
    <w:rPr>
      <w:i/>
      <w:iCs/>
      <w:color w:val="E2B80F" w:themeColor="accent1"/>
      <w:sz w:val="22"/>
      <w:szCs w:val="22"/>
    </w:rPr>
  </w:style>
  <w:style w:type="character" w:customStyle="1" w:styleId="af0">
    <w:name w:val="Выделенная цитата Знак"/>
    <w:basedOn w:val="a0"/>
    <w:link w:val="af"/>
    <w:uiPriority w:val="30"/>
    <w:rsid w:val="00985E0D"/>
    <w:rPr>
      <w:i/>
      <w:iCs/>
      <w:color w:val="E2B80F" w:themeColor="accent1"/>
      <w:sz w:val="22"/>
      <w:szCs w:val="22"/>
    </w:rPr>
  </w:style>
  <w:style w:type="character" w:styleId="af1">
    <w:name w:val="Hyperlink"/>
    <w:basedOn w:val="a0"/>
    <w:uiPriority w:val="99"/>
    <w:semiHidden/>
    <w:rsid w:val="00041BF1"/>
    <w:rPr>
      <w:color w:val="0000FF" w:themeColor="hyperlink"/>
      <w:u w:val="single"/>
    </w:rPr>
  </w:style>
  <w:style w:type="character" w:styleId="af2">
    <w:name w:val="Unresolved Mention"/>
    <w:basedOn w:val="a0"/>
    <w:uiPriority w:val="99"/>
    <w:semiHidden/>
    <w:unhideWhenUsed/>
    <w:rsid w:val="00041BF1"/>
    <w:rPr>
      <w:color w:val="605E5C"/>
      <w:shd w:val="clear" w:color="auto" w:fill="E1DFDD"/>
    </w:rPr>
  </w:style>
  <w:style w:type="paragraph" w:styleId="af3">
    <w:name w:val="footnote text"/>
    <w:basedOn w:val="a"/>
    <w:link w:val="af4"/>
    <w:uiPriority w:val="99"/>
    <w:semiHidden/>
    <w:rsid w:val="00173F74"/>
    <w:rPr>
      <w:sz w:val="20"/>
      <w:szCs w:val="20"/>
    </w:rPr>
  </w:style>
  <w:style w:type="character" w:customStyle="1" w:styleId="af4">
    <w:name w:val="Текст сноски Знак"/>
    <w:basedOn w:val="a0"/>
    <w:link w:val="af3"/>
    <w:uiPriority w:val="99"/>
    <w:semiHidden/>
    <w:rsid w:val="00173F74"/>
    <w:rPr>
      <w:sz w:val="20"/>
      <w:szCs w:val="20"/>
    </w:rPr>
  </w:style>
  <w:style w:type="character" w:styleId="af5">
    <w:name w:val="footnote reference"/>
    <w:basedOn w:val="a0"/>
    <w:uiPriority w:val="99"/>
    <w:semiHidden/>
    <w:rsid w:val="00173F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rrative.team/scala_oaf_fedback" TargetMode="External"/><Relationship Id="rId18" Type="http://schemas.openxmlformats.org/officeDocument/2006/relationships/hyperlink" Target="https://base.socialvalue.ru/upload/files/%D0%9A%D0%B5%D0%B9%D1%81%20%D0%9F%D1%80%D0%BE%D0%B5%D0%BA%D1%82%D0%B0%20%D0%A2%D0%B5%D0%BF%D0%BB%D1%8B%D0%B9%20%D0%B4%D0%BE%D0%BC.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base.socialvalue.ru/rossiyskiy-opyt/keysy/post-92/"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deti.timchenkofoundation.org/2021/01/28/centr-vremennogo-prozhivanija-dlja-materej-s-detmi-teplyj-d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eti.timchenkofoundation.org/2020/10/19/profilaktika-otkazov-ot-novorozhdennyh/" TargetMode="External"/><Relationship Id="rId20" Type="http://schemas.openxmlformats.org/officeDocument/2006/relationships/hyperlink" Target="http://deti.timchenkofoundation.org/wp-content/uploads/2019/08/%D0%91%D0%A4-_%D0%92%D0%BE%D0%BB%D0%BE%D0%BD%D1%82%D0%B5%D1%80%D1%8B-%D0%B2-%D0%BF%D0%BE%D0%BC%D0%BE%D1%89%D1%8C-%D0%B4%D0%B5%D1%82%D1%8F%D0%BC-%D1%81%D0%B8%D1%80%D0%BE%D1%82%D0%B0%D0%BC_.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ase.socialvalue.ru/novosti/post-2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057;&#1086;&#1074;&#1088;&#1077;&#1084;&#1077;&#1085;&#1085;&#1099;&#1081;%20&#1086;&#1090;&#1095;&#1077;&#1090;.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972C87C2-0215-44E3-8A7D-8CF4176050D8}">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Современный отчет.dotx</Template>
  <TotalTime>0</TotalTime>
  <Pages>63</Pages>
  <Words>17388</Words>
  <Characters>99118</Characters>
  <Application>Microsoft Office Word</Application>
  <DocSecurity>0</DocSecurity>
  <Lines>825</Lines>
  <Paragraphs>232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2021-03-26T16:55:00Z</dcterms:created>
  <dcterms:modified xsi:type="dcterms:W3CDTF">2021-03-30T09:48:00Z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